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7A88B" w14:textId="77777777" w:rsidR="004503FE" w:rsidRDefault="004503FE" w:rsidP="00F35B05">
      <w:pPr>
        <w:pStyle w:val="Rubrik2"/>
        <w:sectPr w:rsidR="004503FE" w:rsidSect="004503F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1079253" w14:textId="77777777" w:rsidR="004503FE" w:rsidRPr="004503FE" w:rsidRDefault="004503FE" w:rsidP="004503FE">
      <w:pPr>
        <w:spacing w:after="0" w:line="240" w:lineRule="auto"/>
        <w:ind w:left="0" w:right="0"/>
      </w:pPr>
    </w:p>
    <w:p w14:paraId="6B9A7316" w14:textId="5799821A" w:rsidR="004503FE" w:rsidRDefault="00AD26C7" w:rsidP="00AD26C7">
      <w:pPr>
        <w:pStyle w:val="Rubrik1"/>
      </w:pPr>
      <w:r w:rsidRPr="004503FE">
        <w:t>Akuta röntgenundersökningar under jourtid vid Radiologiska avdelningarna</w:t>
      </w:r>
    </w:p>
    <w:p w14:paraId="6B8D0011" w14:textId="77777777" w:rsidR="00CC2D1B" w:rsidRPr="00CC2D1B" w:rsidRDefault="00CC2D1B" w:rsidP="00CC2D1B"/>
    <w:p w14:paraId="1F3E026A" w14:textId="77777777" w:rsidR="004503FE" w:rsidRPr="004503FE" w:rsidRDefault="004503FE" w:rsidP="00AD26C7">
      <w:pPr>
        <w:pStyle w:val="Rubrik2"/>
      </w:pPr>
      <w:r w:rsidRPr="004503FE">
        <w:t>Jourtid</w:t>
      </w:r>
    </w:p>
    <w:p w14:paraId="018AF612" w14:textId="44DC4F98" w:rsidR="004503FE" w:rsidRPr="004503FE" w:rsidRDefault="004503FE" w:rsidP="00AD26C7">
      <w:r w:rsidRPr="004503FE">
        <w:t>Vardagar</w:t>
      </w:r>
      <w:r w:rsidRPr="004503FE">
        <w:tab/>
        <w:t>16.30–07.30</w:t>
      </w:r>
      <w:r w:rsidR="00AD26C7">
        <w:br/>
      </w:r>
      <w:r w:rsidRPr="004503FE">
        <w:t>Helger</w:t>
      </w:r>
      <w:r w:rsidRPr="004503FE">
        <w:tab/>
        <w:t>Hela dygnet</w:t>
      </w:r>
      <w:r w:rsidR="00AD26C7">
        <w:br/>
      </w:r>
      <w:r w:rsidRPr="004503FE">
        <w:t>Under jourtid är det begränsad verksamhet och bemanning.</w:t>
      </w:r>
    </w:p>
    <w:p w14:paraId="4B0ECA1F" w14:textId="77777777" w:rsidR="004503FE" w:rsidRPr="004503FE" w:rsidRDefault="004503FE" w:rsidP="00AD26C7">
      <w:pPr>
        <w:pStyle w:val="Rubrik2"/>
      </w:pPr>
      <w:r w:rsidRPr="004503FE">
        <w:t>Röntgensjuksköterska</w:t>
      </w:r>
    </w:p>
    <w:p w14:paraId="116CE497" w14:textId="77777777" w:rsidR="004503FE" w:rsidRPr="004503FE" w:rsidRDefault="004503FE" w:rsidP="00AD26C7">
      <w:pPr>
        <w:pStyle w:val="Rubrik3"/>
      </w:pPr>
      <w:r w:rsidRPr="004503FE">
        <w:t xml:space="preserve">NÄL </w:t>
      </w:r>
    </w:p>
    <w:p w14:paraId="646AF45A" w14:textId="5B5D6B47" w:rsidR="004503FE" w:rsidRPr="004503FE" w:rsidRDefault="004503FE" w:rsidP="00AD26C7">
      <w:r w:rsidRPr="004503FE">
        <w:t>Röntgensjuksköterskor i tjänst dygnet runt.</w:t>
      </w:r>
    </w:p>
    <w:p w14:paraId="762D00C0" w14:textId="77777777" w:rsidR="004503FE" w:rsidRPr="00AD26C7" w:rsidRDefault="004503FE" w:rsidP="00AD26C7">
      <w:pPr>
        <w:pStyle w:val="Rubrik3"/>
      </w:pPr>
      <w:r w:rsidRPr="00AD26C7">
        <w:t xml:space="preserve">Uddevalla </w:t>
      </w:r>
    </w:p>
    <w:p w14:paraId="2E27BC71" w14:textId="565C7939" w:rsidR="004503FE" w:rsidRPr="004503FE" w:rsidRDefault="004503FE" w:rsidP="00CC2D1B">
      <w:r w:rsidRPr="004503FE">
        <w:t>Röntgensjuksköterskor i tjänst under öppettid, se nedan. Akuta undersökningar utförs under öppettid därefter bör remittenten överväga att skicka patienterna till NÄL.</w:t>
      </w:r>
    </w:p>
    <w:p w14:paraId="457508FA" w14:textId="77777777" w:rsidR="004503FE" w:rsidRPr="004503FE" w:rsidRDefault="004503FE" w:rsidP="00AD26C7">
      <w:pPr>
        <w:pStyle w:val="Rubrik3"/>
      </w:pPr>
      <w:r w:rsidRPr="004503FE">
        <w:t>Öppettider Uddevalla</w:t>
      </w:r>
    </w:p>
    <w:p w14:paraId="40EC552B" w14:textId="5143F9C0" w:rsidR="004503FE" w:rsidRPr="004503FE" w:rsidRDefault="004503FE" w:rsidP="00CC2D1B">
      <w:r w:rsidRPr="004503FE">
        <w:t xml:space="preserve">Måndag-fredag </w:t>
      </w:r>
      <w:r w:rsidRPr="004503FE">
        <w:tab/>
        <w:t xml:space="preserve">klockan 07.00–21.00 </w:t>
      </w:r>
      <w:r w:rsidR="00AD26C7">
        <w:br/>
      </w:r>
      <w:r w:rsidRPr="004503FE">
        <w:t xml:space="preserve">Lördag-söndag </w:t>
      </w:r>
      <w:r w:rsidRPr="004503FE">
        <w:tab/>
        <w:t>klockan 08.00–17.00</w:t>
      </w:r>
      <w:r w:rsidR="00AD26C7">
        <w:br/>
      </w:r>
      <w:r w:rsidRPr="004503FE">
        <w:t>Storhelg</w:t>
      </w:r>
      <w:r w:rsidRPr="004503FE">
        <w:tab/>
        <w:t xml:space="preserve">klockan </w:t>
      </w:r>
      <w:r w:rsidR="00DF2B02">
        <w:t>09</w:t>
      </w:r>
      <w:r w:rsidR="00CC2D1B">
        <w:t>.00</w:t>
      </w:r>
      <w:r w:rsidR="00DF2B02">
        <w:t xml:space="preserve"> </w:t>
      </w:r>
      <w:r w:rsidRPr="004503FE">
        <w:t>–1</w:t>
      </w:r>
      <w:r w:rsidR="00DF2B02">
        <w:t>5</w:t>
      </w:r>
      <w:r w:rsidRPr="004503FE">
        <w:t>:00</w:t>
      </w:r>
    </w:p>
    <w:p w14:paraId="458C2DF5" w14:textId="77777777" w:rsidR="004503FE" w:rsidRPr="004503FE" w:rsidRDefault="004503FE" w:rsidP="00AD26C7">
      <w:pPr>
        <w:pStyle w:val="Rubrik2"/>
      </w:pPr>
      <w:r w:rsidRPr="004503FE">
        <w:t>Röntgenläkare</w:t>
      </w:r>
    </w:p>
    <w:p w14:paraId="2DCBF9F4" w14:textId="77777777" w:rsidR="004503FE" w:rsidRPr="004503FE" w:rsidRDefault="004503FE" w:rsidP="00AD26C7">
      <w:r w:rsidRPr="004503FE">
        <w:t>Röntgenläkare har beredskapsjour och kan befinna sig utanför sjukhuset. Inställelsetid 30 minuter.</w:t>
      </w:r>
    </w:p>
    <w:p w14:paraId="0540D957" w14:textId="77777777" w:rsidR="004503FE" w:rsidRPr="004503FE" w:rsidRDefault="004503FE" w:rsidP="004503FE">
      <w:pPr>
        <w:spacing w:after="0" w:line="240" w:lineRule="auto"/>
        <w:ind w:left="0" w:right="0"/>
      </w:pPr>
    </w:p>
    <w:p w14:paraId="23DE8DF6" w14:textId="342C7EB5" w:rsidR="004503FE" w:rsidRPr="004503FE" w:rsidRDefault="004503FE" w:rsidP="00AD26C7">
      <w:pPr>
        <w:pStyle w:val="Rubrik2"/>
      </w:pPr>
      <w:r w:rsidRPr="004503FE">
        <w:lastRenderedPageBreak/>
        <w:t>Akuta undersökningar</w:t>
      </w:r>
    </w:p>
    <w:p w14:paraId="2BF8E86A" w14:textId="77777777" w:rsidR="004503FE" w:rsidRPr="00AD26C7" w:rsidRDefault="004503FE" w:rsidP="00AD26C7">
      <w:pPr>
        <w:tabs>
          <w:tab w:val="left" w:pos="8061"/>
        </w:tabs>
        <w:rPr>
          <w:b/>
          <w:bCs/>
        </w:rPr>
      </w:pPr>
      <w:r w:rsidRPr="00AD26C7">
        <w:rPr>
          <w:b/>
          <w:bCs/>
        </w:rPr>
        <w:t>Arbetsordning för remittent vid begäran om akut röntgenundersökning</w:t>
      </w:r>
    </w:p>
    <w:p w14:paraId="06F90061" w14:textId="77777777" w:rsidR="004503FE" w:rsidRPr="004503FE" w:rsidRDefault="004503FE" w:rsidP="00AD26C7">
      <w:pPr>
        <w:pStyle w:val="Rubrik2"/>
      </w:pPr>
      <w:r w:rsidRPr="004503FE">
        <w:t>NÄL</w:t>
      </w:r>
    </w:p>
    <w:p w14:paraId="199042DC" w14:textId="77777777" w:rsidR="004503FE" w:rsidRPr="004503FE" w:rsidRDefault="004503FE" w:rsidP="004503F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/>
        <w:spacing w:after="0" w:line="240" w:lineRule="auto"/>
        <w:ind w:left="0" w:right="0"/>
      </w:pPr>
      <w:r w:rsidRPr="004503FE">
        <w:t>Vid alla URAKUTA undersökningar (utom Traumalarm nivå 1 och Rädda hjärnan-larm) MÅSTE remittenten kontakta radiolog och röntgensjuksköterska!</w:t>
      </w:r>
    </w:p>
    <w:p w14:paraId="4E61BF8C" w14:textId="77777777" w:rsidR="004503FE" w:rsidRPr="004503FE" w:rsidRDefault="004503FE" w:rsidP="004503FE">
      <w:pPr>
        <w:widowControl w:val="0"/>
        <w:suppressAutoHyphens/>
        <w:spacing w:after="0" w:line="240" w:lineRule="auto"/>
        <w:ind w:left="0" w:right="0"/>
        <w:rPr>
          <w:b/>
        </w:rPr>
      </w:pPr>
    </w:p>
    <w:p w14:paraId="16FE3E98" w14:textId="77777777" w:rsidR="004503FE" w:rsidRPr="004503FE" w:rsidRDefault="004503FE" w:rsidP="00AD26C7">
      <w:pPr>
        <w:pStyle w:val="Punktlista"/>
        <w:numPr>
          <w:ilvl w:val="0"/>
          <w:numId w:val="22"/>
        </w:numPr>
      </w:pPr>
      <w:r w:rsidRPr="004503FE">
        <w:t>Skriv och skicka akut röntgenremiss elektroniskt till Röntgenavdelningen NÄL (undantagsvis även via fax men då ska kontakt tas med röntgensjuksköterska).</w:t>
      </w:r>
    </w:p>
    <w:p w14:paraId="32B413CD" w14:textId="4C28D7AF" w:rsidR="004503FE" w:rsidRPr="004503FE" w:rsidRDefault="004503FE" w:rsidP="00AD26C7">
      <w:pPr>
        <w:pStyle w:val="Punktlista"/>
        <w:numPr>
          <w:ilvl w:val="0"/>
          <w:numId w:val="22"/>
        </w:numPr>
      </w:pPr>
      <w:r w:rsidRPr="004503FE">
        <w:t xml:space="preserve">Remissen läses in </w:t>
      </w:r>
      <w:r w:rsidR="00E927F6">
        <w:t xml:space="preserve">utan dröjsmål </w:t>
      </w:r>
      <w:r w:rsidRPr="004503FE">
        <w:t xml:space="preserve">av röntgenpersonal på NÄL och prioriteras av radiolog. </w:t>
      </w:r>
    </w:p>
    <w:p w14:paraId="41687D5C" w14:textId="77777777" w:rsidR="004503FE" w:rsidRPr="004503FE" w:rsidRDefault="004503FE" w:rsidP="00AD26C7">
      <w:pPr>
        <w:pStyle w:val="Punktlista"/>
        <w:numPr>
          <w:ilvl w:val="0"/>
          <w:numId w:val="22"/>
        </w:numPr>
      </w:pPr>
      <w:r w:rsidRPr="004503FE">
        <w:t xml:space="preserve">Röntgensjuksköterskan utför undersökningen. </w:t>
      </w:r>
    </w:p>
    <w:p w14:paraId="609DFCC0" w14:textId="77777777" w:rsidR="004503FE" w:rsidRPr="004503FE" w:rsidRDefault="004503FE" w:rsidP="00AD26C7">
      <w:pPr>
        <w:pStyle w:val="Punktlista"/>
        <w:numPr>
          <w:ilvl w:val="0"/>
          <w:numId w:val="22"/>
        </w:numPr>
      </w:pPr>
      <w:r w:rsidRPr="004503FE">
        <w:t xml:space="preserve">Vid alla akuta eller viktiga fynd tar </w:t>
      </w:r>
      <w:proofErr w:type="gramStart"/>
      <w:r w:rsidRPr="004503FE">
        <w:t>radiolog kontakt</w:t>
      </w:r>
      <w:proofErr w:type="gramEnd"/>
      <w:r w:rsidRPr="004503FE">
        <w:t xml:space="preserve"> med remittenten och ger muntligt preliminärsvar innan svar skrivs.</w:t>
      </w:r>
    </w:p>
    <w:p w14:paraId="2B07051D" w14:textId="22C79998" w:rsidR="004503FE" w:rsidRPr="004503FE" w:rsidRDefault="004503FE" w:rsidP="00C7188A">
      <w:pPr>
        <w:pStyle w:val="Punktlista"/>
        <w:numPr>
          <w:ilvl w:val="0"/>
          <w:numId w:val="22"/>
        </w:numPr>
      </w:pPr>
      <w:r w:rsidRPr="004503FE">
        <w:t xml:space="preserve">När undersökningen är utförd skriver </w:t>
      </w:r>
      <w:proofErr w:type="gramStart"/>
      <w:r w:rsidRPr="004503FE">
        <w:t>radiolog svar</w:t>
      </w:r>
      <w:proofErr w:type="gramEnd"/>
      <w:r w:rsidRPr="004503FE">
        <w:t xml:space="preserve"> på undersökningen. Vissa remittenter granskar själv röntgenbilderna och svar skrivs av radiolog under dagtid. </w:t>
      </w:r>
    </w:p>
    <w:p w14:paraId="475BF6F0" w14:textId="77777777" w:rsidR="004503FE" w:rsidRPr="004503FE" w:rsidRDefault="004503FE" w:rsidP="00AD26C7">
      <w:pPr>
        <w:pStyle w:val="Rubrik2"/>
      </w:pPr>
      <w:r w:rsidRPr="004503FE">
        <w:t>Uddevalla</w:t>
      </w:r>
    </w:p>
    <w:p w14:paraId="2E1D2104" w14:textId="77777777" w:rsidR="004503FE" w:rsidRPr="004503FE" w:rsidRDefault="004503FE" w:rsidP="00450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right="0"/>
      </w:pPr>
      <w:r w:rsidRPr="004503FE">
        <w:t xml:space="preserve">Remittent ska vid akuta fall under stängningstid överväga om patienten ska transporteras till NÄL för röntgenundersökning och omhändertagande. </w:t>
      </w:r>
    </w:p>
    <w:p w14:paraId="2E886966" w14:textId="77777777" w:rsidR="004503FE" w:rsidRPr="004503FE" w:rsidRDefault="004503FE" w:rsidP="004503FE">
      <w:pPr>
        <w:spacing w:after="0" w:line="240" w:lineRule="auto"/>
        <w:ind w:left="0" w:right="0"/>
        <w:rPr>
          <w:b/>
        </w:rPr>
      </w:pPr>
    </w:p>
    <w:p w14:paraId="42404AD1" w14:textId="77777777" w:rsidR="004503FE" w:rsidRPr="004503FE" w:rsidRDefault="004503FE" w:rsidP="00AD26C7">
      <w:pPr>
        <w:pStyle w:val="Punktlista"/>
        <w:numPr>
          <w:ilvl w:val="0"/>
          <w:numId w:val="23"/>
        </w:numPr>
      </w:pPr>
      <w:r w:rsidRPr="004503FE">
        <w:t xml:space="preserve">Skriv och skicka akut röntgenremiss elektroniskt till Röntgenavdelningen Uddevalla. </w:t>
      </w:r>
    </w:p>
    <w:p w14:paraId="378308D2" w14:textId="77777777" w:rsidR="004503FE" w:rsidRPr="004503FE" w:rsidRDefault="004503FE" w:rsidP="00AD26C7">
      <w:pPr>
        <w:pStyle w:val="Punktlista"/>
        <w:numPr>
          <w:ilvl w:val="0"/>
          <w:numId w:val="23"/>
        </w:numPr>
      </w:pPr>
      <w:r w:rsidRPr="004503FE">
        <w:t xml:space="preserve">Remissen läses in (under stängningstid görs detta av röntgenpersonal på NÄL) och prioriteras av radiolog. </w:t>
      </w:r>
    </w:p>
    <w:p w14:paraId="38F63269" w14:textId="77777777" w:rsidR="004503FE" w:rsidRPr="004503FE" w:rsidRDefault="004503FE" w:rsidP="00AD26C7">
      <w:pPr>
        <w:pStyle w:val="Punktlista"/>
        <w:numPr>
          <w:ilvl w:val="0"/>
          <w:numId w:val="23"/>
        </w:numPr>
      </w:pPr>
      <w:r w:rsidRPr="004503FE">
        <w:rPr>
          <w:b/>
          <w:szCs w:val="20"/>
        </w:rPr>
        <w:t>Remittent kontaktar radiolog för konsultation och för att få veta om undersökningen kommer utföras akut på NÄL eller nästa dag i</w:t>
      </w:r>
      <w:r w:rsidRPr="004503FE">
        <w:rPr>
          <w:b/>
        </w:rPr>
        <w:t xml:space="preserve"> Uddevalla.</w:t>
      </w:r>
    </w:p>
    <w:p w14:paraId="44653EE1" w14:textId="519F777B" w:rsidR="00C07EDA" w:rsidRDefault="004503FE" w:rsidP="00C7188A">
      <w:pPr>
        <w:pStyle w:val="Punktlista"/>
        <w:numPr>
          <w:ilvl w:val="0"/>
          <w:numId w:val="23"/>
        </w:numPr>
      </w:pPr>
      <w:r w:rsidRPr="004503FE">
        <w:t xml:space="preserve">När undersökningen är utförd skriver </w:t>
      </w:r>
      <w:proofErr w:type="gramStart"/>
      <w:r w:rsidRPr="004503FE">
        <w:t>radiolog svar</w:t>
      </w:r>
      <w:proofErr w:type="gramEnd"/>
      <w:r w:rsidRPr="004503FE">
        <w:t>.</w:t>
      </w:r>
    </w:p>
    <w:p w14:paraId="189DDD07" w14:textId="265BBAC0" w:rsidR="00C07EDA" w:rsidRDefault="00C07EDA" w:rsidP="00C07EDA">
      <w:pPr>
        <w:pStyle w:val="Rubrik2"/>
      </w:pPr>
      <w:r>
        <w:t>Extern granskare</w:t>
      </w:r>
    </w:p>
    <w:p w14:paraId="7D54D57B" w14:textId="06261EAC" w:rsidR="0058794D" w:rsidRDefault="0058794D" w:rsidP="0058794D">
      <w:pPr>
        <w:pStyle w:val="Liststycke"/>
        <w:numPr>
          <w:ilvl w:val="0"/>
          <w:numId w:val="24"/>
        </w:numPr>
        <w:ind w:left="993" w:hanging="284"/>
      </w:pPr>
      <w:r>
        <w:t>Efter kl</w:t>
      </w:r>
      <w:r w:rsidR="00165448">
        <w:t>. 22.00 följs rutin för prioritering av Extern granskare.</w:t>
      </w:r>
    </w:p>
    <w:p w14:paraId="0996C223" w14:textId="24B7A720" w:rsidR="00165448" w:rsidRDefault="00165448" w:rsidP="00165448">
      <w:pPr>
        <w:pStyle w:val="Liststycke"/>
        <w:numPr>
          <w:ilvl w:val="0"/>
          <w:numId w:val="24"/>
        </w:numPr>
        <w:ind w:left="993" w:right="142" w:hanging="284"/>
      </w:pPr>
      <w:r>
        <w:t xml:space="preserve">Röntgenpersonal på NÄL läser in Uddevallas akuta elektroniska röntgenremisser under </w:t>
      </w:r>
      <w:r w:rsidR="009E2CCF">
        <w:t>stängningstid för prioritering.</w:t>
      </w:r>
    </w:p>
    <w:p w14:paraId="0E9D43C8" w14:textId="6CC500B3" w:rsidR="009E2CCF" w:rsidRDefault="009E2CCF" w:rsidP="00165448">
      <w:pPr>
        <w:pStyle w:val="Liststycke"/>
        <w:numPr>
          <w:ilvl w:val="0"/>
          <w:numId w:val="24"/>
        </w:numPr>
        <w:ind w:left="993" w:right="142" w:hanging="284"/>
      </w:pPr>
      <w:r>
        <w:t>Remittent kontaktar Extern granskare för konsultation och för besked om undersökningen ska utföras akut på NÄL eller nästa dag under öppettid i Uddevalla</w:t>
      </w:r>
      <w:r w:rsidR="004B7049">
        <w:t>.</w:t>
      </w:r>
    </w:p>
    <w:p w14:paraId="38BE453D" w14:textId="446FBABC" w:rsidR="004B7049" w:rsidRPr="0058794D" w:rsidRDefault="004B7049" w:rsidP="00165448">
      <w:pPr>
        <w:pStyle w:val="Liststycke"/>
        <w:numPr>
          <w:ilvl w:val="0"/>
          <w:numId w:val="24"/>
        </w:numPr>
        <w:ind w:left="993" w:right="142" w:hanging="284"/>
      </w:pPr>
      <w:r>
        <w:t xml:space="preserve">Extern granskare skriver prioriteringen i </w:t>
      </w:r>
      <w:proofErr w:type="spellStart"/>
      <w:r>
        <w:t>Prio</w:t>
      </w:r>
      <w:proofErr w:type="spellEnd"/>
      <w:r>
        <w:t xml:space="preserve"> anteckningar i RIS och undersökningen </w:t>
      </w:r>
      <w:r w:rsidR="00C7188A">
        <w:t>läggs på akutlistan.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D26C7">
      <w:type w:val="continuous"/>
      <w:pgSz w:w="11900" w:h="16840"/>
      <w:pgMar w:top="1418" w:right="141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180E4" w14:textId="77777777" w:rsidR="002A4B16" w:rsidRDefault="002A4B16">
      <w:r>
        <w:separator/>
      </w:r>
    </w:p>
  </w:endnote>
  <w:endnote w:type="continuationSeparator" w:id="0">
    <w:p w14:paraId="16F6F4AF" w14:textId="77777777" w:rsidR="002A4B16" w:rsidRDefault="002A4B16">
      <w:r>
        <w:continuationSeparator/>
      </w:r>
    </w:p>
  </w:endnote>
  <w:endnote w:type="continuationNotice" w:id="1">
    <w:p w14:paraId="28614F41" w14:textId="77777777" w:rsidR="002A4B16" w:rsidRDefault="002A4B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2318E" w14:textId="77777777" w:rsidR="002A4B16" w:rsidRDefault="002A4B16"/>
  </w:footnote>
  <w:footnote w:type="continuationSeparator" w:id="0">
    <w:p w14:paraId="224CC090" w14:textId="77777777" w:rsidR="002A4B16" w:rsidRDefault="002A4B16">
      <w:r>
        <w:continuationSeparator/>
      </w:r>
    </w:p>
  </w:footnote>
  <w:footnote w:type="continuationNotice" w:id="1">
    <w:p w14:paraId="65FA98BE" w14:textId="77777777" w:rsidR="002A4B16" w:rsidRDefault="002A4B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3C65D690">
              <wp:simplePos x="0" y="0"/>
              <wp:positionH relativeFrom="column">
                <wp:posOffset>-344170</wp:posOffset>
              </wp:positionH>
              <wp:positionV relativeFrom="paragraph">
                <wp:posOffset>121920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7443AE07" w:rsidR="00413A60" w:rsidRPr="00AD26C7" w:rsidRDefault="00AD26C7">
                          <w:pPr>
                            <w:ind w:left="0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AD26C7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27.1pt;margin-top:9.6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" filled="f" stroked="f" strokeweight=".5pt">
              <v:textbox>
                <w:txbxContent>
                  <w:p w14:paraId="72D45401" w14:textId="7443AE07" w:rsidR="00413A60" w:rsidRPr="00AD26C7" w:rsidRDefault="00AD26C7">
                    <w:pPr>
                      <w:ind w:left="0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AD26C7">
                      <w:rPr>
                        <w:b/>
                        <w:bCs/>
                        <w:sz w:val="28"/>
                        <w:szCs w:val="28"/>
                      </w:rPr>
                      <w:t>Remittentinformation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7F2640"/>
    <w:multiLevelType w:val="hybridMultilevel"/>
    <w:tmpl w:val="AF947118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D7200C8"/>
    <w:multiLevelType w:val="hybridMultilevel"/>
    <w:tmpl w:val="FF36749E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8660390"/>
    <w:multiLevelType w:val="hybridMultilevel"/>
    <w:tmpl w:val="C7E888BA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9" w15:restartNumberingAfterBreak="0">
    <w:nsid w:val="5EC45970"/>
    <w:multiLevelType w:val="hybridMultilevel"/>
    <w:tmpl w:val="C9FED3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68493054">
    <w:abstractNumId w:val="22"/>
  </w:num>
  <w:num w:numId="2" w16cid:durableId="199363862">
    <w:abstractNumId w:val="17"/>
  </w:num>
  <w:num w:numId="3" w16cid:durableId="78602947">
    <w:abstractNumId w:val="0"/>
  </w:num>
  <w:num w:numId="4" w16cid:durableId="1205361462">
    <w:abstractNumId w:val="8"/>
  </w:num>
  <w:num w:numId="5" w16cid:durableId="1287002741">
    <w:abstractNumId w:val="20"/>
  </w:num>
  <w:num w:numId="6" w16cid:durableId="711266630">
    <w:abstractNumId w:val="3"/>
  </w:num>
  <w:num w:numId="7" w16cid:durableId="1628077274">
    <w:abstractNumId w:val="14"/>
  </w:num>
  <w:num w:numId="8" w16cid:durableId="28993220">
    <w:abstractNumId w:val="10"/>
  </w:num>
  <w:num w:numId="9" w16cid:durableId="1333414333">
    <w:abstractNumId w:val="1"/>
  </w:num>
  <w:num w:numId="10" w16cid:durableId="695084863">
    <w:abstractNumId w:val="1"/>
  </w:num>
  <w:num w:numId="11" w16cid:durableId="1182473597">
    <w:abstractNumId w:val="4"/>
  </w:num>
  <w:num w:numId="12" w16cid:durableId="573667523">
    <w:abstractNumId w:val="5"/>
  </w:num>
  <w:num w:numId="13" w16cid:durableId="173030834">
    <w:abstractNumId w:val="16"/>
  </w:num>
  <w:num w:numId="14" w16cid:durableId="2040155060">
    <w:abstractNumId w:val="11"/>
  </w:num>
  <w:num w:numId="15" w16cid:durableId="424691364">
    <w:abstractNumId w:val="9"/>
  </w:num>
  <w:num w:numId="16" w16cid:durableId="350649992">
    <w:abstractNumId w:val="15"/>
  </w:num>
  <w:num w:numId="17" w16cid:durableId="1150681913">
    <w:abstractNumId w:val="6"/>
  </w:num>
  <w:num w:numId="18" w16cid:durableId="39980617">
    <w:abstractNumId w:val="13"/>
  </w:num>
  <w:num w:numId="19" w16cid:durableId="1239514749">
    <w:abstractNumId w:val="21"/>
  </w:num>
  <w:num w:numId="20" w16cid:durableId="48920029">
    <w:abstractNumId w:val="2"/>
  </w:num>
  <w:num w:numId="21" w16cid:durableId="1496145737">
    <w:abstractNumId w:val="19"/>
  </w:num>
  <w:num w:numId="22" w16cid:durableId="438568816">
    <w:abstractNumId w:val="12"/>
  </w:num>
  <w:num w:numId="23" w16cid:durableId="257753783">
    <w:abstractNumId w:val="7"/>
  </w:num>
  <w:num w:numId="24" w16cid:durableId="5464577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9B6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5448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1826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4B16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03FE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7049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794D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2CCF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26C7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07ED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88A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2D1B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2B02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27F6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2</Pages>
  <Words>392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2468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Akuta röntgenundersökningar under jourtid vid Radiologiska avdelningarna</dc:title>
  <dc:subject/>
  <dc:creator>patrik.jens.johansson@vgregion.se</dc:creator>
  <keywords/>
  <lastModifiedBy>Ulrica Sehlberg</lastModifiedBy>
  <revision>12</revision>
  <lastPrinted>2016-03-31T10:56:00.0000000Z</lastPrinted>
  <dcterms:created xsi:type="dcterms:W3CDTF">2022-05-18T03:58:00.0000000Z</dcterms:created>
  <dcterms:modified xsi:type="dcterms:W3CDTF">2023-07-13T12:06:00.0000000Z</dcterms:modified>
</coreProperties>
</file>