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D082" w14:textId="77777777" w:rsidR="006261DE" w:rsidRDefault="006261DE" w:rsidP="00F35B05">
      <w:pPr>
        <w:pStyle w:val="Rubrik2"/>
        <w:sectPr w:rsidR="006261DE" w:rsidSect="006261D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A5B6370" w14:textId="77777777" w:rsidR="006261DE" w:rsidRPr="006261DE" w:rsidRDefault="006261DE" w:rsidP="006261DE">
      <w:pPr>
        <w:spacing w:after="0" w:line="240" w:lineRule="auto"/>
        <w:ind w:left="0" w:right="-568"/>
        <w:rPr>
          <w:szCs w:val="20"/>
        </w:rPr>
      </w:pPr>
    </w:p>
    <w:p w14:paraId="3BFD78AA" w14:textId="30F2869B" w:rsidR="006261DE" w:rsidRDefault="004E17A7" w:rsidP="004E17A7">
      <w:pPr>
        <w:pStyle w:val="Rubrik1"/>
        <w:ind w:left="0"/>
      </w:pPr>
      <w:r w:rsidRPr="004E17A7">
        <w:t>Sternum – Skelettskada, utredning</w:t>
      </w:r>
      <w:bookmarkStart w:id="1" w:name="_1314629194"/>
      <w:bookmarkStart w:id="2" w:name="Rubrik"/>
      <w:bookmarkEnd w:id="1"/>
      <w:bookmarkEnd w:id="2"/>
    </w:p>
    <w:p w14:paraId="51E55209" w14:textId="77777777" w:rsidR="00C76691" w:rsidRPr="00C76691" w:rsidRDefault="00C76691" w:rsidP="00C76691"/>
    <w:p w14:paraId="060AD44D" w14:textId="77777777" w:rsidR="006261DE" w:rsidRPr="006261DE" w:rsidRDefault="006261DE" w:rsidP="004E17A7">
      <w:pPr>
        <w:pStyle w:val="Rubrik2"/>
        <w:ind w:left="0"/>
      </w:pPr>
      <w:r w:rsidRPr="006261DE">
        <w:t>Metodbok Konventionell röntgen</w:t>
      </w:r>
    </w:p>
    <w:p w14:paraId="687F31F0" w14:textId="77777777" w:rsidR="006261DE" w:rsidRDefault="006261DE" w:rsidP="006261DE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06261DE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47765DDD" w14:textId="1A355AFE" w:rsidR="004E17A7" w:rsidRDefault="004E17A7" w:rsidP="004E17A7">
      <w:pPr>
        <w:pStyle w:val="Rubrik2"/>
        <w:ind w:left="0"/>
      </w:pPr>
      <w:r>
        <w:t>Förändringar sedan föregående version</w:t>
      </w:r>
    </w:p>
    <w:p w14:paraId="263AB1E2" w14:textId="56C6CF99" w:rsidR="004E17A7" w:rsidRPr="004E17A7" w:rsidRDefault="00C76691" w:rsidP="004E17A7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Lagt till avstånd detektor.</w:t>
      </w:r>
    </w:p>
    <w:p w14:paraId="72ABA538" w14:textId="77777777" w:rsidR="006261DE" w:rsidRPr="006261DE" w:rsidRDefault="006261DE" w:rsidP="006261DE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235"/>
        <w:gridCol w:w="24"/>
        <w:gridCol w:w="3389"/>
        <w:gridCol w:w="272"/>
        <w:gridCol w:w="3402"/>
      </w:tblGrid>
      <w:tr w:rsidR="006261DE" w:rsidRPr="006261DE" w14:paraId="76DF8105" w14:textId="77777777" w:rsidTr="002279FE">
        <w:trPr>
          <w:trHeight w:val="263"/>
        </w:trPr>
        <w:tc>
          <w:tcPr>
            <w:tcW w:w="9322" w:type="dxa"/>
            <w:gridSpan w:val="5"/>
            <w:shd w:val="clear" w:color="auto" w:fill="auto"/>
          </w:tcPr>
          <w:p w14:paraId="3DEE37CD" w14:textId="77777777" w:rsidR="006261DE" w:rsidRPr="006261DE" w:rsidRDefault="006261DE" w:rsidP="004E17A7">
            <w:pPr>
              <w:pStyle w:val="Rubrik2"/>
              <w:ind w:left="0"/>
              <w:rPr>
                <w:rFonts w:ascii="Arial" w:hAnsi="Arial"/>
                <w:sz w:val="26"/>
              </w:rPr>
            </w:pPr>
            <w:r w:rsidRPr="006261DE">
              <w:t>Inför undersökningen</w:t>
            </w:r>
          </w:p>
        </w:tc>
      </w:tr>
      <w:tr w:rsidR="006261DE" w:rsidRPr="006261DE" w14:paraId="0E379827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77659CF1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7063" w:type="dxa"/>
            <w:gridSpan w:val="3"/>
            <w:shd w:val="clear" w:color="auto" w:fill="auto"/>
          </w:tcPr>
          <w:p w14:paraId="1042BAC5" w14:textId="77777777" w:rsidR="006261DE" w:rsidRPr="006261DE" w:rsidRDefault="006261DE" w:rsidP="006261DE">
            <w:pPr>
              <w:numPr>
                <w:ilvl w:val="0"/>
                <w:numId w:val="21"/>
              </w:numPr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Skelettskada</w:t>
            </w:r>
          </w:p>
          <w:p w14:paraId="6B03DCB9" w14:textId="77777777" w:rsidR="006261DE" w:rsidRPr="006261DE" w:rsidRDefault="006261DE" w:rsidP="006261DE">
            <w:pPr>
              <w:numPr>
                <w:ilvl w:val="0"/>
                <w:numId w:val="21"/>
              </w:numPr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Utredning</w:t>
            </w:r>
          </w:p>
        </w:tc>
      </w:tr>
      <w:tr w:rsidR="006261DE" w:rsidRPr="006261DE" w14:paraId="4A535083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05D4B5DC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  <w:shd w:val="clear" w:color="auto" w:fill="auto"/>
          </w:tcPr>
          <w:p w14:paraId="4C517A69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CD1DE8A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61DE" w:rsidRPr="006261DE" w14:paraId="49059AD5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79449F82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7063" w:type="dxa"/>
            <w:gridSpan w:val="3"/>
            <w:shd w:val="clear" w:color="auto" w:fill="auto"/>
          </w:tcPr>
          <w:p w14:paraId="58A829F9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61DE">
              <w:rPr>
                <w:rFonts w:ascii="Arial" w:hAnsi="Arial" w:cs="Arial"/>
                <w:color w:val="000000"/>
                <w:sz w:val="20"/>
                <w:szCs w:val="20"/>
              </w:rPr>
              <w:t xml:space="preserve">Se kapitel 4.2 och 5.1 i </w:t>
            </w:r>
          </w:p>
          <w:p w14:paraId="465F1717" w14:textId="1AC7C5AA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17" w:history="1">
              <w:r w:rsidRPr="006261D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6261DE" w:rsidRPr="006261DE" w14:paraId="6DCC1CB5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7711B02C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  <w:shd w:val="clear" w:color="auto" w:fill="auto"/>
          </w:tcPr>
          <w:p w14:paraId="7CA07D2B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33EEDE1F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61DE" w:rsidRPr="006261DE" w14:paraId="7D5AA960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554E76BA" w14:textId="77777777" w:rsid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  <w:p w14:paraId="79A59FD1" w14:textId="77777777" w:rsidR="00C76691" w:rsidRDefault="00C76691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76369A" w14:textId="1DEF8D79" w:rsidR="00C76691" w:rsidRPr="006261DE" w:rsidRDefault="00C76691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Avstånd detektor</w:t>
            </w:r>
          </w:p>
        </w:tc>
        <w:tc>
          <w:tcPr>
            <w:tcW w:w="7063" w:type="dxa"/>
            <w:gridSpan w:val="3"/>
            <w:shd w:val="clear" w:color="auto" w:fill="auto"/>
          </w:tcPr>
          <w:p w14:paraId="34198CAF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Adora</w:t>
            </w:r>
          </w:p>
          <w:p w14:paraId="1814EA63" w14:textId="77777777" w:rsid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T3</w:t>
            </w:r>
          </w:p>
          <w:p w14:paraId="5336EE23" w14:textId="64DE9624" w:rsidR="00C76691" w:rsidRPr="006261DE" w:rsidRDefault="007D029D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 cm</w:t>
            </w:r>
          </w:p>
        </w:tc>
      </w:tr>
      <w:tr w:rsidR="006261DE" w:rsidRPr="006261DE" w14:paraId="4C131CF7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1A20C0F6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63" w:type="dxa"/>
            <w:gridSpan w:val="3"/>
            <w:shd w:val="clear" w:color="auto" w:fill="auto"/>
          </w:tcPr>
          <w:p w14:paraId="75976538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61DE" w:rsidRPr="006261DE" w14:paraId="30D5DF31" w14:textId="77777777" w:rsidTr="002279FE">
        <w:trPr>
          <w:trHeight w:val="195"/>
        </w:trPr>
        <w:tc>
          <w:tcPr>
            <w:tcW w:w="2259" w:type="dxa"/>
            <w:gridSpan w:val="2"/>
            <w:shd w:val="clear" w:color="auto" w:fill="auto"/>
          </w:tcPr>
          <w:p w14:paraId="144B00E1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</w:tc>
        <w:tc>
          <w:tcPr>
            <w:tcW w:w="7063" w:type="dxa"/>
            <w:gridSpan w:val="3"/>
            <w:shd w:val="clear" w:color="auto" w:fill="auto"/>
          </w:tcPr>
          <w:p w14:paraId="1C6D86B7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Stor i potter</w:t>
            </w:r>
          </w:p>
        </w:tc>
      </w:tr>
      <w:tr w:rsidR="006261DE" w:rsidRPr="006261DE" w14:paraId="06C0B806" w14:textId="77777777" w:rsidTr="002279FE">
        <w:trPr>
          <w:trHeight w:val="239"/>
        </w:trPr>
        <w:tc>
          <w:tcPr>
            <w:tcW w:w="2259" w:type="dxa"/>
            <w:gridSpan w:val="2"/>
            <w:shd w:val="clear" w:color="auto" w:fill="auto"/>
          </w:tcPr>
          <w:p w14:paraId="17E023EF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63" w:type="dxa"/>
            <w:gridSpan w:val="3"/>
            <w:shd w:val="clear" w:color="auto" w:fill="auto"/>
          </w:tcPr>
          <w:p w14:paraId="0CCF4618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61DE" w:rsidRPr="006261DE" w14:paraId="78F8D8B1" w14:textId="77777777" w:rsidTr="002279FE">
        <w:trPr>
          <w:trHeight w:val="263"/>
        </w:trPr>
        <w:tc>
          <w:tcPr>
            <w:tcW w:w="2259" w:type="dxa"/>
            <w:gridSpan w:val="2"/>
            <w:shd w:val="clear" w:color="auto" w:fill="auto"/>
          </w:tcPr>
          <w:p w14:paraId="2A608597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7063" w:type="dxa"/>
            <w:gridSpan w:val="3"/>
            <w:shd w:val="clear" w:color="auto" w:fill="auto"/>
          </w:tcPr>
          <w:p w14:paraId="53F1A94D" w14:textId="77777777" w:rsidR="006261DE" w:rsidRPr="006261DE" w:rsidRDefault="006261DE" w:rsidP="006261DE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Sida</w:t>
            </w:r>
          </w:p>
        </w:tc>
      </w:tr>
      <w:tr w:rsidR="006261DE" w:rsidRPr="006261DE" w14:paraId="0E93D278" w14:textId="77777777" w:rsidTr="002279FE">
        <w:trPr>
          <w:trHeight w:val="263"/>
        </w:trPr>
        <w:tc>
          <w:tcPr>
            <w:tcW w:w="5920" w:type="dxa"/>
            <w:gridSpan w:val="4"/>
            <w:shd w:val="clear" w:color="auto" w:fill="auto"/>
          </w:tcPr>
          <w:p w14:paraId="7D9E09D0" w14:textId="77777777" w:rsidR="006261DE" w:rsidRPr="006261DE" w:rsidRDefault="006261DE" w:rsidP="003B1881">
            <w:pPr>
              <w:pStyle w:val="Rubrik2"/>
              <w:ind w:left="0"/>
              <w:rPr>
                <w:sz w:val="20"/>
              </w:rPr>
            </w:pPr>
            <w:r w:rsidRPr="006261DE">
              <w:lastRenderedPageBreak/>
              <w:t>Bildtagning</w:t>
            </w:r>
          </w:p>
        </w:tc>
        <w:tc>
          <w:tcPr>
            <w:tcW w:w="3402" w:type="dxa"/>
            <w:shd w:val="clear" w:color="auto" w:fill="auto"/>
          </w:tcPr>
          <w:p w14:paraId="32EB7928" w14:textId="77777777" w:rsidR="006261DE" w:rsidRPr="006261DE" w:rsidRDefault="006261DE" w:rsidP="006261DE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61DE" w:rsidRPr="006261DE" w14:paraId="5A2D4889" w14:textId="77777777" w:rsidTr="002279FE">
        <w:trPr>
          <w:cantSplit/>
          <w:trHeight w:val="3106"/>
        </w:trPr>
        <w:tc>
          <w:tcPr>
            <w:tcW w:w="2235" w:type="dxa"/>
            <w:shd w:val="clear" w:color="auto" w:fill="auto"/>
          </w:tcPr>
          <w:p w14:paraId="57FDFE63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sz w:val="20"/>
                <w:szCs w:val="20"/>
              </w:rPr>
              <w:t>Sida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6151007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Armarna på huvudet.</w:t>
            </w:r>
          </w:p>
          <w:p w14:paraId="3114C43F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4B9675A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7BE9F97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Centrera mitt på sternum, smal bländare.</w:t>
            </w:r>
          </w:p>
          <w:p w14:paraId="46FD5107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F1A45F7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61DE">
              <w:rPr>
                <w:rFonts w:ascii="Arial" w:hAnsi="Arial" w:cs="Arial"/>
                <w:b/>
                <w:bCs/>
                <w:sz w:val="20"/>
                <w:szCs w:val="20"/>
              </w:rPr>
              <w:t>Kriterier</w:t>
            </w:r>
          </w:p>
          <w:p w14:paraId="2DFB1F6D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Rak sida.</w:t>
            </w:r>
          </w:p>
          <w:p w14:paraId="15F15478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Väl inbländad</w:t>
            </w:r>
          </w:p>
          <w:p w14:paraId="66423816" w14:textId="77777777" w:rsidR="006261DE" w:rsidRPr="006261DE" w:rsidRDefault="006261DE" w:rsidP="006261DE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6261DE">
              <w:rPr>
                <w:rFonts w:ascii="Arial" w:hAnsi="Arial" w:cs="Arial"/>
                <w:sz w:val="20"/>
                <w:szCs w:val="20"/>
              </w:rPr>
              <w:t>Hela sternum med i bild.</w:t>
            </w:r>
          </w:p>
        </w:tc>
        <w:tc>
          <w:tcPr>
            <w:tcW w:w="3402" w:type="dxa"/>
            <w:shd w:val="clear" w:color="auto" w:fill="auto"/>
          </w:tcPr>
          <w:p w14:paraId="156EA28D" w14:textId="77777777" w:rsidR="006261DE" w:rsidRPr="006261DE" w:rsidRDefault="006261DE" w:rsidP="006261DE">
            <w:pPr>
              <w:tabs>
                <w:tab w:val="left" w:pos="2160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20"/>
              </w:rPr>
            </w:pPr>
            <w:r w:rsidRPr="006261DE">
              <w:rPr>
                <w:rFonts w:ascii="Arial" w:hAnsi="Arial" w:cs="Arial"/>
                <w:b/>
                <w:sz w:val="18"/>
                <w:szCs w:val="20"/>
              </w:rPr>
              <w:t>Sida</w:t>
            </w:r>
          </w:p>
          <w:p w14:paraId="505EA6AE" w14:textId="77777777" w:rsidR="006261DE" w:rsidRPr="006261DE" w:rsidRDefault="007D029D" w:rsidP="006261D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"http://intranu.vgregion.se/ImageVault/Images/height_408/width_216/storage_Edited/filename_sb_RI5FtLFwAxgUwDlAT.jpg/id_28335/scope_0/ImageVaultHandler.aspx"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"http://intranu.vgregion.se/ImageVault/Images/height_408/width_216/storage_Edited/filename_sb_RI5FtLFwAxgUwDlAT.jpg/id_28335/scope_0/ImageVaultHandler.aspx" \* MERGEFORMATINET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3A47D5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ternum sida" style="width:101.4pt;height:191.8pt">
                  <v:imagedata r:id="rId18" r:href="rId19"/>
                </v:shape>
              </w:pic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16449C1E" w14:textId="77777777" w:rsidR="006261DE" w:rsidRPr="006261DE" w:rsidRDefault="006261DE" w:rsidP="006261DE">
      <w:pPr>
        <w:spacing w:after="0" w:line="240" w:lineRule="auto"/>
        <w:ind w:left="0" w:right="0"/>
        <w:rPr>
          <w:sz w:val="16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6261DE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7595" w14:textId="77777777" w:rsidR="00F26BFF" w:rsidRDefault="00F26BFF">
      <w:r>
        <w:separator/>
      </w:r>
    </w:p>
  </w:endnote>
  <w:endnote w:type="continuationSeparator" w:id="0">
    <w:p w14:paraId="743414CB" w14:textId="77777777" w:rsidR="00F26BFF" w:rsidRDefault="00F26BFF">
      <w:r>
        <w:continuationSeparator/>
      </w:r>
    </w:p>
  </w:endnote>
  <w:endnote w:type="continuationNotice" w:id="1">
    <w:p w14:paraId="071393F1" w14:textId="77777777" w:rsidR="00F26BFF" w:rsidRDefault="00F26B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F988" w14:textId="77777777" w:rsidR="00F26BFF" w:rsidRDefault="00F26BFF"/>
  </w:footnote>
  <w:footnote w:type="continuationSeparator" w:id="0">
    <w:p w14:paraId="3462199E" w14:textId="77777777" w:rsidR="00F26BFF" w:rsidRDefault="00F26BFF">
      <w:r>
        <w:continuationSeparator/>
      </w:r>
    </w:p>
  </w:footnote>
  <w:footnote w:type="continuationNotice" w:id="1">
    <w:p w14:paraId="14984799" w14:textId="77777777" w:rsidR="00F26BFF" w:rsidRDefault="00F26B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2AC0D63"/>
    <w:multiLevelType w:val="hybridMultilevel"/>
    <w:tmpl w:val="61FED5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7772DB9"/>
    <w:multiLevelType w:val="hybridMultilevel"/>
    <w:tmpl w:val="59D838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38682476">
    <w:abstractNumId w:val="19"/>
  </w:num>
  <w:num w:numId="2" w16cid:durableId="46342010">
    <w:abstractNumId w:val="16"/>
  </w:num>
  <w:num w:numId="3" w16cid:durableId="580483828">
    <w:abstractNumId w:val="0"/>
  </w:num>
  <w:num w:numId="4" w16cid:durableId="1158611300">
    <w:abstractNumId w:val="7"/>
  </w:num>
  <w:num w:numId="5" w16cid:durableId="1252542516">
    <w:abstractNumId w:val="17"/>
  </w:num>
  <w:num w:numId="6" w16cid:durableId="1488783694">
    <w:abstractNumId w:val="2"/>
  </w:num>
  <w:num w:numId="7" w16cid:durableId="902527052">
    <w:abstractNumId w:val="13"/>
  </w:num>
  <w:num w:numId="8" w16cid:durableId="66995409">
    <w:abstractNumId w:val="10"/>
  </w:num>
  <w:num w:numId="9" w16cid:durableId="98258500">
    <w:abstractNumId w:val="1"/>
  </w:num>
  <w:num w:numId="10" w16cid:durableId="1795977851">
    <w:abstractNumId w:val="1"/>
  </w:num>
  <w:num w:numId="11" w16cid:durableId="314376652">
    <w:abstractNumId w:val="3"/>
  </w:num>
  <w:num w:numId="12" w16cid:durableId="1194153827">
    <w:abstractNumId w:val="5"/>
  </w:num>
  <w:num w:numId="13" w16cid:durableId="1103646808">
    <w:abstractNumId w:val="15"/>
  </w:num>
  <w:num w:numId="14" w16cid:durableId="1151092358">
    <w:abstractNumId w:val="11"/>
  </w:num>
  <w:num w:numId="15" w16cid:durableId="1145005383">
    <w:abstractNumId w:val="8"/>
  </w:num>
  <w:num w:numId="16" w16cid:durableId="70858497">
    <w:abstractNumId w:val="14"/>
  </w:num>
  <w:num w:numId="17" w16cid:durableId="1850673659">
    <w:abstractNumId w:val="6"/>
  </w:num>
  <w:num w:numId="18" w16cid:durableId="703867978">
    <w:abstractNumId w:val="12"/>
  </w:num>
  <w:num w:numId="19" w16cid:durableId="336230731">
    <w:abstractNumId w:val="18"/>
  </w:num>
  <w:num w:numId="20" w16cid:durableId="1823353001">
    <w:abstractNumId w:val="9"/>
  </w:num>
  <w:num w:numId="21" w16cid:durableId="254825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85C9B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1881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024C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E17A7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61DE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029D"/>
    <w:rsid w:val="007D4241"/>
    <w:rsid w:val="007D4317"/>
    <w:rsid w:val="007D4EA3"/>
    <w:rsid w:val="007F1CFF"/>
    <w:rsid w:val="007F5DD5"/>
    <w:rsid w:val="007F6D6C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739A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76691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26BFF"/>
    <w:rsid w:val="00F304D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jpeg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image" Target="http://intranu.vgregion.se/ImageVault/Images/height_408/width_216/storage_Edited/filename_sb_RI5FtLFwAxgUwDlAT.jpg/id_28335/scope_0/ImageVaultHandler.aspx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</TotalTime>
  <Pages>2</Pages>
  <Words>202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1275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Sternum – Skelettskada, utredning</dc:title>
  <dc:subject/>
  <dc:creator>patrik.jens.johansson@vgregion.se</dc:creator>
  <keywords/>
  <lastModifiedBy>Ulrica Sehlberg</lastModifiedBy>
  <revision>7</revision>
  <lastPrinted>2016-03-31T10:56:00.0000000Z</lastPrinted>
  <dcterms:created xsi:type="dcterms:W3CDTF">2022-05-18T04:41:00.0000000Z</dcterms:created>
  <dcterms:modified xsi:type="dcterms:W3CDTF">2026-01-21T14:16:00.0000000Z</dcterms:modified>
</coreProperties>
</file>