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92D082" w14:textId="77777777" w:rsidR="006261DE" w:rsidRDefault="006261DE" w:rsidP="00F35B05">
      <w:pPr>
        <w:pStyle w:val="Rubrik2"/>
        <w:sectPr w:rsidR="006261DE" w:rsidSect="006261D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F53C0A4" w14:textId="77777777" w:rsidR="006261DE" w:rsidRPr="006261DE" w:rsidRDefault="006261DE" w:rsidP="006261DE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4B125BDF" w14:textId="77777777" w:rsidR="006261DE" w:rsidRPr="006261DE" w:rsidRDefault="006261DE" w:rsidP="006261DE">
      <w:pPr>
        <w:spacing w:after="0" w:line="240" w:lineRule="auto"/>
        <w:ind w:left="0" w:right="-568"/>
        <w:rPr>
          <w:szCs w:val="20"/>
        </w:rPr>
      </w:pPr>
    </w:p>
    <w:p w14:paraId="1A5B6370" w14:textId="77777777" w:rsidR="006261DE" w:rsidRPr="006261DE" w:rsidRDefault="006261DE" w:rsidP="006261DE">
      <w:pPr>
        <w:spacing w:after="0" w:line="240" w:lineRule="auto"/>
        <w:ind w:left="0" w:right="-568"/>
        <w:rPr>
          <w:szCs w:val="20"/>
        </w:rPr>
      </w:pPr>
    </w:p>
    <w:p w14:paraId="3BFD78AA" w14:textId="30F2869B" w:rsidR="006261DE" w:rsidRPr="004E17A7" w:rsidRDefault="004E17A7" w:rsidP="004E17A7">
      <w:pPr>
        <w:pStyle w:val="Rubrik1"/>
        <w:ind w:left="0"/>
      </w:pPr>
      <w:proofErr w:type="spellStart"/>
      <w:r w:rsidRPr="004E17A7">
        <w:t>Sternum</w:t>
      </w:r>
      <w:proofErr w:type="spellEnd"/>
      <w:r w:rsidRPr="004E17A7">
        <w:t xml:space="preserve"> – Skelettskada, utredning</w:t>
      </w:r>
      <w:bookmarkStart w:id="1" w:name="_1314629194"/>
      <w:bookmarkStart w:id="2" w:name="Rubrik"/>
      <w:bookmarkEnd w:id="1"/>
      <w:bookmarkEnd w:id="2"/>
    </w:p>
    <w:p w14:paraId="060AD44D" w14:textId="77777777" w:rsidR="006261DE" w:rsidRPr="006261DE" w:rsidRDefault="006261DE" w:rsidP="004E17A7">
      <w:pPr>
        <w:pStyle w:val="Rubrik2"/>
        <w:ind w:left="0"/>
      </w:pPr>
      <w:r w:rsidRPr="006261DE">
        <w:t>Metodbok Konventionell röntgen</w:t>
      </w:r>
    </w:p>
    <w:p w14:paraId="687F31F0" w14:textId="77777777" w:rsidR="006261DE" w:rsidRDefault="006261DE" w:rsidP="006261D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6261DE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47765DDD" w14:textId="1A355AFE" w:rsidR="004E17A7" w:rsidRDefault="004E17A7" w:rsidP="004E17A7">
      <w:pPr>
        <w:pStyle w:val="Rubrik2"/>
        <w:ind w:left="0"/>
      </w:pPr>
      <w:r>
        <w:t>Förändringar sedan föregående version</w:t>
      </w:r>
    </w:p>
    <w:p w14:paraId="263AB1E2" w14:textId="5AD62470" w:rsidR="004E17A7" w:rsidRPr="004E17A7" w:rsidRDefault="004E17A7" w:rsidP="004E17A7">
      <w:pPr>
        <w:ind w:left="0"/>
        <w:rPr>
          <w:rFonts w:ascii="Arial" w:hAnsi="Arial" w:cs="Arial"/>
          <w:sz w:val="20"/>
          <w:szCs w:val="20"/>
        </w:rPr>
      </w:pPr>
      <w:r w:rsidRPr="004E17A7">
        <w:rPr>
          <w:rFonts w:ascii="Arial" w:hAnsi="Arial" w:cs="Arial"/>
          <w:sz w:val="20"/>
          <w:szCs w:val="20"/>
        </w:rPr>
        <w:t>Inga förändringar.</w:t>
      </w:r>
    </w:p>
    <w:p w14:paraId="72ABA538" w14:textId="77777777" w:rsidR="006261DE" w:rsidRPr="006261DE" w:rsidRDefault="006261DE" w:rsidP="006261D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tbl>
      <w:tblPr>
        <w:tblW w:w="9322" w:type="dxa"/>
        <w:tblLayout w:type="fixed"/>
        <w:tblLook w:val="0000" w:firstRow="0" w:lastRow="0" w:firstColumn="0" w:lastColumn="0" w:noHBand="0" w:noVBand="0"/>
      </w:tblPr>
      <w:tblGrid>
        <w:gridCol w:w="2235"/>
        <w:gridCol w:w="24"/>
        <w:gridCol w:w="3389"/>
        <w:gridCol w:w="272"/>
        <w:gridCol w:w="3402"/>
      </w:tblGrid>
      <w:tr w:rsidR="006261DE" w:rsidRPr="006261DE" w14:paraId="76DF8105" w14:textId="77777777" w:rsidTr="002279FE">
        <w:trPr>
          <w:trHeight w:val="263"/>
        </w:trPr>
        <w:tc>
          <w:tcPr>
            <w:tcW w:w="9322" w:type="dxa"/>
            <w:gridSpan w:val="5"/>
            <w:shd w:val="clear" w:color="auto" w:fill="auto"/>
          </w:tcPr>
          <w:p w14:paraId="3DEE37CD" w14:textId="77777777" w:rsidR="006261DE" w:rsidRPr="006261DE" w:rsidRDefault="006261DE" w:rsidP="004E17A7">
            <w:pPr>
              <w:pStyle w:val="Rubrik2"/>
              <w:ind w:left="0"/>
              <w:rPr>
                <w:rFonts w:ascii="Arial" w:hAnsi="Arial"/>
                <w:sz w:val="26"/>
              </w:rPr>
            </w:pPr>
            <w:r w:rsidRPr="006261DE">
              <w:t>Inför undersökningen</w:t>
            </w:r>
          </w:p>
        </w:tc>
      </w:tr>
      <w:tr w:rsidR="006261DE" w:rsidRPr="006261DE" w14:paraId="0E379827" w14:textId="77777777" w:rsidTr="002279FE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77659CF1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1042BAC5" w14:textId="77777777" w:rsidR="006261DE" w:rsidRPr="006261DE" w:rsidRDefault="006261DE" w:rsidP="006261DE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>Skelettskada</w:t>
            </w:r>
          </w:p>
          <w:p w14:paraId="6B03DCB9" w14:textId="77777777" w:rsidR="006261DE" w:rsidRPr="006261DE" w:rsidRDefault="006261DE" w:rsidP="006261DE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>Utredning</w:t>
            </w:r>
          </w:p>
        </w:tc>
      </w:tr>
      <w:tr w:rsidR="006261DE" w:rsidRPr="006261DE" w14:paraId="4A535083" w14:textId="77777777" w:rsidTr="002279FE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05D4B5DC" w14:textId="77777777" w:rsidR="006261DE" w:rsidRPr="006261DE" w:rsidRDefault="006261DE" w:rsidP="006261D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C517A69" w14:textId="77777777" w:rsidR="006261DE" w:rsidRPr="006261DE" w:rsidRDefault="006261DE" w:rsidP="006261D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gridSpan w:val="2"/>
            <w:shd w:val="clear" w:color="auto" w:fill="auto"/>
          </w:tcPr>
          <w:p w14:paraId="6CD1DE8A" w14:textId="77777777" w:rsidR="006261DE" w:rsidRPr="006261DE" w:rsidRDefault="006261DE" w:rsidP="006261D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61DE" w:rsidRPr="006261DE" w14:paraId="49059AD5" w14:textId="77777777" w:rsidTr="002279FE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79449F82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58A829F9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261DE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465F1717" w14:textId="1AC7C5AA" w:rsidR="006261DE" w:rsidRPr="006261DE" w:rsidRDefault="00000000" w:rsidP="006261D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hyperlink r:id="rId17" w:history="1">
              <w:r w:rsidR="006261DE" w:rsidRPr="006261DE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</w:t>
              </w:r>
              <w:r w:rsidR="006261DE" w:rsidRPr="006261DE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e</w:t>
              </w:r>
              <w:r w:rsidR="006261DE" w:rsidRPr="006261DE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handlingar med röntgenstrålning</w:t>
              </w:r>
            </w:hyperlink>
          </w:p>
        </w:tc>
      </w:tr>
      <w:tr w:rsidR="006261DE" w:rsidRPr="006261DE" w14:paraId="6DCC1CB5" w14:textId="77777777" w:rsidTr="002279FE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7711B02C" w14:textId="77777777" w:rsidR="006261DE" w:rsidRPr="006261DE" w:rsidRDefault="006261DE" w:rsidP="006261D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CA07D2B" w14:textId="77777777" w:rsidR="006261DE" w:rsidRPr="006261DE" w:rsidRDefault="006261DE" w:rsidP="006261D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74" w:type="dxa"/>
            <w:gridSpan w:val="2"/>
            <w:shd w:val="clear" w:color="auto" w:fill="auto"/>
          </w:tcPr>
          <w:p w14:paraId="33EEDE1F" w14:textId="77777777" w:rsidR="006261DE" w:rsidRPr="006261DE" w:rsidRDefault="006261DE" w:rsidP="006261D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61DE" w:rsidRPr="006261DE" w14:paraId="7D5AA960" w14:textId="77777777" w:rsidTr="002279FE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4A76369A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34198CAF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261DE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5336EE23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6261DE" w:rsidRPr="006261DE" w14:paraId="4C131CF7" w14:textId="77777777" w:rsidTr="002279FE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1A20C0F6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14:paraId="75976538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61DE" w:rsidRPr="006261DE" w14:paraId="30D5DF31" w14:textId="77777777" w:rsidTr="002279FE">
        <w:trPr>
          <w:trHeight w:val="195"/>
        </w:trPr>
        <w:tc>
          <w:tcPr>
            <w:tcW w:w="2259" w:type="dxa"/>
            <w:gridSpan w:val="2"/>
            <w:shd w:val="clear" w:color="auto" w:fill="auto"/>
          </w:tcPr>
          <w:p w14:paraId="144B00E1" w14:textId="77777777" w:rsidR="006261DE" w:rsidRPr="006261DE" w:rsidRDefault="006261DE" w:rsidP="006261D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261DE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1C6D86B7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>Stor i potter</w:t>
            </w:r>
          </w:p>
        </w:tc>
      </w:tr>
      <w:tr w:rsidR="006261DE" w:rsidRPr="006261DE" w14:paraId="06C0B806" w14:textId="77777777" w:rsidTr="002279FE">
        <w:trPr>
          <w:trHeight w:val="239"/>
        </w:trPr>
        <w:tc>
          <w:tcPr>
            <w:tcW w:w="2259" w:type="dxa"/>
            <w:gridSpan w:val="2"/>
            <w:shd w:val="clear" w:color="auto" w:fill="auto"/>
          </w:tcPr>
          <w:p w14:paraId="17E023EF" w14:textId="77777777" w:rsidR="006261DE" w:rsidRPr="006261DE" w:rsidRDefault="006261DE" w:rsidP="006261D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3" w:type="dxa"/>
            <w:gridSpan w:val="3"/>
            <w:shd w:val="clear" w:color="auto" w:fill="auto"/>
          </w:tcPr>
          <w:p w14:paraId="0CCF4618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61DE" w:rsidRPr="006261DE" w14:paraId="78F8D8B1" w14:textId="77777777" w:rsidTr="002279FE">
        <w:trPr>
          <w:trHeight w:val="263"/>
        </w:trPr>
        <w:tc>
          <w:tcPr>
            <w:tcW w:w="2259" w:type="dxa"/>
            <w:gridSpan w:val="2"/>
            <w:shd w:val="clear" w:color="auto" w:fill="auto"/>
          </w:tcPr>
          <w:p w14:paraId="2A608597" w14:textId="77777777" w:rsidR="006261DE" w:rsidRPr="006261DE" w:rsidRDefault="006261DE" w:rsidP="006261D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261DE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7063" w:type="dxa"/>
            <w:gridSpan w:val="3"/>
            <w:shd w:val="clear" w:color="auto" w:fill="auto"/>
          </w:tcPr>
          <w:p w14:paraId="53F1A94D" w14:textId="77777777" w:rsidR="006261DE" w:rsidRPr="006261DE" w:rsidRDefault="006261DE" w:rsidP="006261DE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>Sida</w:t>
            </w:r>
          </w:p>
        </w:tc>
      </w:tr>
      <w:tr w:rsidR="006261DE" w:rsidRPr="006261DE" w14:paraId="0E93D278" w14:textId="77777777" w:rsidTr="002279FE">
        <w:trPr>
          <w:trHeight w:val="263"/>
        </w:trPr>
        <w:tc>
          <w:tcPr>
            <w:tcW w:w="5920" w:type="dxa"/>
            <w:gridSpan w:val="4"/>
            <w:shd w:val="clear" w:color="auto" w:fill="auto"/>
          </w:tcPr>
          <w:p w14:paraId="7D9E09D0" w14:textId="77777777" w:rsidR="006261DE" w:rsidRPr="006261DE" w:rsidRDefault="006261DE" w:rsidP="003B1881">
            <w:pPr>
              <w:pStyle w:val="Rubrik2"/>
              <w:ind w:left="0"/>
              <w:rPr>
                <w:sz w:val="20"/>
              </w:rPr>
            </w:pPr>
            <w:r w:rsidRPr="006261DE"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2EB7928" w14:textId="77777777" w:rsidR="006261DE" w:rsidRPr="006261DE" w:rsidRDefault="006261DE" w:rsidP="006261DE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261DE" w:rsidRPr="006261DE" w14:paraId="5A2D4889" w14:textId="77777777" w:rsidTr="002279FE">
        <w:trPr>
          <w:cantSplit/>
          <w:trHeight w:val="3106"/>
        </w:trPr>
        <w:tc>
          <w:tcPr>
            <w:tcW w:w="2235" w:type="dxa"/>
            <w:shd w:val="clear" w:color="auto" w:fill="auto"/>
          </w:tcPr>
          <w:p w14:paraId="57FDFE63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261DE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</w:tc>
        <w:tc>
          <w:tcPr>
            <w:tcW w:w="3685" w:type="dxa"/>
            <w:gridSpan w:val="3"/>
            <w:shd w:val="clear" w:color="auto" w:fill="auto"/>
          </w:tcPr>
          <w:p w14:paraId="46151007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>Armarna på huvudet.</w:t>
            </w:r>
          </w:p>
          <w:p w14:paraId="3114C43F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4B9675A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7BE9F97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 xml:space="preserve">Centrera mitt på </w:t>
            </w:r>
            <w:proofErr w:type="spellStart"/>
            <w:r w:rsidRPr="006261DE">
              <w:rPr>
                <w:rFonts w:ascii="Arial" w:hAnsi="Arial" w:cs="Arial"/>
                <w:sz w:val="20"/>
                <w:szCs w:val="20"/>
              </w:rPr>
              <w:t>sternum</w:t>
            </w:r>
            <w:proofErr w:type="spellEnd"/>
            <w:r w:rsidRPr="006261DE">
              <w:rPr>
                <w:rFonts w:ascii="Arial" w:hAnsi="Arial" w:cs="Arial"/>
                <w:sz w:val="20"/>
                <w:szCs w:val="20"/>
              </w:rPr>
              <w:t>, smal bländare.</w:t>
            </w:r>
          </w:p>
          <w:p w14:paraId="46FD5107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F1A45F7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6261DE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2DFB1F6D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>Rak sida.</w:t>
            </w:r>
          </w:p>
          <w:p w14:paraId="15F15478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 xml:space="preserve">Väl </w:t>
            </w:r>
            <w:proofErr w:type="spellStart"/>
            <w:r w:rsidRPr="006261DE">
              <w:rPr>
                <w:rFonts w:ascii="Arial" w:hAnsi="Arial" w:cs="Arial"/>
                <w:sz w:val="20"/>
                <w:szCs w:val="20"/>
              </w:rPr>
              <w:t>inbländad</w:t>
            </w:r>
            <w:proofErr w:type="spellEnd"/>
          </w:p>
          <w:p w14:paraId="66423816" w14:textId="77777777" w:rsidR="006261DE" w:rsidRPr="006261DE" w:rsidRDefault="006261DE" w:rsidP="006261DE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261DE">
              <w:rPr>
                <w:rFonts w:ascii="Arial" w:hAnsi="Arial" w:cs="Arial"/>
                <w:sz w:val="20"/>
                <w:szCs w:val="20"/>
              </w:rPr>
              <w:t xml:space="preserve">Hela </w:t>
            </w:r>
            <w:proofErr w:type="spellStart"/>
            <w:r w:rsidRPr="006261DE">
              <w:rPr>
                <w:rFonts w:ascii="Arial" w:hAnsi="Arial" w:cs="Arial"/>
                <w:sz w:val="20"/>
                <w:szCs w:val="20"/>
              </w:rPr>
              <w:t>sternum</w:t>
            </w:r>
            <w:proofErr w:type="spellEnd"/>
            <w:r w:rsidRPr="006261DE">
              <w:rPr>
                <w:rFonts w:ascii="Arial" w:hAnsi="Arial" w:cs="Arial"/>
                <w:sz w:val="20"/>
                <w:szCs w:val="20"/>
              </w:rPr>
              <w:t xml:space="preserve"> med i bild.</w:t>
            </w:r>
          </w:p>
        </w:tc>
        <w:tc>
          <w:tcPr>
            <w:tcW w:w="3402" w:type="dxa"/>
            <w:shd w:val="clear" w:color="auto" w:fill="auto"/>
          </w:tcPr>
          <w:p w14:paraId="156EA28D" w14:textId="77777777" w:rsidR="006261DE" w:rsidRPr="006261DE" w:rsidRDefault="006261DE" w:rsidP="006261DE">
            <w:pPr>
              <w:tabs>
                <w:tab w:val="left" w:pos="2160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 w:rsidRPr="006261DE">
              <w:rPr>
                <w:rFonts w:ascii="Arial" w:hAnsi="Arial" w:cs="Arial"/>
                <w:b/>
                <w:sz w:val="18"/>
                <w:szCs w:val="20"/>
              </w:rPr>
              <w:t>Sida</w:t>
            </w:r>
          </w:p>
          <w:p w14:paraId="505EA6AE" w14:textId="77777777" w:rsidR="006261DE" w:rsidRPr="006261DE" w:rsidRDefault="00000000" w:rsidP="006261DE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"http://intranu.vgregion.se/ImageVault/Images/height_408/width_216/storage_Edited/filename_sb_RI5FtLFwAxgUwDlAT.jpg/id_28335/scope_0/ImageVaultHandler.aspx"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A47D52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8" type="#_x0000_t75" alt="Sternum sida" style="width:101.4pt;height:191.8pt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</w:tbl>
    <w:p w14:paraId="16449C1E" w14:textId="77777777" w:rsidR="006261DE" w:rsidRPr="006261DE" w:rsidRDefault="006261DE" w:rsidP="006261DE">
      <w:pPr>
        <w:spacing w:after="0" w:line="240" w:lineRule="auto"/>
        <w:ind w:left="0" w:right="0"/>
        <w:rPr>
          <w:sz w:val="16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261D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9FC74D0" w14:textId="77777777" w:rsidR="00F26BFF" w:rsidRDefault="00F26BFF">
      <w:r>
        <w:separator/>
      </w:r>
    </w:p>
  </w:endnote>
  <w:endnote w:type="continuationSeparator" w:id="0">
    <w:p w14:paraId="2DC08062" w14:textId="77777777" w:rsidR="00F26BFF" w:rsidRDefault="00F26BFF">
      <w:r>
        <w:continuationSeparator/>
      </w:r>
    </w:p>
  </w:endnote>
  <w:endnote w:type="continuationNotice" w:id="1">
    <w:p w14:paraId="159A5FE8" w14:textId="77777777" w:rsidR="00F26BFF" w:rsidRDefault="00F26BF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A28946" w14:textId="77777777" w:rsidR="00F26BFF" w:rsidRDefault="00F26BFF"/>
  </w:footnote>
  <w:footnote w:type="continuationSeparator" w:id="0">
    <w:p w14:paraId="3804295C" w14:textId="77777777" w:rsidR="00F26BFF" w:rsidRDefault="00F26BFF">
      <w:r>
        <w:continuationSeparator/>
      </w:r>
    </w:p>
  </w:footnote>
  <w:footnote w:type="continuationNotice" w:id="1">
    <w:p w14:paraId="0CEF5EF9" w14:textId="77777777" w:rsidR="00F26BFF" w:rsidRDefault="00F26BF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AC0D63"/>
    <w:multiLevelType w:val="hybridMultilevel"/>
    <w:tmpl w:val="61FED5B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7772DB9"/>
    <w:multiLevelType w:val="hybridMultilevel"/>
    <w:tmpl w:val="59D8387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38682476">
    <w:abstractNumId w:val="19"/>
  </w:num>
  <w:num w:numId="2" w16cid:durableId="46342010">
    <w:abstractNumId w:val="16"/>
  </w:num>
  <w:num w:numId="3" w16cid:durableId="580483828">
    <w:abstractNumId w:val="0"/>
  </w:num>
  <w:num w:numId="4" w16cid:durableId="1158611300">
    <w:abstractNumId w:val="7"/>
  </w:num>
  <w:num w:numId="5" w16cid:durableId="1252542516">
    <w:abstractNumId w:val="17"/>
  </w:num>
  <w:num w:numId="6" w16cid:durableId="1488783694">
    <w:abstractNumId w:val="2"/>
  </w:num>
  <w:num w:numId="7" w16cid:durableId="902527052">
    <w:abstractNumId w:val="13"/>
  </w:num>
  <w:num w:numId="8" w16cid:durableId="66995409">
    <w:abstractNumId w:val="10"/>
  </w:num>
  <w:num w:numId="9" w16cid:durableId="98258500">
    <w:abstractNumId w:val="1"/>
  </w:num>
  <w:num w:numId="10" w16cid:durableId="1795977851">
    <w:abstractNumId w:val="1"/>
  </w:num>
  <w:num w:numId="11" w16cid:durableId="314376652">
    <w:abstractNumId w:val="3"/>
  </w:num>
  <w:num w:numId="12" w16cid:durableId="1194153827">
    <w:abstractNumId w:val="5"/>
  </w:num>
  <w:num w:numId="13" w16cid:durableId="1103646808">
    <w:abstractNumId w:val="15"/>
  </w:num>
  <w:num w:numId="14" w16cid:durableId="1151092358">
    <w:abstractNumId w:val="11"/>
  </w:num>
  <w:num w:numId="15" w16cid:durableId="1145005383">
    <w:abstractNumId w:val="8"/>
  </w:num>
  <w:num w:numId="16" w16cid:durableId="70858497">
    <w:abstractNumId w:val="14"/>
  </w:num>
  <w:num w:numId="17" w16cid:durableId="1850673659">
    <w:abstractNumId w:val="6"/>
  </w:num>
  <w:num w:numId="18" w16cid:durableId="703867978">
    <w:abstractNumId w:val="12"/>
  </w:num>
  <w:num w:numId="19" w16cid:durableId="336230731">
    <w:abstractNumId w:val="18"/>
  </w:num>
  <w:num w:numId="20" w16cid:durableId="1823353001">
    <w:abstractNumId w:val="9"/>
  </w:num>
  <w:num w:numId="21" w16cid:durableId="25482587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1881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17A7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61DE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26BFF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height_408/width_216/storage_Edited/filename_sb_RI5FtLFwAxgUwDlAT.jpg/id_28335/scope_0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166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1046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Sternum – Skelettskada, utredning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2022-05-18T04:41:00.0000000Z</dcterms:created>
  <dcterms:modified xsi:type="dcterms:W3CDTF">2024-03-05T10:10:00.0000000Z</dcterms:modified>
</coreProperties>
</file>