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DE238C" w14:textId="77777777" w:rsidR="00C13312" w:rsidRDefault="00C13312" w:rsidP="003C6A1F">
      <w:pPr>
        <w:pStyle w:val="Rubrik2"/>
        <w:ind w:left="0"/>
        <w:sectPr w:rsidR="00C13312" w:rsidSect="00C1331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5B81525" w14:textId="77777777" w:rsidR="00C13312" w:rsidRPr="003C6A1F" w:rsidRDefault="00C13312" w:rsidP="003C6A1F">
      <w:pPr>
        <w:pStyle w:val="Rubrik1"/>
        <w:ind w:left="0"/>
      </w:pPr>
    </w:p>
    <w:p w14:paraId="27BD39B2" w14:textId="7D643C07" w:rsidR="00C13312" w:rsidRPr="003C6A1F" w:rsidRDefault="003C6A1F" w:rsidP="003C6A1F">
      <w:pPr>
        <w:pStyle w:val="Rubrik1"/>
      </w:pPr>
      <w:r w:rsidRPr="003C6A1F">
        <w:t>SMS via e-posten</w:t>
      </w:r>
      <w:r w:rsidR="00C13312" w:rsidRPr="00C13312">
        <w:tab/>
      </w:r>
      <w:bookmarkStart w:id="1" w:name="_1314629194"/>
      <w:bookmarkStart w:id="2" w:name="Rubrik"/>
      <w:bookmarkEnd w:id="1"/>
      <w:bookmarkEnd w:id="2"/>
    </w:p>
    <w:p w14:paraId="215B2853" w14:textId="77777777" w:rsidR="00C13312" w:rsidRPr="00C13312" w:rsidRDefault="00C13312" w:rsidP="003C6A1F">
      <w:pPr>
        <w:pStyle w:val="Rubrik2"/>
      </w:pPr>
      <w:r w:rsidRPr="00C13312">
        <w:t xml:space="preserve">Sammanfattning/syfte </w:t>
      </w:r>
    </w:p>
    <w:p w14:paraId="4126B6A5" w14:textId="56941F83" w:rsidR="00C13312" w:rsidRDefault="00C13312" w:rsidP="003C6A1F">
      <w:r w:rsidRPr="00C13312">
        <w:t>Man kan skicka sms via e-posten. Det kan t.</w:t>
      </w:r>
      <w:r w:rsidR="003C6A1F">
        <w:t xml:space="preserve"> </w:t>
      </w:r>
      <w:r w:rsidRPr="00C13312">
        <w:t>ex. användas för att kalla in personal vid lediga arbetsturer. Man kan skicka till en person eller använda grupper.</w:t>
      </w:r>
    </w:p>
    <w:p w14:paraId="7FC2C773" w14:textId="2735F356" w:rsidR="003C6A1F" w:rsidRDefault="003C6A1F" w:rsidP="003C6A1F">
      <w:pPr>
        <w:pStyle w:val="Rubrik2"/>
      </w:pPr>
      <w:r>
        <w:t>Förändringar i denna version</w:t>
      </w:r>
    </w:p>
    <w:p w14:paraId="05399E27" w14:textId="44B3E476" w:rsidR="00C13312" w:rsidRPr="003C6A1F" w:rsidRDefault="003C6A1F" w:rsidP="003C6A1F">
      <w:r>
        <w:t>Inga förändringar</w:t>
      </w:r>
      <w:r w:rsidR="00ED4567">
        <w:t>.</w:t>
      </w:r>
    </w:p>
    <w:p w14:paraId="0E74F937" w14:textId="77777777" w:rsidR="00C13312" w:rsidRPr="00C13312" w:rsidRDefault="00C13312" w:rsidP="003C6A1F">
      <w:pPr>
        <w:pStyle w:val="Rubrik2"/>
      </w:pPr>
      <w:r w:rsidRPr="00C13312">
        <w:t xml:space="preserve">Skriv ett SMS via e-posten </w:t>
      </w:r>
    </w:p>
    <w:p w14:paraId="38896B8D" w14:textId="77777777" w:rsidR="00C13312" w:rsidRPr="00C13312" w:rsidRDefault="00C13312" w:rsidP="003C6A1F">
      <w:r w:rsidRPr="00C13312">
        <w:t>Klicka på Nytt meddelande</w:t>
      </w:r>
    </w:p>
    <w:p w14:paraId="0AEFDF63" w14:textId="77777777" w:rsidR="00C13312" w:rsidRPr="00C13312" w:rsidRDefault="00C13312" w:rsidP="003C6A1F">
      <w:r w:rsidRPr="00C13312">
        <w:rPr>
          <w:b/>
          <w:bCs/>
        </w:rPr>
        <w:t>Till:</w:t>
      </w:r>
      <w:r w:rsidRPr="00C13312">
        <w:t xml:space="preserve"> skriv aktuellt mobilnummer i en följd därefter @sms.vgregion.se </w:t>
      </w:r>
      <w:r w:rsidRPr="00C13312">
        <w:br/>
        <w:t>(ex. 0701234567@sms.vgregion.se)</w:t>
      </w:r>
    </w:p>
    <w:p w14:paraId="2F59804E" w14:textId="231F006D" w:rsidR="00C13312" w:rsidRPr="00C13312" w:rsidRDefault="00C13312" w:rsidP="003C6A1F">
      <w:proofErr w:type="spellStart"/>
      <w:r w:rsidRPr="00C13312">
        <w:rPr>
          <w:b/>
          <w:bCs/>
        </w:rPr>
        <w:t>Ämnesraden</w:t>
      </w:r>
      <w:proofErr w:type="spellEnd"/>
      <w:r w:rsidRPr="00C13312">
        <w:rPr>
          <w:b/>
          <w:bCs/>
        </w:rPr>
        <w:t>:</w:t>
      </w:r>
      <w:r w:rsidRPr="00C13312">
        <w:t xml:space="preserve"> Denna text kommer först i meddelandet</w:t>
      </w:r>
    </w:p>
    <w:p w14:paraId="179BF1AD" w14:textId="77777777" w:rsidR="00C13312" w:rsidRPr="00C13312" w:rsidRDefault="00C13312" w:rsidP="003C6A1F">
      <w:r w:rsidRPr="00C13312">
        <w:t xml:space="preserve">Skriv ditt meddelande och </w:t>
      </w:r>
      <w:r w:rsidRPr="00C13312">
        <w:rPr>
          <w:b/>
        </w:rPr>
        <w:t>Skicka</w:t>
      </w:r>
      <w:r w:rsidRPr="00C13312">
        <w:t xml:space="preserve">. </w:t>
      </w:r>
      <w:r w:rsidRPr="00C13312">
        <w:br/>
        <w:t>Skriv inte för mycket text då det kommer som sms. Kort och sakligt.</w:t>
      </w:r>
    </w:p>
    <w:p w14:paraId="54933C4F" w14:textId="77777777" w:rsidR="00C13312" w:rsidRPr="00C13312" w:rsidRDefault="00C13312" w:rsidP="003C6A1F"/>
    <w:p w14:paraId="2F7D80F6" w14:textId="77777777" w:rsidR="00C13312" w:rsidRPr="00C13312" w:rsidRDefault="00C13312" w:rsidP="003C6A1F">
      <w:pPr>
        <w:rPr>
          <w:noProof/>
        </w:rPr>
      </w:pPr>
      <w:r w:rsidRPr="00C13312">
        <w:t>OBS! Mottagaren kan inte besvara ditt SMS.</w:t>
      </w:r>
    </w:p>
    <w:p w14:paraId="7CC9242C" w14:textId="6B573AE8" w:rsidR="00C13312" w:rsidRPr="00C13312" w:rsidRDefault="003C6A1F" w:rsidP="003C6A1F">
      <w:pPr>
        <w:spacing w:after="0" w:line="240" w:lineRule="auto"/>
        <w:ind w:left="0" w:right="0" w:firstLine="993"/>
        <w:rPr>
          <w:noProof/>
          <w:szCs w:val="20"/>
        </w:rPr>
      </w:pPr>
      <w:r w:rsidRPr="00C13312">
        <w:rPr>
          <w:noProof/>
          <w:szCs w:val="20"/>
        </w:rPr>
        <w:drawing>
          <wp:inline distT="0" distB="0" distL="0" distR="0" wp14:anchorId="0C7BC04F" wp14:editId="028D4B14">
            <wp:extent cx="2965837" cy="1801597"/>
            <wp:effectExtent l="0" t="0" r="6350" b="825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4808" cy="18070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7D9EC6" w14:textId="3736143C" w:rsidR="00C13312" w:rsidRPr="00C13312" w:rsidRDefault="00C13312" w:rsidP="00C13312">
      <w:pPr>
        <w:spacing w:after="0" w:line="240" w:lineRule="auto"/>
        <w:ind w:left="0" w:right="0"/>
        <w:rPr>
          <w:szCs w:val="20"/>
        </w:rPr>
      </w:pPr>
    </w:p>
    <w:p w14:paraId="5B5B043E" w14:textId="77777777" w:rsidR="00C13312" w:rsidRPr="00C13312" w:rsidRDefault="00C13312" w:rsidP="003C6A1F">
      <w:pPr>
        <w:pStyle w:val="Rubrik2"/>
      </w:pPr>
      <w:r w:rsidRPr="00C13312">
        <w:lastRenderedPageBreak/>
        <w:t>Grupp-SMS via e-posten</w:t>
      </w:r>
    </w:p>
    <w:p w14:paraId="4DBE9AD6" w14:textId="77777777" w:rsidR="00C13312" w:rsidRPr="00C13312" w:rsidRDefault="00C13312" w:rsidP="00F026E4">
      <w:pPr>
        <w:spacing w:after="0" w:line="240" w:lineRule="auto"/>
        <w:ind w:right="0"/>
        <w:rPr>
          <w:szCs w:val="20"/>
        </w:rPr>
      </w:pPr>
      <w:r w:rsidRPr="00C13312">
        <w:rPr>
          <w:szCs w:val="20"/>
        </w:rPr>
        <w:t xml:space="preserve">I Outlook finns gruppmappar inlagda med mobilnummer till sjuksköterskor, undersköterskor och sekreterare. </w:t>
      </w:r>
      <w:r w:rsidRPr="00C13312">
        <w:rPr>
          <w:szCs w:val="20"/>
        </w:rPr>
        <w:br/>
        <w:t>De är avsedda för att användas då personal behöver kallas in vid lediga arbetsturer.</w:t>
      </w:r>
    </w:p>
    <w:p w14:paraId="2446D531" w14:textId="77777777" w:rsidR="00C13312" w:rsidRPr="00C13312" w:rsidRDefault="00C13312" w:rsidP="00C13312">
      <w:pPr>
        <w:spacing w:after="0" w:line="240" w:lineRule="auto"/>
        <w:ind w:left="0" w:right="0"/>
      </w:pPr>
    </w:p>
    <w:p w14:paraId="4C6D7D49" w14:textId="77777777" w:rsidR="00C13312" w:rsidRPr="00C13312" w:rsidRDefault="00C13312" w:rsidP="00F026E4">
      <w:pPr>
        <w:spacing w:after="0" w:line="240" w:lineRule="auto"/>
        <w:ind w:left="0" w:right="0" w:firstLine="992"/>
        <w:rPr>
          <w:szCs w:val="20"/>
        </w:rPr>
      </w:pPr>
      <w:r w:rsidRPr="00C13312">
        <w:rPr>
          <w:b/>
          <w:szCs w:val="20"/>
        </w:rPr>
        <w:t xml:space="preserve">1. </w:t>
      </w:r>
      <w:r w:rsidRPr="00C13312">
        <w:rPr>
          <w:szCs w:val="20"/>
        </w:rPr>
        <w:t>Logga in i Outlook och klicka på Nytt meddelande</w:t>
      </w:r>
    </w:p>
    <w:p w14:paraId="1F6C341C" w14:textId="77777777" w:rsidR="00C13312" w:rsidRPr="00C13312" w:rsidRDefault="00C13312" w:rsidP="00C13312">
      <w:pPr>
        <w:spacing w:after="0" w:line="240" w:lineRule="auto"/>
        <w:ind w:left="0" w:right="0"/>
        <w:rPr>
          <w:szCs w:val="20"/>
        </w:rPr>
      </w:pPr>
    </w:p>
    <w:p w14:paraId="1517E0CE" w14:textId="77777777" w:rsidR="00C13312" w:rsidRPr="00C13312" w:rsidRDefault="00C13312" w:rsidP="00F026E4">
      <w:pPr>
        <w:spacing w:after="0" w:line="240" w:lineRule="auto"/>
        <w:ind w:right="0"/>
        <w:rPr>
          <w:bCs/>
          <w:szCs w:val="20"/>
        </w:rPr>
      </w:pPr>
      <w:r w:rsidRPr="00C13312">
        <w:rPr>
          <w:b/>
        </w:rPr>
        <w:t>2.</w:t>
      </w:r>
      <w:r w:rsidRPr="00C13312">
        <w:t xml:space="preserve"> Till: skriv </w:t>
      </w:r>
      <w:r w:rsidRPr="00C13312">
        <w:rPr>
          <w:b/>
        </w:rPr>
        <w:t>nu</w:t>
      </w:r>
      <w:r w:rsidRPr="00C13312">
        <w:t xml:space="preserve"> (</w:t>
      </w:r>
      <w:r w:rsidRPr="00C13312">
        <w:rPr>
          <w:i/>
        </w:rPr>
        <w:t>mellanslag</w:t>
      </w:r>
      <w:r w:rsidRPr="00C13312">
        <w:t xml:space="preserve">) </w:t>
      </w:r>
      <w:r w:rsidRPr="00C13312">
        <w:rPr>
          <w:b/>
        </w:rPr>
        <w:t xml:space="preserve">rad </w:t>
      </w:r>
      <w:r w:rsidRPr="00C13312">
        <w:t xml:space="preserve">och klicka på </w:t>
      </w:r>
      <w:r w:rsidRPr="00C13312">
        <w:rPr>
          <w:b/>
        </w:rPr>
        <w:t xml:space="preserve">Sök i katalogen. </w:t>
      </w:r>
      <w:r w:rsidRPr="00C13312">
        <w:rPr>
          <w:bCs/>
        </w:rPr>
        <w:t xml:space="preserve">Man kan behöva skriva ”nu radiologen </w:t>
      </w:r>
      <w:proofErr w:type="spellStart"/>
      <w:r w:rsidRPr="00C13312">
        <w:rPr>
          <w:bCs/>
        </w:rPr>
        <w:t>us</w:t>
      </w:r>
      <w:proofErr w:type="spellEnd"/>
      <w:r w:rsidRPr="00C13312">
        <w:rPr>
          <w:bCs/>
        </w:rPr>
        <w:t xml:space="preserve"> eller </w:t>
      </w:r>
      <w:proofErr w:type="spellStart"/>
      <w:r w:rsidRPr="00C13312">
        <w:rPr>
          <w:bCs/>
        </w:rPr>
        <w:t>näl</w:t>
      </w:r>
      <w:proofErr w:type="spellEnd"/>
      <w:r w:rsidRPr="00C13312">
        <w:rPr>
          <w:bCs/>
        </w:rPr>
        <w:t>” för att få upp alla alternativ-</w:t>
      </w:r>
    </w:p>
    <w:p w14:paraId="5017EF04" w14:textId="20F6C723" w:rsidR="00C13312" w:rsidRPr="00C13312" w:rsidRDefault="00F026E4" w:rsidP="00F026E4">
      <w:pPr>
        <w:spacing w:after="0" w:line="240" w:lineRule="auto"/>
        <w:ind w:left="1134" w:right="0"/>
        <w:rPr>
          <w:szCs w:val="20"/>
        </w:rPr>
      </w:pPr>
      <w:r w:rsidRPr="00C1331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2875E35" wp14:editId="3A9D9035">
                <wp:simplePos x="0" y="0"/>
                <wp:positionH relativeFrom="column">
                  <wp:posOffset>67089</wp:posOffset>
                </wp:positionH>
                <wp:positionV relativeFrom="paragraph">
                  <wp:posOffset>473185</wp:posOffset>
                </wp:positionV>
                <wp:extent cx="778924" cy="45719"/>
                <wp:effectExtent l="0" t="114300" r="0" b="107315"/>
                <wp:wrapNone/>
                <wp:docPr id="13" name="Straight Arrow Connector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778924" cy="45719"/>
                        </a:xfrm>
                        <a:prstGeom prst="straightConnector1">
                          <a:avLst/>
                        </a:prstGeom>
                        <a:noFill/>
                        <a:ln w="57150" algn="ctr">
                          <a:solidFill>
                            <a:srgbClr val="44546A"/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EFBEE40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3" o:spid="_x0000_s1026" type="#_x0000_t32" style="position:absolute;margin-left:5.3pt;margin-top:37.25pt;width:61.35pt;height:3.6p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" strokecolor="#44546a" strokeweight="4.5pt">
                <v:stroke endarrow="block" joinstyle="miter"/>
              </v:shape>
            </w:pict>
          </mc:Fallback>
        </mc:AlternateContent>
      </w:r>
      <w:r w:rsidRPr="00C1331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3496A7F" wp14:editId="28267004">
                <wp:simplePos x="0" y="0"/>
                <wp:positionH relativeFrom="column">
                  <wp:posOffset>424898</wp:posOffset>
                </wp:positionH>
                <wp:positionV relativeFrom="paragraph">
                  <wp:posOffset>1642992</wp:posOffset>
                </wp:positionV>
                <wp:extent cx="556287" cy="45719"/>
                <wp:effectExtent l="0" t="95250" r="0" b="107315"/>
                <wp:wrapNone/>
                <wp:docPr id="14" name="Straight Arrow Connector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56287" cy="45719"/>
                        </a:xfrm>
                        <a:prstGeom prst="straightConnector1">
                          <a:avLst/>
                        </a:prstGeom>
                        <a:noFill/>
                        <a:ln w="57150" algn="ctr">
                          <a:solidFill>
                            <a:srgbClr val="44546A"/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C6607D" id="Straight Arrow Connector 14" o:spid="_x0000_s1026" type="#_x0000_t32" style="position:absolute;margin-left:33.45pt;margin-top:129.35pt;width:43.8pt;height:3.6pt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" strokecolor="#44546a" strokeweight="4.5pt">
                <v:stroke endarrow="block" joinstyle="miter"/>
              </v:shape>
            </w:pict>
          </mc:Fallback>
        </mc:AlternateContent>
      </w:r>
      <w:r w:rsidR="00C13312" w:rsidRPr="00C13312">
        <w:rPr>
          <w:noProof/>
          <w:szCs w:val="20"/>
        </w:rPr>
        <w:drawing>
          <wp:inline distT="0" distB="0" distL="0" distR="0" wp14:anchorId="7EE2E4FA" wp14:editId="3A9AF107">
            <wp:extent cx="3143250" cy="1857375"/>
            <wp:effectExtent l="0" t="0" r="0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5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3250" cy="1857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393E6D" w14:textId="77777777" w:rsidR="00C13312" w:rsidRPr="00C13312" w:rsidRDefault="00C13312" w:rsidP="00C13312">
      <w:pPr>
        <w:spacing w:after="0" w:line="240" w:lineRule="auto"/>
        <w:ind w:left="0" w:right="0"/>
        <w:rPr>
          <w:szCs w:val="20"/>
        </w:rPr>
      </w:pPr>
    </w:p>
    <w:p w14:paraId="4C1CAA7F" w14:textId="77777777" w:rsidR="00C13312" w:rsidRPr="00C13312" w:rsidRDefault="00C13312" w:rsidP="00C13312">
      <w:pPr>
        <w:spacing w:after="0" w:line="240" w:lineRule="auto"/>
        <w:ind w:left="0" w:right="0"/>
        <w:rPr>
          <w:szCs w:val="20"/>
        </w:rPr>
      </w:pPr>
    </w:p>
    <w:p w14:paraId="02C5AE3F" w14:textId="49B20A29" w:rsidR="00C13312" w:rsidRPr="00C13312" w:rsidRDefault="00C13312" w:rsidP="00F026E4">
      <w:pPr>
        <w:spacing w:after="0" w:line="240" w:lineRule="auto"/>
        <w:ind w:left="1134" w:right="0"/>
        <w:rPr>
          <w:b/>
        </w:rPr>
      </w:pPr>
      <w:r w:rsidRPr="00C13312">
        <w:rPr>
          <w:b/>
        </w:rPr>
        <w:t xml:space="preserve">3. </w:t>
      </w:r>
      <w:r w:rsidRPr="00C13312">
        <w:t xml:space="preserve">Scrolla på listen till höger och välj aktuellt alternativ </w:t>
      </w:r>
      <w:r w:rsidRPr="00C13312">
        <w:br/>
        <w:t xml:space="preserve">tex NU Radiologen NÄL SMS </w:t>
      </w:r>
      <w:proofErr w:type="spellStart"/>
      <w:r w:rsidRPr="00C13312">
        <w:t>usk</w:t>
      </w:r>
      <w:proofErr w:type="spellEnd"/>
    </w:p>
    <w:p w14:paraId="74BA4DC6" w14:textId="662DAB89" w:rsidR="00C13312" w:rsidRPr="00C13312" w:rsidRDefault="00C13312" w:rsidP="00F026E4">
      <w:pPr>
        <w:spacing w:after="0" w:line="240" w:lineRule="auto"/>
        <w:ind w:left="0" w:right="0" w:firstLine="993"/>
        <w:rPr>
          <w:szCs w:val="20"/>
        </w:rPr>
      </w:pPr>
      <w:r w:rsidRPr="00C1331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E35E974" wp14:editId="134F599E">
                <wp:simplePos x="0" y="0"/>
                <wp:positionH relativeFrom="column">
                  <wp:posOffset>1518285</wp:posOffset>
                </wp:positionH>
                <wp:positionV relativeFrom="paragraph">
                  <wp:posOffset>1253490</wp:posOffset>
                </wp:positionV>
                <wp:extent cx="228600" cy="561975"/>
                <wp:effectExtent l="0" t="0" r="0" b="0"/>
                <wp:wrapNone/>
                <wp:docPr id="12" name="Straight Arrow Connector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228600" cy="561975"/>
                        </a:xfrm>
                        <a:prstGeom prst="straightConnector1">
                          <a:avLst/>
                        </a:prstGeom>
                        <a:noFill/>
                        <a:ln w="57150" algn="ctr">
                          <a:solidFill>
                            <a:srgbClr val="44546A"/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CEC33E0" id="Straight Arrow Connector 12" o:spid="_x0000_s1026" type="#_x0000_t32" style="position:absolute;margin-left:119.55pt;margin-top:98.7pt;width:18pt;height:44.25pt;flip:x 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" strokecolor="#44546a" strokeweight="4.5pt">
                <v:stroke endarrow="block" joinstyle="miter"/>
              </v:shape>
            </w:pict>
          </mc:Fallback>
        </mc:AlternateContent>
      </w:r>
      <w:r w:rsidRPr="00C13312">
        <w:rPr>
          <w:noProof/>
          <w:szCs w:val="20"/>
        </w:rPr>
        <w:drawing>
          <wp:inline distT="0" distB="0" distL="0" distR="0" wp14:anchorId="61773990" wp14:editId="025358D2">
            <wp:extent cx="1600200" cy="2047875"/>
            <wp:effectExtent l="0" t="0" r="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8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0" cy="2047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468930" w14:textId="77777777" w:rsidR="00C13312" w:rsidRPr="00C13312" w:rsidRDefault="00C13312" w:rsidP="00C13312">
      <w:pPr>
        <w:spacing w:after="0" w:line="240" w:lineRule="auto"/>
        <w:ind w:left="0" w:right="0"/>
        <w:rPr>
          <w:b/>
          <w:szCs w:val="20"/>
        </w:rPr>
      </w:pPr>
    </w:p>
    <w:p w14:paraId="6F09C256" w14:textId="77777777" w:rsidR="00C13312" w:rsidRPr="00C13312" w:rsidRDefault="00C13312" w:rsidP="00C13312">
      <w:pPr>
        <w:spacing w:after="0" w:line="240" w:lineRule="auto"/>
        <w:ind w:left="0" w:right="0"/>
        <w:rPr>
          <w:b/>
          <w:szCs w:val="20"/>
        </w:rPr>
      </w:pPr>
      <w:r w:rsidRPr="00C13312">
        <w:rPr>
          <w:b/>
          <w:szCs w:val="20"/>
        </w:rPr>
        <w:br w:type="page"/>
      </w:r>
    </w:p>
    <w:p w14:paraId="64715D84" w14:textId="77777777" w:rsidR="00C13312" w:rsidRPr="00C13312" w:rsidRDefault="00C13312" w:rsidP="003A7D87">
      <w:pPr>
        <w:spacing w:after="0" w:line="240" w:lineRule="auto"/>
        <w:ind w:left="993" w:right="0"/>
        <w:rPr>
          <w:szCs w:val="20"/>
        </w:rPr>
      </w:pPr>
      <w:r w:rsidRPr="00C13312">
        <w:rPr>
          <w:b/>
          <w:szCs w:val="20"/>
        </w:rPr>
        <w:lastRenderedPageBreak/>
        <w:t>4.  Skriv</w:t>
      </w:r>
      <w:r w:rsidRPr="00C13312">
        <w:rPr>
          <w:szCs w:val="20"/>
        </w:rPr>
        <w:t xml:space="preserve"> </w:t>
      </w:r>
      <w:r w:rsidRPr="00C13312">
        <w:rPr>
          <w:b/>
          <w:bCs/>
          <w:szCs w:val="20"/>
        </w:rPr>
        <w:t>rubrik</w:t>
      </w:r>
      <w:r w:rsidRPr="00C13312">
        <w:rPr>
          <w:b/>
          <w:szCs w:val="20"/>
        </w:rPr>
        <w:br/>
        <w:t xml:space="preserve">I det vita fältet: </w:t>
      </w:r>
      <w:r w:rsidRPr="00C13312">
        <w:rPr>
          <w:szCs w:val="20"/>
        </w:rPr>
        <w:t>skriv ditt meddelande.</w:t>
      </w:r>
      <w:r w:rsidRPr="00C13312">
        <w:rPr>
          <w:b/>
          <w:szCs w:val="20"/>
        </w:rPr>
        <w:br/>
      </w:r>
      <w:r w:rsidRPr="00C13312">
        <w:rPr>
          <w:szCs w:val="20"/>
        </w:rPr>
        <w:t xml:space="preserve">Klicka sedan på </w:t>
      </w:r>
      <w:r w:rsidRPr="00C13312">
        <w:rPr>
          <w:b/>
          <w:szCs w:val="20"/>
        </w:rPr>
        <w:t>Skicka</w:t>
      </w:r>
      <w:r w:rsidRPr="00C13312">
        <w:rPr>
          <w:b/>
          <w:szCs w:val="20"/>
        </w:rPr>
        <w:br/>
      </w:r>
      <w:r w:rsidRPr="00C13312">
        <w:rPr>
          <w:szCs w:val="20"/>
        </w:rPr>
        <w:t>Tänk på att inte skriva för mycket text då det kommer som sms. Kort och sakligt.</w:t>
      </w:r>
      <w:r w:rsidRPr="00C13312">
        <w:rPr>
          <w:szCs w:val="20"/>
        </w:rPr>
        <w:br/>
      </w:r>
      <w:r w:rsidRPr="00C13312">
        <w:rPr>
          <w:szCs w:val="20"/>
        </w:rPr>
        <w:br/>
        <w:t>OBS! Mottagaren kan inte besvara ditt SMS</w:t>
      </w:r>
    </w:p>
    <w:p w14:paraId="6C1D8FF4" w14:textId="77777777" w:rsidR="00C13312" w:rsidRPr="00C13312" w:rsidRDefault="00C13312" w:rsidP="00C13312">
      <w:pPr>
        <w:spacing w:after="0" w:line="240" w:lineRule="auto"/>
        <w:ind w:left="0" w:right="0"/>
        <w:rPr>
          <w:noProof/>
          <w:szCs w:val="20"/>
        </w:rPr>
      </w:pPr>
    </w:p>
    <w:p w14:paraId="45287F46" w14:textId="5E569E61" w:rsidR="00C13312" w:rsidRPr="00C13312" w:rsidRDefault="00C13312" w:rsidP="003A7D87">
      <w:pPr>
        <w:spacing w:after="0" w:line="240" w:lineRule="auto"/>
        <w:ind w:left="142" w:right="0" w:firstLine="993"/>
        <w:rPr>
          <w:szCs w:val="20"/>
        </w:rPr>
      </w:pPr>
      <w:r w:rsidRPr="00C13312">
        <w:rPr>
          <w:noProof/>
          <w:szCs w:val="20"/>
        </w:rPr>
        <w:drawing>
          <wp:inline distT="0" distB="0" distL="0" distR="0" wp14:anchorId="35E83523" wp14:editId="3C06D631">
            <wp:extent cx="3162300" cy="30861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2300" cy="3086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A76F2E" w14:textId="77777777" w:rsidR="00C13312" w:rsidRPr="00C13312" w:rsidRDefault="00C13312" w:rsidP="00C13312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026E4">
      <w:type w:val="continuous"/>
      <w:pgSz w:w="11900" w:h="16840"/>
      <w:pgMar w:top="1418" w:right="985" w:bottom="1276" w:left="1134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31775303">
    <w:abstractNumId w:val="17"/>
  </w:num>
  <w:num w:numId="2" w16cid:durableId="1258127043">
    <w:abstractNumId w:val="14"/>
  </w:num>
  <w:num w:numId="3" w16cid:durableId="1029795180">
    <w:abstractNumId w:val="0"/>
  </w:num>
  <w:num w:numId="4" w16cid:durableId="145753604">
    <w:abstractNumId w:val="6"/>
  </w:num>
  <w:num w:numId="5" w16cid:durableId="752631278">
    <w:abstractNumId w:val="15"/>
  </w:num>
  <w:num w:numId="6" w16cid:durableId="874270276">
    <w:abstractNumId w:val="2"/>
  </w:num>
  <w:num w:numId="7" w16cid:durableId="170999311">
    <w:abstractNumId w:val="11"/>
  </w:num>
  <w:num w:numId="8" w16cid:durableId="68306119">
    <w:abstractNumId w:val="8"/>
  </w:num>
  <w:num w:numId="9" w16cid:durableId="2121487190">
    <w:abstractNumId w:val="1"/>
  </w:num>
  <w:num w:numId="10" w16cid:durableId="392627978">
    <w:abstractNumId w:val="1"/>
  </w:num>
  <w:num w:numId="11" w16cid:durableId="528761038">
    <w:abstractNumId w:val="3"/>
  </w:num>
  <w:num w:numId="12" w16cid:durableId="193158822">
    <w:abstractNumId w:val="4"/>
  </w:num>
  <w:num w:numId="13" w16cid:durableId="1917090404">
    <w:abstractNumId w:val="13"/>
  </w:num>
  <w:num w:numId="14" w16cid:durableId="325013391">
    <w:abstractNumId w:val="9"/>
  </w:num>
  <w:num w:numId="15" w16cid:durableId="1035811921">
    <w:abstractNumId w:val="7"/>
  </w:num>
  <w:num w:numId="16" w16cid:durableId="269363847">
    <w:abstractNumId w:val="12"/>
  </w:num>
  <w:num w:numId="17" w16cid:durableId="39211759">
    <w:abstractNumId w:val="5"/>
  </w:num>
  <w:num w:numId="18" w16cid:durableId="1755125854">
    <w:abstractNumId w:val="10"/>
  </w:num>
  <w:num w:numId="19" w16cid:durableId="184539187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7D87"/>
    <w:rsid w:val="003B2A4B"/>
    <w:rsid w:val="003C6A1F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3312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567"/>
    <w:rsid w:val="00ED49C3"/>
    <w:rsid w:val="00ED6CE8"/>
    <w:rsid w:val="00ED7AA6"/>
    <w:rsid w:val="00EE2A56"/>
    <w:rsid w:val="00EE3818"/>
    <w:rsid w:val="00F026E4"/>
    <w:rsid w:val="00F22264"/>
    <w:rsid w:val="00F2564D"/>
    <w:rsid w:val="00F35B05"/>
    <w:rsid w:val="00F413D9"/>
    <w:rsid w:val="00F5135F"/>
    <w:rsid w:val="00F51F78"/>
    <w:rsid w:val="00F8162E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image" Target="media/image6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image" Target="media/image5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23</TotalTime>
  <Pages>3</Pages>
  <Words>209</Words>
  <Characters>1132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1339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SMS via e-posten</dc:title>
  <dc:subject/>
  <dc:creator>patrik.jens.johansson@vgregion.se</dc:creator>
  <keywords/>
  <lastModifiedBy>Ulrica Sehlberg</lastModifiedBy>
  <revision>7</revision>
  <lastPrinted>2016-03-31T10:56:00.0000000Z</lastPrinted>
  <dcterms:created xsi:type="dcterms:W3CDTF">2022-05-18T04:41:00.0000000Z</dcterms:created>
  <dcterms:modified xsi:type="dcterms:W3CDTF">2023-08-23T08:00:00.0000000Z</dcterms:modified>
</coreProperties>
</file>