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ABA6" w14:textId="77777777" w:rsidR="00796EC7" w:rsidRDefault="00796EC7" w:rsidP="00F35B05">
      <w:pPr>
        <w:pStyle w:val="Rubrik2"/>
        <w:sectPr w:rsidR="00796EC7" w:rsidSect="00796EC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25E6237" w14:textId="0F9A3143" w:rsidR="00796EC7" w:rsidRDefault="00232DDB" w:rsidP="00026BD4">
      <w:pPr>
        <w:pStyle w:val="Rubrik1"/>
        <w:ind w:left="0"/>
      </w:pPr>
      <w:r w:rsidRPr="00232DDB">
        <w:t>Skulderblad – Fraktur, utredning</w:t>
      </w:r>
      <w:bookmarkStart w:id="1" w:name="_1314629194"/>
      <w:bookmarkStart w:id="2" w:name="Rubrik"/>
      <w:bookmarkEnd w:id="1"/>
      <w:bookmarkEnd w:id="2"/>
    </w:p>
    <w:p w14:paraId="3E12605F" w14:textId="77777777" w:rsidR="00026BD4" w:rsidRPr="00026BD4" w:rsidRDefault="00026BD4" w:rsidP="00026BD4"/>
    <w:p w14:paraId="49EAA2E9" w14:textId="77777777" w:rsidR="00796EC7" w:rsidRPr="00796EC7" w:rsidRDefault="00796EC7" w:rsidP="00232DDB">
      <w:pPr>
        <w:pStyle w:val="Rubrik2"/>
        <w:ind w:left="0"/>
      </w:pPr>
      <w:r w:rsidRPr="00796EC7">
        <w:t>Metodbok Konventionell röntgen</w:t>
      </w:r>
    </w:p>
    <w:p w14:paraId="497890B2" w14:textId="77777777" w:rsidR="00796EC7" w:rsidRDefault="00796EC7" w:rsidP="00796EC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796EC7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838BFE7" w14:textId="77777777" w:rsidR="00026BD4" w:rsidRPr="00796EC7" w:rsidRDefault="00026BD4" w:rsidP="00796EC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34270B29" w14:textId="77777777" w:rsidR="00026BD4" w:rsidRPr="00796EC7" w:rsidRDefault="00026BD4" w:rsidP="00026BD4">
      <w:pPr>
        <w:pStyle w:val="Rubrik2"/>
        <w:ind w:left="0"/>
      </w:pPr>
      <w:r>
        <w:t>Förändringar</w:t>
      </w:r>
      <w:r w:rsidRPr="00796EC7">
        <w:t xml:space="preserve"> i denna version</w:t>
      </w:r>
    </w:p>
    <w:p w14:paraId="58E402AD" w14:textId="4ED683A5" w:rsidR="00026BD4" w:rsidRPr="00796EC7" w:rsidRDefault="00026BD4" w:rsidP="00026BD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avstånd detektor.</w:t>
      </w:r>
    </w:p>
    <w:p w14:paraId="3153E484" w14:textId="77777777" w:rsidR="00796EC7" w:rsidRPr="00796EC7" w:rsidRDefault="00796EC7" w:rsidP="00796EC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796EC7" w:rsidRPr="00796EC7" w14:paraId="12B38EB7" w14:textId="77777777" w:rsidTr="00F91B51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7A726C59" w14:textId="77777777" w:rsidR="00796EC7" w:rsidRPr="00796EC7" w:rsidRDefault="00796EC7" w:rsidP="00232DDB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796EC7">
              <w:t>Inför undersökningen</w:t>
            </w:r>
          </w:p>
        </w:tc>
      </w:tr>
      <w:tr w:rsidR="00796EC7" w:rsidRPr="00796EC7" w14:paraId="407927BA" w14:textId="77777777" w:rsidTr="00F91B51">
        <w:trPr>
          <w:trHeight w:val="263"/>
        </w:trPr>
        <w:tc>
          <w:tcPr>
            <w:tcW w:w="2259" w:type="dxa"/>
            <w:shd w:val="clear" w:color="auto" w:fill="auto"/>
          </w:tcPr>
          <w:p w14:paraId="0D76CA0A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131A705" w14:textId="77777777" w:rsidR="00796EC7" w:rsidRPr="00796EC7" w:rsidRDefault="00796EC7" w:rsidP="00796EC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Fraktur</w:t>
            </w:r>
          </w:p>
          <w:p w14:paraId="08E125F0" w14:textId="77777777" w:rsidR="00796EC7" w:rsidRPr="00796EC7" w:rsidRDefault="00796EC7" w:rsidP="00796EC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Utredning</w:t>
            </w:r>
          </w:p>
        </w:tc>
      </w:tr>
      <w:tr w:rsidR="00796EC7" w:rsidRPr="00796EC7" w14:paraId="62BCD3E5" w14:textId="77777777" w:rsidTr="00F91B51">
        <w:trPr>
          <w:trHeight w:val="263"/>
        </w:trPr>
        <w:tc>
          <w:tcPr>
            <w:tcW w:w="2259" w:type="dxa"/>
            <w:shd w:val="clear" w:color="auto" w:fill="auto"/>
          </w:tcPr>
          <w:p w14:paraId="02F5E59D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E765FC0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0E440692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EC7" w:rsidRPr="00796EC7" w14:paraId="22F57189" w14:textId="77777777" w:rsidTr="00F91B51">
        <w:trPr>
          <w:trHeight w:val="263"/>
        </w:trPr>
        <w:tc>
          <w:tcPr>
            <w:tcW w:w="2259" w:type="dxa"/>
            <w:shd w:val="clear" w:color="auto" w:fill="auto"/>
          </w:tcPr>
          <w:p w14:paraId="0119F5A0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BF0B126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EC7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3BC8D739" w14:textId="072E3C09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796EC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96EC7" w:rsidRPr="00796EC7" w14:paraId="711571FD" w14:textId="77777777" w:rsidTr="00F91B51">
        <w:trPr>
          <w:trHeight w:val="263"/>
        </w:trPr>
        <w:tc>
          <w:tcPr>
            <w:tcW w:w="2259" w:type="dxa"/>
            <w:shd w:val="clear" w:color="auto" w:fill="auto"/>
          </w:tcPr>
          <w:p w14:paraId="3D1167B7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FC4B43D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1843836C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EC7" w:rsidRPr="00796EC7" w14:paraId="7C24A950" w14:textId="77777777" w:rsidTr="00F91B51">
        <w:trPr>
          <w:trHeight w:val="263"/>
        </w:trPr>
        <w:tc>
          <w:tcPr>
            <w:tcW w:w="2259" w:type="dxa"/>
            <w:shd w:val="clear" w:color="auto" w:fill="auto"/>
          </w:tcPr>
          <w:p w14:paraId="1161C2D1" w14:textId="77777777" w:rsid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  <w:p w14:paraId="15BBE299" w14:textId="77777777" w:rsidR="00026BD4" w:rsidRDefault="00026BD4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C2FA1C" w14:textId="1F3BC438" w:rsidR="00026BD4" w:rsidRPr="00796EC7" w:rsidRDefault="00026BD4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Avstånd 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901E01B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6EC7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7533E535" w14:textId="77777777" w:rsid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T3</w:t>
            </w:r>
          </w:p>
          <w:p w14:paraId="57FF6724" w14:textId="64037923" w:rsidR="00026BD4" w:rsidRPr="00796EC7" w:rsidRDefault="00026BD4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796EC7" w:rsidRPr="00796EC7" w14:paraId="5DF8634F" w14:textId="77777777" w:rsidTr="00F91B51">
        <w:trPr>
          <w:trHeight w:val="263"/>
        </w:trPr>
        <w:tc>
          <w:tcPr>
            <w:tcW w:w="2259" w:type="dxa"/>
            <w:shd w:val="clear" w:color="auto" w:fill="auto"/>
          </w:tcPr>
          <w:p w14:paraId="25806F14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4B322669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EC7" w:rsidRPr="00796EC7" w14:paraId="55293DB2" w14:textId="77777777" w:rsidTr="00F91B51">
        <w:trPr>
          <w:trHeight w:val="195"/>
        </w:trPr>
        <w:tc>
          <w:tcPr>
            <w:tcW w:w="2259" w:type="dxa"/>
            <w:shd w:val="clear" w:color="auto" w:fill="auto"/>
          </w:tcPr>
          <w:p w14:paraId="1D06AD63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43660B8" w14:textId="126D714C" w:rsidR="00796EC7" w:rsidRPr="00796EC7" w:rsidRDefault="00C031A8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96EC7" w:rsidRPr="00796EC7">
              <w:rPr>
                <w:rFonts w:ascii="Arial" w:hAnsi="Arial" w:cs="Arial"/>
                <w:sz w:val="20"/>
                <w:szCs w:val="20"/>
              </w:rPr>
              <w:t>otter</w:t>
            </w:r>
            <w:r>
              <w:rPr>
                <w:rFonts w:ascii="Arial" w:hAnsi="Arial" w:cs="Arial"/>
                <w:sz w:val="20"/>
                <w:szCs w:val="20"/>
              </w:rPr>
              <w:t xml:space="preserve"> med raster</w:t>
            </w:r>
          </w:p>
        </w:tc>
      </w:tr>
      <w:tr w:rsidR="00796EC7" w:rsidRPr="00796EC7" w14:paraId="1882CA78" w14:textId="77777777" w:rsidTr="00F91B51">
        <w:trPr>
          <w:trHeight w:val="239"/>
        </w:trPr>
        <w:tc>
          <w:tcPr>
            <w:tcW w:w="2259" w:type="dxa"/>
            <w:shd w:val="clear" w:color="auto" w:fill="auto"/>
          </w:tcPr>
          <w:p w14:paraId="2A30C11D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2B6D3B25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EC7" w:rsidRPr="00796EC7" w14:paraId="0387F2B4" w14:textId="77777777" w:rsidTr="00F91B51">
        <w:trPr>
          <w:trHeight w:val="263"/>
        </w:trPr>
        <w:tc>
          <w:tcPr>
            <w:tcW w:w="2259" w:type="dxa"/>
            <w:shd w:val="clear" w:color="auto" w:fill="auto"/>
          </w:tcPr>
          <w:p w14:paraId="6C9E10C4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6F631BB" w14:textId="77777777" w:rsidR="00796EC7" w:rsidRPr="00796EC7" w:rsidRDefault="00796EC7" w:rsidP="00796EC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DDE9698" w14:textId="77777777" w:rsidR="00796EC7" w:rsidRPr="00796EC7" w:rsidRDefault="00796EC7" w:rsidP="00796EC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Axial</w:t>
            </w:r>
          </w:p>
          <w:p w14:paraId="4F441FE2" w14:textId="77777777" w:rsidR="00796EC7" w:rsidRPr="00796EC7" w:rsidRDefault="00796EC7" w:rsidP="00796EC7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768F74" w14:textId="77777777" w:rsidR="00796EC7" w:rsidRPr="00796EC7" w:rsidRDefault="00796EC7" w:rsidP="00796EC7">
      <w:pPr>
        <w:spacing w:after="0" w:line="240" w:lineRule="auto"/>
        <w:ind w:left="0" w:right="0"/>
        <w:rPr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242"/>
        <w:gridCol w:w="4111"/>
        <w:gridCol w:w="4536"/>
      </w:tblGrid>
      <w:tr w:rsidR="00796EC7" w:rsidRPr="00796EC7" w14:paraId="4DD299DD" w14:textId="77777777" w:rsidTr="00F91B51">
        <w:trPr>
          <w:trHeight w:val="263"/>
        </w:trPr>
        <w:tc>
          <w:tcPr>
            <w:tcW w:w="5353" w:type="dxa"/>
            <w:gridSpan w:val="2"/>
            <w:shd w:val="clear" w:color="auto" w:fill="auto"/>
          </w:tcPr>
          <w:p w14:paraId="0C6A0121" w14:textId="77777777" w:rsidR="00796EC7" w:rsidRPr="00066A43" w:rsidRDefault="00796EC7" w:rsidP="00796EC7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20"/>
                <w:szCs w:val="28"/>
              </w:rPr>
            </w:pPr>
            <w:r w:rsidRPr="00796EC7">
              <w:rPr>
                <w:rFonts w:ascii="Arial" w:hAnsi="Arial" w:cs="Arial"/>
                <w:b/>
                <w:bCs/>
                <w:iCs/>
                <w:sz w:val="26"/>
                <w:szCs w:val="28"/>
              </w:rPr>
              <w:lastRenderedPageBreak/>
              <w:br w:type="page"/>
            </w:r>
            <w:r w:rsidRPr="00066A43">
              <w:rPr>
                <w:rFonts w:ascii="Calibri" w:hAnsi="Calibri" w:cs="Arial"/>
                <w:iCs/>
                <w:sz w:val="40"/>
                <w:szCs w:val="36"/>
              </w:rPr>
              <w:t>Bildtagning</w:t>
            </w:r>
          </w:p>
        </w:tc>
        <w:tc>
          <w:tcPr>
            <w:tcW w:w="4536" w:type="dxa"/>
            <w:shd w:val="clear" w:color="auto" w:fill="auto"/>
          </w:tcPr>
          <w:p w14:paraId="59B9F400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EC7" w:rsidRPr="00796EC7" w14:paraId="6F14F8D1" w14:textId="77777777" w:rsidTr="00F91B51">
        <w:trPr>
          <w:cantSplit/>
          <w:trHeight w:val="3106"/>
        </w:trPr>
        <w:tc>
          <w:tcPr>
            <w:tcW w:w="1242" w:type="dxa"/>
            <w:shd w:val="clear" w:color="auto" w:fill="auto"/>
          </w:tcPr>
          <w:p w14:paraId="23658269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4111" w:type="dxa"/>
            <w:shd w:val="clear" w:color="auto" w:fill="auto"/>
          </w:tcPr>
          <w:p w14:paraId="0848C8CB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 xml:space="preserve">Liggande </w:t>
            </w:r>
          </w:p>
          <w:p w14:paraId="6B4BD4A2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5729303A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2C1821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Vrid ned aktuellt skulderblad cirka 15°.</w:t>
            </w:r>
          </w:p>
          <w:p w14:paraId="50A69BE1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2B6E42D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Om möjligt ska armen vara upplyft, handen på huvudet med armbågen framåt.</w:t>
            </w:r>
          </w:p>
          <w:p w14:paraId="5D5C593A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D7FFD4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Centrera mitt på skulderbladet.</w:t>
            </w:r>
          </w:p>
          <w:p w14:paraId="195B1988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6EF3E1D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Sittande</w:t>
            </w:r>
          </w:p>
          <w:p w14:paraId="332EB1DB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Ryggen emot detektorn/bildplattan.</w:t>
            </w:r>
          </w:p>
          <w:p w14:paraId="2169F7CD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95433C2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Vrid patienten cirka 15° medialt.</w:t>
            </w:r>
          </w:p>
          <w:p w14:paraId="2E5293D6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0FE440C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Om möjligt ska armen lyftas till axelplanet/handen på huvudet, armbågen framåt.</w:t>
            </w:r>
          </w:p>
          <w:p w14:paraId="258548E4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54A2614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Centrera mitt på skulderbladet.</w:t>
            </w:r>
          </w:p>
          <w:p w14:paraId="163B2119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5718AD5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4DA822A" w14:textId="05C2394E" w:rsid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Hela skulderbladet ska vara med.</w:t>
            </w:r>
            <w:r w:rsidR="00237A2E">
              <w:rPr>
                <w:rFonts w:ascii="Arial" w:hAnsi="Arial" w:cs="Arial"/>
                <w:sz w:val="20"/>
                <w:szCs w:val="20"/>
              </w:rPr>
              <w:br/>
            </w:r>
          </w:p>
          <w:p w14:paraId="1FE7FA8D" w14:textId="1E59F4DC" w:rsidR="00237A2E" w:rsidRPr="00796EC7" w:rsidRDefault="00237A2E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 xml:space="preserve">Skulderbladet ska, om möjligt, </w:t>
            </w:r>
            <w:proofErr w:type="spellStart"/>
            <w:r w:rsidRPr="00796EC7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796EC7">
              <w:rPr>
                <w:rFonts w:ascii="Arial" w:hAnsi="Arial" w:cs="Arial"/>
                <w:sz w:val="20"/>
                <w:szCs w:val="20"/>
              </w:rPr>
              <w:t xml:space="preserve"> från thorax och överarm.</w:t>
            </w:r>
          </w:p>
        </w:tc>
        <w:tc>
          <w:tcPr>
            <w:tcW w:w="4536" w:type="dxa"/>
            <w:shd w:val="clear" w:color="auto" w:fill="auto"/>
          </w:tcPr>
          <w:p w14:paraId="2183BFBA" w14:textId="77777777" w:rsidR="00796EC7" w:rsidRPr="00796EC7" w:rsidRDefault="00796EC7" w:rsidP="00796EC7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796EC7">
              <w:rPr>
                <w:rFonts w:ascii="Arial" w:hAnsi="Arial" w:cs="Arial"/>
                <w:b/>
                <w:sz w:val="18"/>
                <w:szCs w:val="20"/>
              </w:rPr>
              <w:t>Frontal höger</w:t>
            </w:r>
            <w:r w:rsidRPr="00796EC7">
              <w:rPr>
                <w:rFonts w:ascii="Arial" w:hAnsi="Arial" w:cs="Arial"/>
                <w:b/>
                <w:sz w:val="18"/>
                <w:szCs w:val="20"/>
              </w:rPr>
              <w:tab/>
              <w:t>Frontal vänster</w:t>
            </w:r>
          </w:p>
          <w:p w14:paraId="565F0781" w14:textId="77777777" w:rsidR="00796EC7" w:rsidRPr="00796EC7" w:rsidRDefault="00066A43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"http://intranu.vgregion.se/ImageVault/Images/id_30322/width_163/height_309/preserveAspectRatio_0/scope_0/filename_kMlnwVF_sDnCLGVFVn34.jpg/storage_Edited/ImageVaultHandler.aspx"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"http://intranu.vgregion.se/ImageVault/Images/id_30322/width_163/height_309/preserveAspectRatio_0/scope_0/filename_kMlnwVF_sDnCLGVFVn34.jpg/storage_Edited/ImageVaultHandler.aspx"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"http://intranu.vgregion.se/ImageVault/Images/id_30322/width_163/height_309/preserveAspectRatio_0/scope_0/filename_kMlnwVF_sDnCLGVFVn34.jpg/storage_Edited/ImageVaultHandler.aspx"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B4E63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capula frontal höger" style="width:103.7pt;height:196.4pt">
                  <v:imagedata r:id="rId18" r:href="rId19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796EC7" w:rsidRPr="00796E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"http://intranu.vgregion.se/ImageVault/Images/id_30323/width_163/height_310/preserveAspectRatio_0/scope_0/filename_dXPPYNtoqQOsj0I9cA-x.jpg/storage_Edited/ImageVaultHandler.aspx"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"http://intranu.vgregion.se/ImageVault/Images/id_30323/width_163/height_310/preserveAspectRatio_0/scope_0/filename_dXPPYNtoqQOsj0I9cA-x.jpg/storage_Edited/ImageVaultHandler.aspx"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"http://intranu.vgregion.se/ImageVault/Images/id_30323/width_163/height_310/preserveAspectRatio_0/scope_0/filename_dXPPYNtoqQOsj0I9cA-x.jpg/storage_Edited/ImageVaultHandler.aspx"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94DBB5E">
                <v:shape id="_x0000_i1026" type="#_x0000_t75" alt="Scapula frontal vänster" style="width:103.7pt;height:197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16AFBDE7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796EC7" w:rsidRPr="00796EC7" w14:paraId="1B681D4D" w14:textId="77777777" w:rsidTr="00F91B51">
        <w:trPr>
          <w:trHeight w:val="263"/>
        </w:trPr>
        <w:tc>
          <w:tcPr>
            <w:tcW w:w="1242" w:type="dxa"/>
            <w:shd w:val="clear" w:color="auto" w:fill="auto"/>
          </w:tcPr>
          <w:p w14:paraId="129A6915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48BE078C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D345330" w14:textId="77777777" w:rsidR="00796EC7" w:rsidRPr="00796EC7" w:rsidRDefault="00796EC7" w:rsidP="00796EC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796EC7" w:rsidRPr="00796EC7" w14:paraId="77795374" w14:textId="77777777" w:rsidTr="00F91B51">
        <w:trPr>
          <w:trHeight w:val="263"/>
        </w:trPr>
        <w:tc>
          <w:tcPr>
            <w:tcW w:w="1242" w:type="dxa"/>
            <w:shd w:val="clear" w:color="auto" w:fill="auto"/>
          </w:tcPr>
          <w:p w14:paraId="0438C3AE" w14:textId="77777777" w:rsidR="00796EC7" w:rsidRPr="00796EC7" w:rsidRDefault="00796EC7" w:rsidP="00796EC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</w:tc>
        <w:tc>
          <w:tcPr>
            <w:tcW w:w="4111" w:type="dxa"/>
            <w:shd w:val="clear" w:color="auto" w:fill="auto"/>
          </w:tcPr>
          <w:p w14:paraId="10B7A03D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 xml:space="preserve">Liggande </w:t>
            </w:r>
          </w:p>
          <w:p w14:paraId="6F8AF636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41145C58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5277702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Vrid upp aktuell sida cirka 45°.</w:t>
            </w:r>
          </w:p>
          <w:p w14:paraId="160D55CE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A17DA8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Om möjligt förs armarna framåt/medialt.</w:t>
            </w:r>
          </w:p>
          <w:p w14:paraId="065E43E4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5F3B98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Centrera mitt på skulderbladet.</w:t>
            </w:r>
          </w:p>
          <w:p w14:paraId="73028727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07E060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sz w:val="20"/>
                <w:szCs w:val="20"/>
              </w:rPr>
              <w:t>Sittande</w:t>
            </w:r>
          </w:p>
          <w:p w14:paraId="20378A6F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 xml:space="preserve">Patienten med </w:t>
            </w:r>
            <w:proofErr w:type="spellStart"/>
            <w:r w:rsidRPr="00796EC7">
              <w:rPr>
                <w:rFonts w:ascii="Arial" w:hAnsi="Arial" w:cs="Arial"/>
                <w:sz w:val="20"/>
                <w:szCs w:val="20"/>
              </w:rPr>
              <w:t>ventralsidan</w:t>
            </w:r>
            <w:proofErr w:type="spellEnd"/>
            <w:r w:rsidRPr="00796EC7">
              <w:rPr>
                <w:rFonts w:ascii="Arial" w:hAnsi="Arial" w:cs="Arial"/>
                <w:sz w:val="20"/>
                <w:szCs w:val="20"/>
              </w:rPr>
              <w:t>/aktuellt skulderblad mot detektorn/bildplattan.</w:t>
            </w:r>
          </w:p>
          <w:p w14:paraId="0DC689B6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49DC63D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Om möjligt förs armbågen framåt, medialt.</w:t>
            </w:r>
          </w:p>
          <w:p w14:paraId="03CAD1B4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DB9B11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Centrera mitt på skulderbladet.</w:t>
            </w:r>
          </w:p>
          <w:p w14:paraId="476BB02F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52CBED" w14:textId="77777777" w:rsidR="00796EC7" w:rsidRP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EC7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7F2BFDF8" w14:textId="79054146" w:rsidR="00237A2E" w:rsidRPr="00796EC7" w:rsidRDefault="00796EC7" w:rsidP="00237A2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96EC7">
              <w:rPr>
                <w:rFonts w:ascii="Arial" w:hAnsi="Arial" w:cs="Arial"/>
                <w:sz w:val="20"/>
                <w:szCs w:val="20"/>
              </w:rPr>
              <w:t>Hela skulderbladet ska vara med.</w:t>
            </w:r>
            <w:r w:rsidR="00237A2E">
              <w:rPr>
                <w:rFonts w:ascii="Arial" w:hAnsi="Arial" w:cs="Arial"/>
                <w:sz w:val="20"/>
                <w:szCs w:val="20"/>
              </w:rPr>
              <w:br/>
            </w:r>
            <w:r w:rsidR="00237A2E">
              <w:rPr>
                <w:rFonts w:ascii="Arial" w:hAnsi="Arial" w:cs="Arial"/>
                <w:sz w:val="20"/>
                <w:szCs w:val="20"/>
              </w:rPr>
              <w:br/>
            </w:r>
            <w:r w:rsidR="00237A2E" w:rsidRPr="00796EC7">
              <w:rPr>
                <w:rFonts w:ascii="Arial" w:hAnsi="Arial" w:cs="Arial"/>
                <w:sz w:val="20"/>
                <w:szCs w:val="20"/>
              </w:rPr>
              <w:t xml:space="preserve">Skulderbladet ska stå rakt och träffas tangentiellt samt </w:t>
            </w:r>
            <w:proofErr w:type="spellStart"/>
            <w:r w:rsidR="00237A2E" w:rsidRPr="00796EC7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="00237A2E" w:rsidRPr="00796EC7">
              <w:rPr>
                <w:rFonts w:ascii="Arial" w:hAnsi="Arial" w:cs="Arial"/>
                <w:sz w:val="20"/>
                <w:szCs w:val="20"/>
              </w:rPr>
              <w:t xml:space="preserve"> från thorax och överarm.</w:t>
            </w:r>
          </w:p>
          <w:p w14:paraId="79DDAE61" w14:textId="55BB2102" w:rsidR="00796EC7" w:rsidRDefault="00796EC7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865F633" w14:textId="77777777" w:rsidR="00237A2E" w:rsidRPr="00796EC7" w:rsidRDefault="00237A2E" w:rsidP="00796EC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AA2D7B9" w14:textId="77777777" w:rsidR="00796EC7" w:rsidRPr="00796EC7" w:rsidRDefault="00796EC7" w:rsidP="00796EC7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796EC7">
              <w:rPr>
                <w:rFonts w:ascii="Arial" w:hAnsi="Arial" w:cs="Arial"/>
                <w:b/>
                <w:sz w:val="18"/>
                <w:szCs w:val="20"/>
              </w:rPr>
              <w:t>Axial höger</w:t>
            </w:r>
            <w:r w:rsidRPr="00796EC7">
              <w:rPr>
                <w:rFonts w:ascii="Arial" w:hAnsi="Arial" w:cs="Arial"/>
                <w:b/>
                <w:sz w:val="18"/>
                <w:szCs w:val="20"/>
              </w:rPr>
              <w:tab/>
              <w:t>Axial vänster</w:t>
            </w:r>
          </w:p>
          <w:p w14:paraId="243A9BD7" w14:textId="77777777" w:rsidR="00796EC7" w:rsidRPr="00796EC7" w:rsidRDefault="00066A43" w:rsidP="00796EC7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"http://intranu.vgregion.se/ImageVault/Images/id_30318/width_170/height_300/preserveAspectRatio_0/scope_0/filename_Z3PALJNrlkdKMRbB271y.jpg/storage_Edited/ImageVaultHandler.aspx"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"http://intranu.vgregion.se/ImageVault/Images/id_30318/width_170/height_300/preserveAspectRatio_0/scope_0/filename_Z3PALJNrlkdKMRbB271y.jpg/storage_Edited/ImageVaultHandler.aspx"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"http://intranu.vgregion.se/ImageVault/Images/id_30318/width_170/height_300/preserveAspectRatio_0/scope_0/filename_Z3PALJNrlkdKMRbB271y.jpg/storage_Edited/ImageVaultHandler.aspx"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619BFE5">
                <v:shape id="_x0000_i1027" type="#_x0000_t75" alt="Scapula höger sida" style="width:101.95pt;height:178.55pt">
                  <v:imagedata r:id="rId22" r:href="rId23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796EC7" w:rsidRPr="00796E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"http://intranu.vgregion.se/ImageVault/Images/id_30319/width_174/height_299/preserveAspectRatio_0/scope_0/filename_IfS1L5e529QT5VLOqgA9.jpg/storage_Edited/ImageVaultHandler.aspx"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"http://intranu.vgregion.se/ImageVault/Images/id_30319/width_174/height_299/preserveAspectRatio_0/scope_0/filename_IfS1L5e529QT5VLOqgA9.jpg/storage_Edited/ImageVaultHandler.aspx"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"http://intranu.vgregion.se/ImageVault/Images/id_30319/width_174/height_299/preserveAspectRatio_0/scope_0/filename_IfS1L5e529QT5VLOqgA9.jpg/storage_Edited/ImageVaultHandler.aspx"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4E37741">
                <v:shape id="_x0000_i1028" type="#_x0000_t75" alt="Scapula vänster sida" style="width:103.1pt;height:178pt">
                  <v:imagedata r:id="rId24" r:href="rId25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96EC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D2B0" w14:textId="77777777" w:rsidR="000170F2" w:rsidRDefault="000170F2">
      <w:r>
        <w:separator/>
      </w:r>
    </w:p>
  </w:endnote>
  <w:endnote w:type="continuationSeparator" w:id="0">
    <w:p w14:paraId="7F3A868B" w14:textId="77777777" w:rsidR="000170F2" w:rsidRDefault="000170F2">
      <w:r>
        <w:continuationSeparator/>
      </w:r>
    </w:p>
  </w:endnote>
  <w:endnote w:type="continuationNotice" w:id="1">
    <w:p w14:paraId="10E1B228" w14:textId="77777777" w:rsidR="000170F2" w:rsidRDefault="000170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DA65" w14:textId="77777777" w:rsidR="000170F2" w:rsidRDefault="000170F2"/>
  </w:footnote>
  <w:footnote w:type="continuationSeparator" w:id="0">
    <w:p w14:paraId="7FDC6362" w14:textId="77777777" w:rsidR="000170F2" w:rsidRDefault="000170F2">
      <w:r>
        <w:continuationSeparator/>
      </w:r>
    </w:p>
  </w:footnote>
  <w:footnote w:type="continuationNotice" w:id="1">
    <w:p w14:paraId="07D62D42" w14:textId="77777777" w:rsidR="000170F2" w:rsidRDefault="000170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AC0D63"/>
    <w:multiLevelType w:val="hybridMultilevel"/>
    <w:tmpl w:val="61FED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49326400">
    <w:abstractNumId w:val="19"/>
  </w:num>
  <w:num w:numId="2" w16cid:durableId="2033264050">
    <w:abstractNumId w:val="16"/>
  </w:num>
  <w:num w:numId="3" w16cid:durableId="97870789">
    <w:abstractNumId w:val="0"/>
  </w:num>
  <w:num w:numId="4" w16cid:durableId="1513110644">
    <w:abstractNumId w:val="7"/>
  </w:num>
  <w:num w:numId="5" w16cid:durableId="706104591">
    <w:abstractNumId w:val="17"/>
  </w:num>
  <w:num w:numId="6" w16cid:durableId="1642542094">
    <w:abstractNumId w:val="2"/>
  </w:num>
  <w:num w:numId="7" w16cid:durableId="113334804">
    <w:abstractNumId w:val="13"/>
  </w:num>
  <w:num w:numId="8" w16cid:durableId="1546984018">
    <w:abstractNumId w:val="10"/>
  </w:num>
  <w:num w:numId="9" w16cid:durableId="20084382">
    <w:abstractNumId w:val="1"/>
  </w:num>
  <w:num w:numId="10" w16cid:durableId="708606291">
    <w:abstractNumId w:val="1"/>
  </w:num>
  <w:num w:numId="11" w16cid:durableId="1415393857">
    <w:abstractNumId w:val="3"/>
  </w:num>
  <w:num w:numId="12" w16cid:durableId="2074111495">
    <w:abstractNumId w:val="5"/>
  </w:num>
  <w:num w:numId="13" w16cid:durableId="43723439">
    <w:abstractNumId w:val="15"/>
  </w:num>
  <w:num w:numId="14" w16cid:durableId="311839595">
    <w:abstractNumId w:val="11"/>
  </w:num>
  <w:num w:numId="15" w16cid:durableId="1813328093">
    <w:abstractNumId w:val="8"/>
  </w:num>
  <w:num w:numId="16" w16cid:durableId="1546719311">
    <w:abstractNumId w:val="14"/>
  </w:num>
  <w:num w:numId="17" w16cid:durableId="1065185823">
    <w:abstractNumId w:val="6"/>
  </w:num>
  <w:num w:numId="18" w16cid:durableId="664019972">
    <w:abstractNumId w:val="12"/>
  </w:num>
  <w:num w:numId="19" w16cid:durableId="602225301">
    <w:abstractNumId w:val="18"/>
  </w:num>
  <w:num w:numId="20" w16cid:durableId="1075667148">
    <w:abstractNumId w:val="9"/>
  </w:num>
  <w:num w:numId="21" w16cid:durableId="998458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0F2"/>
    <w:rsid w:val="0002435C"/>
    <w:rsid w:val="00026BD4"/>
    <w:rsid w:val="00030DDD"/>
    <w:rsid w:val="000313BB"/>
    <w:rsid w:val="00033ED5"/>
    <w:rsid w:val="00050500"/>
    <w:rsid w:val="0005691C"/>
    <w:rsid w:val="00056ECB"/>
    <w:rsid w:val="00056ED5"/>
    <w:rsid w:val="000655CC"/>
    <w:rsid w:val="00066A43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D27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2DDB"/>
    <w:rsid w:val="00235B57"/>
    <w:rsid w:val="00237A2E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2AF"/>
    <w:rsid w:val="00294791"/>
    <w:rsid w:val="002B0B30"/>
    <w:rsid w:val="002B0C78"/>
    <w:rsid w:val="002B516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07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EC7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19AF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843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34E4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31A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7041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ACF"/>
    <w:rsid w:val="00F05610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30323/width_163/height_310/preserveAspectRatio_0/scope_0/filename_dXPPYNtoqQOsj0I9cA-x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319/width_174/height_299/preserveAspectRatio_0/scope_0/filename_IfS1L5e529QT5VLOqgA9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318/width_170/height_300/preserveAspectRatio_0/scope_0/filename_Z3PALJNrlkdKMRbB271y.jpg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322/width_163/height_309/preserveAspectRatio_0/scope_0/filename_kMlnwVF_sDnCLGVFVn34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696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Skulderblad – Fraktur, utredning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2022-05-18T04:40:00.0000000Z</dcterms:created>
  <dcterms:modified xsi:type="dcterms:W3CDTF">2026-01-21T14:14:00.0000000Z</dcterms:modified>
</coreProperties>
</file>