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33AD01" w14:textId="77777777" w:rsidR="00400FB3" w:rsidRDefault="00400FB3" w:rsidP="00F35B05">
      <w:pPr>
        <w:pStyle w:val="Rubrik2"/>
        <w:sectPr w:rsidR="00400FB3" w:rsidSect="00400FB3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7FDF9F05" w14:textId="77777777" w:rsidR="00400FB3" w:rsidRPr="00400FB3" w:rsidRDefault="00400FB3" w:rsidP="00400FB3">
      <w:pPr>
        <w:spacing w:after="0" w:line="240" w:lineRule="auto"/>
        <w:ind w:left="0" w:right="0"/>
        <w:rPr>
          <w:szCs w:val="20"/>
        </w:rPr>
      </w:pPr>
    </w:p>
    <w:p w14:paraId="40E47349" w14:textId="77777777" w:rsidR="00400FB3" w:rsidRPr="00400FB3" w:rsidRDefault="00400FB3" w:rsidP="00400FB3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</w:p>
    <w:p w14:paraId="172783B9" w14:textId="77777777" w:rsidR="00400FB3" w:rsidRPr="00400FB3" w:rsidRDefault="00400FB3" w:rsidP="00400FB3">
      <w:pPr>
        <w:spacing w:after="0" w:line="240" w:lineRule="auto"/>
        <w:ind w:left="0" w:right="0"/>
        <w:rPr>
          <w:szCs w:val="20"/>
        </w:rPr>
      </w:pPr>
    </w:p>
    <w:p w14:paraId="61F51FA1" w14:textId="77777777" w:rsidR="00400FB3" w:rsidRPr="00400FB3" w:rsidRDefault="00400FB3" w:rsidP="00400FB3">
      <w:pPr>
        <w:spacing w:after="0" w:line="240" w:lineRule="auto"/>
        <w:ind w:left="0" w:right="0"/>
        <w:rPr>
          <w:szCs w:val="20"/>
        </w:rPr>
      </w:pPr>
    </w:p>
    <w:p w14:paraId="13CB5203" w14:textId="7E0BC514" w:rsidR="00400FB3" w:rsidRPr="00400FB3" w:rsidRDefault="00EE14A0" w:rsidP="00EE14A0">
      <w:pPr>
        <w:pStyle w:val="Rubrik1"/>
        <w:rPr>
          <w:szCs w:val="20"/>
        </w:rPr>
      </w:pPr>
      <w:r w:rsidRPr="00400FB3">
        <w:t>Skolhälsovårdsremisser</w:t>
      </w:r>
      <w:r w:rsidR="00400FB3" w:rsidRPr="00400FB3">
        <w:rPr>
          <w:szCs w:val="20"/>
        </w:rPr>
        <w:tab/>
      </w:r>
    </w:p>
    <w:p w14:paraId="7A15ED7E" w14:textId="3BEC3A14" w:rsidR="00400FB3" w:rsidRPr="00400FB3" w:rsidRDefault="00400FB3" w:rsidP="00400FB3">
      <w:pPr>
        <w:spacing w:after="0" w:line="240" w:lineRule="auto"/>
        <w:ind w:left="0" w:right="-568"/>
        <w:rPr>
          <w:szCs w:val="20"/>
        </w:rPr>
      </w:pPr>
      <w:r w:rsidRPr="00400FB3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3ED7A07" wp14:editId="0DE5975B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6F378F" w14:textId="77777777" w:rsidR="00400FB3" w:rsidRPr="003D37FD" w:rsidRDefault="00400FB3" w:rsidP="00400FB3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29952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3ED7A07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13.25pt;margin-top:6.2pt;width:98pt;height:17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386F378F" w14:textId="77777777" w:rsidR="00400FB3" w:rsidRPr="003D37FD" w:rsidRDefault="00400FB3" w:rsidP="00400FB3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29952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p w14:paraId="712BF7D6" w14:textId="77777777" w:rsidR="00400FB3" w:rsidRPr="00400FB3" w:rsidRDefault="00400FB3" w:rsidP="00EE14A0">
      <w:pPr>
        <w:pStyle w:val="Rubrik2"/>
      </w:pPr>
      <w:bookmarkStart w:id="1" w:name="_1314629194"/>
      <w:bookmarkStart w:id="2" w:name="Rubrik"/>
      <w:bookmarkEnd w:id="1"/>
      <w:bookmarkEnd w:id="2"/>
      <w:r w:rsidRPr="00400FB3">
        <w:t>Sammanfattning/syfte</w:t>
      </w:r>
    </w:p>
    <w:p w14:paraId="3ECFC048" w14:textId="77777777" w:rsidR="00400FB3" w:rsidRDefault="00400FB3" w:rsidP="00EE14A0">
      <w:pPr>
        <w:spacing w:after="0" w:line="240" w:lineRule="auto"/>
        <w:ind w:right="0"/>
        <w:rPr>
          <w:szCs w:val="20"/>
        </w:rPr>
      </w:pPr>
      <w:r w:rsidRPr="00400FB3">
        <w:rPr>
          <w:szCs w:val="20"/>
        </w:rPr>
        <w:t>Enligt direktiv från Koncernkontoret, Västra Götalandsregionen, är skolhälsovården en hälsoförebyggande verksamhet som inte ska remittera patienter, förutom patient med misstänkt skolios.</w:t>
      </w:r>
    </w:p>
    <w:p w14:paraId="5B72EF27" w14:textId="77777777" w:rsidR="00C4442F" w:rsidRPr="00400FB3" w:rsidRDefault="00C4442F" w:rsidP="00EE14A0">
      <w:pPr>
        <w:spacing w:after="0" w:line="240" w:lineRule="auto"/>
        <w:ind w:right="0"/>
        <w:rPr>
          <w:szCs w:val="20"/>
        </w:rPr>
      </w:pPr>
    </w:p>
    <w:p w14:paraId="20E9433C" w14:textId="77777777" w:rsidR="00C4442F" w:rsidRDefault="00C4442F" w:rsidP="00C4442F">
      <w:pPr>
        <w:pStyle w:val="Rubrik2"/>
      </w:pPr>
      <w:r>
        <w:t>Förändringar sedan föregående version</w:t>
      </w:r>
    </w:p>
    <w:p w14:paraId="43106798" w14:textId="46FCD910" w:rsidR="00400FB3" w:rsidRPr="00C4442F" w:rsidRDefault="00C4442F" w:rsidP="00C4442F">
      <w:r>
        <w:t>Inga förändringar.</w:t>
      </w:r>
    </w:p>
    <w:p w14:paraId="6762F919" w14:textId="77777777" w:rsidR="00400FB3" w:rsidRPr="00400FB3" w:rsidRDefault="00400FB3" w:rsidP="00EE14A0">
      <w:pPr>
        <w:pStyle w:val="Rubrik2"/>
      </w:pPr>
      <w:r w:rsidRPr="00400FB3">
        <w:t>Åtgärder</w:t>
      </w:r>
    </w:p>
    <w:p w14:paraId="4E900121" w14:textId="54C780A0" w:rsidR="00400FB3" w:rsidRDefault="00400FB3" w:rsidP="00356E02">
      <w:pPr>
        <w:spacing w:after="0" w:line="240" w:lineRule="auto"/>
        <w:ind w:right="-567"/>
      </w:pPr>
      <w:r>
        <w:t xml:space="preserve">Remisser från skolhälsovård för patient med misstänkt skolios registreras enligt </w:t>
      </w:r>
      <w:r>
        <w:br/>
        <w:t xml:space="preserve">ordinarie rutiner. Betalningsansvarig är: </w:t>
      </w:r>
      <w:r>
        <w:br/>
      </w:r>
      <w:r w:rsidR="0A45397F" w:rsidRPr="6D3F10A1">
        <w:t>X33, X Fiktivt kostnadsställe för VGRs avtalsläkare, kriminalvård och SHV skolios.</w:t>
      </w:r>
    </w:p>
    <w:p w14:paraId="01EDB815" w14:textId="44DC53DD" w:rsidR="6D3F10A1" w:rsidRDefault="6D3F10A1" w:rsidP="6D3F10A1">
      <w:pPr>
        <w:spacing w:after="0" w:line="240" w:lineRule="auto"/>
        <w:ind w:right="0"/>
      </w:pPr>
    </w:p>
    <w:p w14:paraId="711A7150" w14:textId="77777777" w:rsidR="00400FB3" w:rsidRPr="00400FB3" w:rsidRDefault="00400FB3" w:rsidP="00400FB3">
      <w:pPr>
        <w:spacing w:after="0" w:line="240" w:lineRule="auto"/>
        <w:ind w:left="0" w:right="0"/>
        <w:rPr>
          <w:szCs w:val="20"/>
        </w:rPr>
      </w:pPr>
    </w:p>
    <w:p w14:paraId="1E79EC98" w14:textId="77777777" w:rsidR="00400FB3" w:rsidRPr="00400FB3" w:rsidRDefault="00400FB3" w:rsidP="00EE14A0">
      <w:pPr>
        <w:spacing w:after="0" w:line="240" w:lineRule="auto"/>
        <w:ind w:left="0" w:right="0" w:firstLine="992"/>
        <w:rPr>
          <w:szCs w:val="20"/>
        </w:rPr>
      </w:pPr>
      <w:r w:rsidRPr="00400FB3">
        <w:rPr>
          <w:szCs w:val="20"/>
        </w:rPr>
        <w:t>Övriga remisser från skolhälsovård återsänds till remittenten med bilaga:</w:t>
      </w:r>
    </w:p>
    <w:p w14:paraId="467657AA" w14:textId="49E3515F" w:rsidR="00400FB3" w:rsidRPr="00AA5803" w:rsidRDefault="00AA5803" w:rsidP="00EE14A0">
      <w:pPr>
        <w:spacing w:after="0" w:line="240" w:lineRule="auto"/>
        <w:ind w:left="0" w:right="0" w:firstLine="992"/>
        <w:rPr>
          <w:rStyle w:val="Hyperlnk"/>
          <w:szCs w:val="20"/>
        </w:rPr>
      </w:pPr>
      <w:r>
        <w:rPr>
          <w:color w:val="0000FF"/>
          <w:szCs w:val="20"/>
          <w:u w:val="single"/>
        </w:rPr>
        <w:fldChar w:fldCharType="begin"/>
      </w:r>
      <w:r w:rsidR="00D91E9C">
        <w:rPr>
          <w:color w:val="0000FF"/>
          <w:szCs w:val="20"/>
          <w:u w:val="single"/>
        </w:rPr>
        <w:instrText>HYPERLINK "https://mellanarkiv-offentlig.vgregion.se/alfresco/s/archive/stream/public/v1/source/available/sofia/nu8444-2101229903-978/native/F%c3%b6ljebrev%20till%20skolh%c3%a4lsov%c3%a5rden.pdf"</w:instrText>
      </w:r>
      <w:r>
        <w:rPr>
          <w:color w:val="0000FF"/>
          <w:szCs w:val="20"/>
          <w:u w:val="single"/>
        </w:rPr>
      </w:r>
      <w:r>
        <w:rPr>
          <w:color w:val="0000FF"/>
          <w:szCs w:val="20"/>
          <w:u w:val="single"/>
        </w:rPr>
        <w:fldChar w:fldCharType="separate"/>
      </w:r>
      <w:r w:rsidR="00400FB3" w:rsidRPr="00AA5803">
        <w:rPr>
          <w:rStyle w:val="Hyperlnk"/>
          <w:szCs w:val="20"/>
        </w:rPr>
        <w:t xml:space="preserve">Följebrev till remiss som återsänds till Skolhälsovården. </w:t>
      </w:r>
    </w:p>
    <w:p w14:paraId="450DE36F" w14:textId="1E96F199" w:rsidR="00400FB3" w:rsidRPr="00400FB3" w:rsidRDefault="00AA5803" w:rsidP="00EE14A0">
      <w:pPr>
        <w:spacing w:after="0" w:line="240" w:lineRule="auto"/>
        <w:ind w:right="0"/>
        <w:rPr>
          <w:szCs w:val="20"/>
        </w:rPr>
      </w:pPr>
      <w:r>
        <w:rPr>
          <w:color w:val="0000FF"/>
          <w:szCs w:val="20"/>
          <w:u w:val="single"/>
        </w:rPr>
        <w:fldChar w:fldCharType="end"/>
      </w:r>
      <w:r w:rsidR="00400FB3" w:rsidRPr="00400FB3">
        <w:rPr>
          <w:szCs w:val="20"/>
        </w:rPr>
        <w:t>Skolläkaren får istället hänvisa patienten till läkare inom Närhälsan, som i sin tur får remittera patienten för undersökning.</w:t>
      </w:r>
    </w:p>
    <w:p w14:paraId="40DAE886" w14:textId="77777777" w:rsidR="00400FB3" w:rsidRPr="00400FB3" w:rsidRDefault="00400FB3" w:rsidP="00400FB3">
      <w:pPr>
        <w:spacing w:after="0" w:line="240" w:lineRule="auto"/>
        <w:ind w:left="0" w:right="0"/>
        <w:rPr>
          <w:szCs w:val="20"/>
        </w:rPr>
      </w:pPr>
    </w:p>
    <w:p w14:paraId="2917364C" w14:textId="77777777" w:rsidR="00400FB3" w:rsidRPr="00400FB3" w:rsidRDefault="00400FB3" w:rsidP="00400FB3">
      <w:pPr>
        <w:spacing w:after="0" w:line="240" w:lineRule="auto"/>
        <w:ind w:left="0" w:right="0"/>
        <w:rPr>
          <w:szCs w:val="20"/>
        </w:rPr>
      </w:pPr>
    </w:p>
    <w:p w14:paraId="7A8ABE5F" w14:textId="77777777" w:rsidR="00400FB3" w:rsidRPr="00400FB3" w:rsidRDefault="00400FB3" w:rsidP="00400FB3">
      <w:pPr>
        <w:spacing w:after="0" w:line="240" w:lineRule="auto"/>
        <w:ind w:left="0" w:right="0"/>
        <w:rPr>
          <w:szCs w:val="20"/>
        </w:rPr>
      </w:pPr>
    </w:p>
    <w:p w14:paraId="37B64EA1" w14:textId="77777777" w:rsidR="00400FB3" w:rsidRPr="00400FB3" w:rsidRDefault="00400FB3" w:rsidP="00400FB3">
      <w:pPr>
        <w:spacing w:after="0" w:line="240" w:lineRule="auto"/>
        <w:ind w:left="0" w:right="0"/>
        <w:rPr>
          <w:szCs w:val="20"/>
        </w:rPr>
      </w:pPr>
    </w:p>
    <w:p w14:paraId="67F343BD" w14:textId="77777777" w:rsidR="00400FB3" w:rsidRPr="00400FB3" w:rsidRDefault="00400FB3" w:rsidP="00400FB3">
      <w:pPr>
        <w:keepNext/>
        <w:spacing w:before="240" w:after="60" w:line="240" w:lineRule="auto"/>
        <w:ind w:left="0" w:right="0"/>
        <w:outlineLvl w:val="2"/>
        <w:rPr>
          <w:rFonts w:ascii="Arial Fet" w:hAnsi="Arial Fet" w:cs="Arial"/>
          <w:b/>
          <w:bCs/>
          <w:szCs w:val="26"/>
        </w:rPr>
      </w:pPr>
    </w:p>
    <w:p w14:paraId="7A7A8DE9" w14:textId="77777777" w:rsidR="00400FB3" w:rsidRPr="00400FB3" w:rsidRDefault="00400FB3" w:rsidP="00400FB3">
      <w:pPr>
        <w:keepNext/>
        <w:spacing w:before="240" w:after="60" w:line="240" w:lineRule="auto"/>
        <w:ind w:left="0" w:right="0"/>
        <w:outlineLvl w:val="2"/>
        <w:rPr>
          <w:rFonts w:ascii="Arial Fet" w:hAnsi="Arial Fet" w:cs="Arial"/>
          <w:b/>
          <w:bCs/>
          <w:szCs w:val="26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356E02">
      <w:type w:val="continuous"/>
      <w:pgSz w:w="11900" w:h="16840"/>
      <w:pgMar w:top="1418" w:right="1977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FA92E4" w14:textId="77777777" w:rsidR="007B0539" w:rsidRDefault="007B0539">
      <w:r>
        <w:separator/>
      </w:r>
    </w:p>
  </w:endnote>
  <w:endnote w:type="continuationSeparator" w:id="0">
    <w:p w14:paraId="1CCF8E01" w14:textId="77777777" w:rsidR="007B0539" w:rsidRDefault="007B0539">
      <w:r>
        <w:continuationSeparator/>
      </w:r>
    </w:p>
  </w:endnote>
  <w:endnote w:type="continuationNotice" w:id="1">
    <w:p w14:paraId="24AF1336" w14:textId="77777777" w:rsidR="007B0539" w:rsidRDefault="007B053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Fet">
    <w:panose1 w:val="020B07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5E4279" w14:textId="77777777" w:rsidR="007B0539" w:rsidRDefault="007B0539"/>
  </w:footnote>
  <w:footnote w:type="continuationSeparator" w:id="0">
    <w:p w14:paraId="38BEF19B" w14:textId="77777777" w:rsidR="007B0539" w:rsidRDefault="007B0539">
      <w:r>
        <w:continuationSeparator/>
      </w:r>
    </w:p>
  </w:footnote>
  <w:footnote w:type="continuationNotice" w:id="1">
    <w:p w14:paraId="2388A850" w14:textId="77777777" w:rsidR="007B0539" w:rsidRDefault="007B053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519464001">
    <w:abstractNumId w:val="17"/>
  </w:num>
  <w:num w:numId="2" w16cid:durableId="1423062862">
    <w:abstractNumId w:val="14"/>
  </w:num>
  <w:num w:numId="3" w16cid:durableId="262030635">
    <w:abstractNumId w:val="0"/>
  </w:num>
  <w:num w:numId="4" w16cid:durableId="19429935">
    <w:abstractNumId w:val="6"/>
  </w:num>
  <w:num w:numId="5" w16cid:durableId="661734790">
    <w:abstractNumId w:val="15"/>
  </w:num>
  <w:num w:numId="6" w16cid:durableId="560529693">
    <w:abstractNumId w:val="2"/>
  </w:num>
  <w:num w:numId="7" w16cid:durableId="590236130">
    <w:abstractNumId w:val="11"/>
  </w:num>
  <w:num w:numId="8" w16cid:durableId="1035426628">
    <w:abstractNumId w:val="8"/>
  </w:num>
  <w:num w:numId="9" w16cid:durableId="2088265302">
    <w:abstractNumId w:val="1"/>
  </w:num>
  <w:num w:numId="10" w16cid:durableId="681589530">
    <w:abstractNumId w:val="1"/>
  </w:num>
  <w:num w:numId="11" w16cid:durableId="1553225728">
    <w:abstractNumId w:val="3"/>
  </w:num>
  <w:num w:numId="12" w16cid:durableId="1481657098">
    <w:abstractNumId w:val="4"/>
  </w:num>
  <w:num w:numId="13" w16cid:durableId="550731393">
    <w:abstractNumId w:val="13"/>
  </w:num>
  <w:num w:numId="14" w16cid:durableId="859852422">
    <w:abstractNumId w:val="9"/>
  </w:num>
  <w:num w:numId="15" w16cid:durableId="590626801">
    <w:abstractNumId w:val="7"/>
  </w:num>
  <w:num w:numId="16" w16cid:durableId="1534264455">
    <w:abstractNumId w:val="12"/>
  </w:num>
  <w:num w:numId="17" w16cid:durableId="1925336751">
    <w:abstractNumId w:val="5"/>
  </w:num>
  <w:num w:numId="18" w16cid:durableId="994070015">
    <w:abstractNumId w:val="10"/>
  </w:num>
  <w:num w:numId="19" w16cid:durableId="140302551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303B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71D9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1E099C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56E02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0FB3"/>
    <w:rsid w:val="00404948"/>
    <w:rsid w:val="00406BEA"/>
    <w:rsid w:val="00413A60"/>
    <w:rsid w:val="004230F7"/>
    <w:rsid w:val="0043167E"/>
    <w:rsid w:val="00432E47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A699A"/>
    <w:rsid w:val="004B20EC"/>
    <w:rsid w:val="004B2183"/>
    <w:rsid w:val="004B2A01"/>
    <w:rsid w:val="004C2559"/>
    <w:rsid w:val="004D7BA3"/>
    <w:rsid w:val="004F4518"/>
    <w:rsid w:val="004F4C62"/>
    <w:rsid w:val="00501433"/>
    <w:rsid w:val="00511CC4"/>
    <w:rsid w:val="00515289"/>
    <w:rsid w:val="00520629"/>
    <w:rsid w:val="00531E60"/>
    <w:rsid w:val="00536A5A"/>
    <w:rsid w:val="00541D07"/>
    <w:rsid w:val="00544BAB"/>
    <w:rsid w:val="00545D0D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A6EE5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963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44A3"/>
    <w:rsid w:val="0078609F"/>
    <w:rsid w:val="007917BA"/>
    <w:rsid w:val="007A5C6F"/>
    <w:rsid w:val="007B0539"/>
    <w:rsid w:val="007D4241"/>
    <w:rsid w:val="007D4317"/>
    <w:rsid w:val="007D4EA3"/>
    <w:rsid w:val="007F1CFF"/>
    <w:rsid w:val="007F5DD5"/>
    <w:rsid w:val="0080461A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010F"/>
    <w:rsid w:val="00906238"/>
    <w:rsid w:val="00907EF9"/>
    <w:rsid w:val="009102DA"/>
    <w:rsid w:val="0091295C"/>
    <w:rsid w:val="00914D58"/>
    <w:rsid w:val="00921B6B"/>
    <w:rsid w:val="00921F47"/>
    <w:rsid w:val="009228AB"/>
    <w:rsid w:val="0093085B"/>
    <w:rsid w:val="00931C57"/>
    <w:rsid w:val="009347A5"/>
    <w:rsid w:val="00942257"/>
    <w:rsid w:val="00945ABB"/>
    <w:rsid w:val="009471BF"/>
    <w:rsid w:val="00950E4E"/>
    <w:rsid w:val="009529BD"/>
    <w:rsid w:val="009533B4"/>
    <w:rsid w:val="00971D93"/>
    <w:rsid w:val="009B1F6B"/>
    <w:rsid w:val="009C0D12"/>
    <w:rsid w:val="009C192E"/>
    <w:rsid w:val="009C5363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97C60"/>
    <w:rsid w:val="00AA0B3A"/>
    <w:rsid w:val="00AA5803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1DF"/>
    <w:rsid w:val="00C43BDD"/>
    <w:rsid w:val="00C4442F"/>
    <w:rsid w:val="00C47778"/>
    <w:rsid w:val="00C5011E"/>
    <w:rsid w:val="00C50EE5"/>
    <w:rsid w:val="00C5240A"/>
    <w:rsid w:val="00C5398F"/>
    <w:rsid w:val="00C556F5"/>
    <w:rsid w:val="00C60E82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0F7B"/>
    <w:rsid w:val="00D074DB"/>
    <w:rsid w:val="00D139CF"/>
    <w:rsid w:val="00D25A42"/>
    <w:rsid w:val="00D37E7F"/>
    <w:rsid w:val="00D47AD7"/>
    <w:rsid w:val="00D51529"/>
    <w:rsid w:val="00D85218"/>
    <w:rsid w:val="00D86683"/>
    <w:rsid w:val="00D915B1"/>
    <w:rsid w:val="00D91E9C"/>
    <w:rsid w:val="00D924E2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14A0"/>
    <w:rsid w:val="00EE2A56"/>
    <w:rsid w:val="00EE3818"/>
    <w:rsid w:val="00F078B8"/>
    <w:rsid w:val="00F22264"/>
    <w:rsid w:val="00F2564D"/>
    <w:rsid w:val="00F35B05"/>
    <w:rsid w:val="00F413D9"/>
    <w:rsid w:val="00F5135F"/>
    <w:rsid w:val="00F51F78"/>
    <w:rsid w:val="00F8358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0A45397F"/>
    <w:rsid w:val="1ACAFDDB"/>
    <w:rsid w:val="647B2B65"/>
    <w:rsid w:val="6B2CF8ED"/>
    <w:rsid w:val="6D3F1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AFCCD250-D2E4-4870-BF7C-EC396A63F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Olstomnmnande">
    <w:name w:val="Unresolved Mention"/>
    <w:basedOn w:val="Standardstycketeckensnitt"/>
    <w:uiPriority w:val="99"/>
    <w:semiHidden/>
    <w:unhideWhenUsed/>
    <w:rsid w:val="00AA58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11</TotalTime>
  <Pages>1</Pages>
  <Words>89</Words>
  <Characters>894</Characters>
  <Application>Microsoft Office Word</Application>
  <DocSecurity>0</DocSecurity>
  <Lines>7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982</CharactersWithSpaces>
  <SharedDoc>false</SharedDoc>
  <HyperlinkBase/>
  <HLinks>
    <vt:vector size="6" baseType="variant">
      <vt:variant>
        <vt:i4>7340082</vt:i4>
      </vt:variant>
      <vt:variant>
        <vt:i4>0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https://mellanarkiv-offentlig.vgregion.se/alfresco/s/archive/stream/public/v1/source/available/sofia/nu8444-2101229903-978/native/F%c3%b6ljebrev till skolh%c3%a4lsov%c3%a5rden.pdf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Skolhälsovårdsremisser</dc:title>
  <dc:subject/>
  <dc:creator>patrik.jens.johansson@vgregion.se</dc:creator>
  <keywords/>
  <lastModifiedBy>Ulrica Sehlberg</lastModifiedBy>
  <revision>17</revision>
  <lastPrinted>2016-03-31T10:56:00.0000000Z</lastPrinted>
  <dcterms:created xsi:type="dcterms:W3CDTF">2022-05-18T04:40:00.0000000Z</dcterms:created>
  <dcterms:modified xsi:type="dcterms:W3CDTF">2024-11-13T06:57:00.0000000Z</dcterms:modified>
</coreProperties>
</file>