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05257" w:rsidP="00F35B05" w:rsidRDefault="00A05257" w14:paraId="6286C609" w14:textId="77777777">
      <w:pPr>
        <w:pStyle w:val="Rubrik2"/>
        <w:sectPr w:rsidR="00A05257" w:rsidSect="00A0525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64C17" w:rsidR="00F470E5" w:rsidP="00864C17" w:rsidRDefault="00F470E5" w14:paraId="335179DD" w14:textId="4AD5DA8E">
      <w:pPr>
        <w:pStyle w:val="Rubrik1"/>
      </w:pPr>
      <w:bookmarkStart w:name="_Toc501440348" w:id="1"/>
      <w:r w:rsidR="13A8BFE4">
        <w:rPr/>
        <w:t xml:space="preserve">Uppdragsbeskrivning - </w:t>
      </w:r>
      <w:r w:rsidR="00F470E5">
        <w:rPr/>
        <w:t xml:space="preserve">Sektionsledare, </w:t>
      </w:r>
      <w:r w:rsidR="4CF1BF3B">
        <w:rPr/>
        <w:t>Radiologi</w:t>
      </w:r>
      <w:r w:rsidR="00F470E5">
        <w:rPr/>
        <w:t xml:space="preserve"> Uddevalla</w:t>
      </w:r>
    </w:p>
    <w:p w:rsidRPr="00A05257" w:rsidR="00A05257" w:rsidP="00F470E5" w:rsidRDefault="00A05257" w14:paraId="376F324B" w14:textId="7E5F912D">
      <w:pPr>
        <w:pStyle w:val="Rubrik2"/>
      </w:pPr>
      <w:r w:rsidRPr="00A05257">
        <w:t xml:space="preserve">Sammanfattning </w:t>
      </w:r>
      <w:bookmarkEnd w:id="1"/>
    </w:p>
    <w:p w:rsidR="00A05257" w:rsidP="00F470E5" w:rsidRDefault="00A05257" w14:paraId="3FE92D28" w14:textId="77777777">
      <w:pPr>
        <w:spacing w:after="0" w:line="240" w:lineRule="auto"/>
        <w:ind w:left="0" w:right="0" w:firstLine="992"/>
        <w:rPr>
          <w:szCs w:val="20"/>
        </w:rPr>
      </w:pPr>
      <w:r w:rsidRPr="00A05257">
        <w:rPr>
          <w:szCs w:val="20"/>
        </w:rPr>
        <w:t>Att tydliggöra roll och ansvarsområden som sektionsledare.</w:t>
      </w:r>
    </w:p>
    <w:p w:rsidR="00F470E5" w:rsidP="009F71E1" w:rsidRDefault="00F470E5" w14:paraId="71BD0760" w14:textId="7224A9E2">
      <w:pPr>
        <w:pStyle w:val="Rubrik2"/>
      </w:pPr>
      <w:r>
        <w:t>Förändringar sedan föregående version</w:t>
      </w:r>
    </w:p>
    <w:p w:rsidRPr="00A05257" w:rsidR="00F470E5" w:rsidP="00F470E5" w:rsidRDefault="009F71E1" w14:paraId="37BA8C69" w14:textId="11D00A59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Förtydligat punkten bild- och dosoptimering.</w:t>
      </w:r>
    </w:p>
    <w:p w:rsidRPr="00A05257" w:rsidR="00A05257" w:rsidP="009F71E1" w:rsidRDefault="00A05257" w14:paraId="6F761D10" w14:textId="77777777">
      <w:pPr>
        <w:pStyle w:val="Rubrik2"/>
      </w:pPr>
      <w:r w:rsidRPr="00A05257">
        <w:t>Uppdragsbeskrivning</w:t>
      </w:r>
    </w:p>
    <w:p w:rsidRPr="00A05257" w:rsidR="00A05257" w:rsidP="009F71E1" w:rsidRDefault="00A05257" w14:paraId="2145DE3C" w14:textId="77777777">
      <w:pPr>
        <w:pStyle w:val="Punktlista"/>
      </w:pPr>
      <w:r w:rsidRPr="00A05257">
        <w:t>Vara en engagerad och positiv förebild samt ha ett lösningsorienterat arbetssätt.</w:t>
      </w:r>
    </w:p>
    <w:p w:rsidRPr="00A05257" w:rsidR="00A05257" w:rsidP="009F71E1" w:rsidRDefault="00A05257" w14:paraId="106B5B2C" w14:textId="19A53E17">
      <w:pPr>
        <w:pStyle w:val="Punktlista"/>
        <w:ind w:right="425"/>
      </w:pPr>
      <w:r w:rsidRPr="00A05257">
        <w:t>Vara lojal med ledningens vision och arbeta för att ledningens riktlinjer</w:t>
      </w:r>
      <w:r w:rsidR="009F71E1">
        <w:t xml:space="preserve"> </w:t>
      </w:r>
      <w:r w:rsidRPr="00A05257">
        <w:t>efterföljs.</w:t>
      </w:r>
    </w:p>
    <w:p w:rsidRPr="00A05257" w:rsidR="00A05257" w:rsidP="009F71E1" w:rsidRDefault="00A05257" w14:paraId="01956361" w14:textId="77777777">
      <w:pPr>
        <w:pStyle w:val="Punktlista"/>
      </w:pPr>
      <w:r w:rsidRPr="00A05257">
        <w:t>Som sektionsledare är det viktigt att tänka på:</w:t>
      </w:r>
    </w:p>
    <w:p w:rsidRPr="00A05257" w:rsidR="00A05257" w:rsidP="00A05257" w:rsidRDefault="00A05257" w14:paraId="5B124326" w14:textId="77777777">
      <w:pPr>
        <w:numPr>
          <w:ilvl w:val="0"/>
          <w:numId w:val="21"/>
        </w:numPr>
        <w:spacing w:after="60" w:line="240" w:lineRule="auto"/>
        <w:ind w:right="0"/>
        <w:rPr>
          <w:szCs w:val="20"/>
        </w:rPr>
      </w:pPr>
      <w:r w:rsidRPr="00A05257">
        <w:rPr>
          <w:szCs w:val="20"/>
        </w:rPr>
        <w:t>Patientsäkerhet.</w:t>
      </w:r>
    </w:p>
    <w:p w:rsidRPr="00A05257" w:rsidR="00A05257" w:rsidP="00A05257" w:rsidRDefault="00A05257" w14:paraId="66A6EA83" w14:textId="77777777">
      <w:pPr>
        <w:numPr>
          <w:ilvl w:val="0"/>
          <w:numId w:val="21"/>
        </w:numPr>
        <w:spacing w:after="60" w:line="240" w:lineRule="auto"/>
        <w:ind w:right="0"/>
        <w:rPr>
          <w:szCs w:val="20"/>
        </w:rPr>
      </w:pPr>
      <w:r w:rsidRPr="00A05257">
        <w:rPr>
          <w:szCs w:val="20"/>
        </w:rPr>
        <w:t>Ge förutsättningar till en bra arbetsmiljö.</w:t>
      </w:r>
    </w:p>
    <w:p w:rsidRPr="00A05257" w:rsidR="00A05257" w:rsidP="00A05257" w:rsidRDefault="00A05257" w14:paraId="2C7F8380" w14:textId="77777777">
      <w:pPr>
        <w:numPr>
          <w:ilvl w:val="0"/>
          <w:numId w:val="21"/>
        </w:numPr>
        <w:spacing w:after="60" w:line="240" w:lineRule="auto"/>
        <w:ind w:right="0"/>
        <w:rPr>
          <w:szCs w:val="20"/>
        </w:rPr>
      </w:pPr>
      <w:r w:rsidRPr="00A05257">
        <w:rPr>
          <w:szCs w:val="20"/>
        </w:rPr>
        <w:t>Behandla alla lika och med respekt.</w:t>
      </w:r>
    </w:p>
    <w:p w:rsidRPr="00A05257" w:rsidR="00A05257" w:rsidP="00A05257" w:rsidRDefault="00A05257" w14:paraId="32E48C29" w14:textId="77777777">
      <w:pPr>
        <w:numPr>
          <w:ilvl w:val="0"/>
          <w:numId w:val="21"/>
        </w:numPr>
        <w:spacing w:after="60" w:line="240" w:lineRule="auto"/>
        <w:ind w:right="0"/>
        <w:rPr>
          <w:szCs w:val="20"/>
        </w:rPr>
      </w:pPr>
      <w:r w:rsidRPr="00A05257">
        <w:rPr>
          <w:szCs w:val="20"/>
        </w:rPr>
        <w:t>Ekonomi.</w:t>
      </w:r>
    </w:p>
    <w:p w:rsidRPr="00A05257" w:rsidR="00A05257" w:rsidP="00A05257" w:rsidRDefault="00A05257" w14:paraId="04E1BF63" w14:textId="77777777">
      <w:pPr>
        <w:numPr>
          <w:ilvl w:val="0"/>
          <w:numId w:val="21"/>
        </w:numPr>
        <w:spacing w:after="60" w:line="240" w:lineRule="auto"/>
        <w:ind w:right="0"/>
        <w:rPr>
          <w:szCs w:val="20"/>
        </w:rPr>
      </w:pPr>
      <w:r w:rsidRPr="00A05257">
        <w:rPr>
          <w:szCs w:val="20"/>
        </w:rPr>
        <w:t>Produktion</w:t>
      </w:r>
    </w:p>
    <w:p w:rsidRPr="00A05257" w:rsidR="00A05257" w:rsidP="009F71E1" w:rsidRDefault="00A05257" w14:paraId="6377FF2C" w14:textId="77777777">
      <w:pPr>
        <w:pStyle w:val="Punktlista"/>
      </w:pPr>
      <w:r w:rsidRPr="00A05257">
        <w:t>Sektionsledaren ska tillsammans med bokningsgruppen ansvara för bokningen samt vara drivande i produktions-optimering.</w:t>
      </w:r>
    </w:p>
    <w:p w:rsidRPr="00A05257" w:rsidR="00A05257" w:rsidP="009F71E1" w:rsidRDefault="00A05257" w14:paraId="0D851C65" w14:textId="77777777">
      <w:pPr>
        <w:pStyle w:val="Punktlista"/>
      </w:pPr>
      <w:r w:rsidRPr="00A05257">
        <w:t>Alla aktiviteter som ger större påverkan på verksamheten ska alltid förankras hos avdelningschef som tar upp ärendet i ledningsgruppen.</w:t>
      </w:r>
    </w:p>
    <w:p w:rsidRPr="00A05257" w:rsidR="00A05257" w:rsidP="009F71E1" w:rsidRDefault="00A05257" w14:paraId="469F0743" w14:textId="77777777">
      <w:pPr>
        <w:pStyle w:val="Punktlista"/>
      </w:pPr>
      <w:r w:rsidRPr="00A05257">
        <w:t>Delta vid införande av ny utrustning och eventuellt delta i upphandlingar.</w:t>
      </w:r>
    </w:p>
    <w:p w:rsidRPr="00A05257" w:rsidR="00A05257" w:rsidP="009F71E1" w:rsidRDefault="00A05257" w14:paraId="5DE6747F" w14:textId="77777777">
      <w:pPr>
        <w:pStyle w:val="Punktlista"/>
      </w:pPr>
      <w:r w:rsidRPr="00A05257">
        <w:t>Ansvara för material som används inom sektionen och eventuellt beställningar.</w:t>
      </w:r>
      <w:r w:rsidRPr="00A05257">
        <w:br/>
      </w:r>
      <w:r w:rsidRPr="00A05257">
        <w:t>Vara kontaktperson gentemot leverantörer.</w:t>
      </w:r>
    </w:p>
    <w:p w:rsidRPr="00A05257" w:rsidR="009F71E1" w:rsidP="005545ED" w:rsidRDefault="00A05257" w14:paraId="0B505772" w14:textId="29959D3F">
      <w:pPr>
        <w:pStyle w:val="Punktlista"/>
      </w:pPr>
      <w:r w:rsidRPr="00A05257">
        <w:t>Tillsammans med fysiker och RaLF ansvara för sektionens kvalitetsarbete innefattande:</w:t>
      </w:r>
    </w:p>
    <w:p w:rsidRPr="00A05257" w:rsidR="00A05257" w:rsidP="00A05257" w:rsidRDefault="00A05257" w14:paraId="1EB02C3B" w14:textId="77777777">
      <w:pPr>
        <w:numPr>
          <w:ilvl w:val="0"/>
          <w:numId w:val="23"/>
        </w:numPr>
        <w:spacing w:after="60" w:line="240" w:lineRule="auto"/>
        <w:ind w:right="0" w:hanging="357"/>
        <w:rPr>
          <w:szCs w:val="20"/>
        </w:rPr>
      </w:pPr>
      <w:r w:rsidRPr="00A05257">
        <w:rPr>
          <w:szCs w:val="20"/>
        </w:rPr>
        <w:t>Utveckla och eventuellt avveckla undersökningsmetoder.</w:t>
      </w:r>
    </w:p>
    <w:p w:rsidRPr="00A05257" w:rsidR="00A05257" w:rsidP="00A05257" w:rsidRDefault="00A05257" w14:paraId="679D95E5" w14:textId="77777777">
      <w:pPr>
        <w:numPr>
          <w:ilvl w:val="0"/>
          <w:numId w:val="23"/>
        </w:numPr>
        <w:spacing w:after="60" w:line="240" w:lineRule="auto"/>
        <w:ind w:right="0" w:hanging="357"/>
        <w:rPr>
          <w:szCs w:val="20"/>
        </w:rPr>
      </w:pPr>
      <w:r w:rsidRPr="00A05257">
        <w:rPr>
          <w:szCs w:val="20"/>
        </w:rPr>
        <w:t>Utarbeta och uppdatera metodbok.</w:t>
      </w:r>
    </w:p>
    <w:p w:rsidRPr="00A05257" w:rsidR="00A05257" w:rsidP="00A05257" w:rsidRDefault="00A05257" w14:paraId="238C5074" w14:textId="0EB6C750">
      <w:pPr>
        <w:numPr>
          <w:ilvl w:val="0"/>
          <w:numId w:val="23"/>
        </w:numPr>
        <w:spacing w:after="60" w:line="240" w:lineRule="auto"/>
        <w:ind w:right="0" w:hanging="357"/>
        <w:rPr>
          <w:szCs w:val="20"/>
        </w:rPr>
      </w:pPr>
      <w:r w:rsidRPr="00A05257">
        <w:rPr>
          <w:szCs w:val="20"/>
        </w:rPr>
        <w:t>Bild- och dosoptimering samt strålskydd i samarbete med superanvändare</w:t>
      </w:r>
      <w:r w:rsidR="00241E18">
        <w:rPr>
          <w:szCs w:val="20"/>
        </w:rPr>
        <w:t xml:space="preserve"> i de sektioner </w:t>
      </w:r>
      <w:r w:rsidR="0016544E">
        <w:rPr>
          <w:szCs w:val="20"/>
        </w:rPr>
        <w:t xml:space="preserve">där undersökningen utförs med </w:t>
      </w:r>
      <w:r w:rsidR="006764DD">
        <w:rPr>
          <w:szCs w:val="20"/>
        </w:rPr>
        <w:t>joniserande strålning</w:t>
      </w:r>
      <w:r w:rsidR="0016544E">
        <w:rPr>
          <w:szCs w:val="20"/>
        </w:rPr>
        <w:t>.</w:t>
      </w:r>
      <w:r w:rsidR="00F051BF">
        <w:rPr>
          <w:szCs w:val="20"/>
        </w:rPr>
        <w:t xml:space="preserve"> </w:t>
      </w:r>
      <w:r w:rsidR="00EE31C2">
        <w:rPr>
          <w:szCs w:val="20"/>
        </w:rPr>
        <w:t xml:space="preserve">MR </w:t>
      </w:r>
      <w:r w:rsidR="00B3590A">
        <w:rPr>
          <w:szCs w:val="20"/>
        </w:rPr>
        <w:t>bygger på magnetfält och radiovågor</w:t>
      </w:r>
      <w:r w:rsidR="00981D1F">
        <w:rPr>
          <w:szCs w:val="20"/>
        </w:rPr>
        <w:t xml:space="preserve"> </w:t>
      </w:r>
      <w:r w:rsidR="009372EE">
        <w:rPr>
          <w:szCs w:val="20"/>
        </w:rPr>
        <w:t xml:space="preserve">varför </w:t>
      </w:r>
      <w:r w:rsidR="006103F5">
        <w:rPr>
          <w:szCs w:val="20"/>
        </w:rPr>
        <w:t xml:space="preserve">optimeringsarbetet </w:t>
      </w:r>
      <w:r w:rsidR="006E0626">
        <w:rPr>
          <w:szCs w:val="20"/>
        </w:rPr>
        <w:t>mest inriktar sig på bildoptimering</w:t>
      </w:r>
      <w:r w:rsidR="00C3258E">
        <w:rPr>
          <w:szCs w:val="20"/>
        </w:rPr>
        <w:t>.</w:t>
      </w:r>
    </w:p>
    <w:p w:rsidRPr="00A05257" w:rsidR="00A05257" w:rsidP="009F71E1" w:rsidRDefault="00A05257" w14:paraId="58F738F2" w14:textId="77777777">
      <w:pPr>
        <w:pStyle w:val="Punktlista"/>
      </w:pPr>
      <w:r w:rsidRPr="00A05257">
        <w:t>Ansvara för att informera om nyheter och viktig information från sektionen till all personal.</w:t>
      </w:r>
    </w:p>
    <w:p w:rsidRPr="00A05257" w:rsidR="00A05257" w:rsidP="009F71E1" w:rsidRDefault="00A05257" w14:paraId="1F508EB5" w14:textId="6673DF1D">
      <w:pPr>
        <w:pStyle w:val="Punktlista"/>
        <w:rPr/>
      </w:pPr>
      <w:r w:rsidR="00A05257">
        <w:rPr/>
        <w:t>Delta i sektionsmöten, där sektionsledningen inklusive fysiker, kontaktperson i bokningsgruppen</w:t>
      </w:r>
      <w:r w:rsidR="54332BB0">
        <w:rPr/>
        <w:t>, sektionsundersköterska</w:t>
      </w:r>
      <w:r w:rsidR="00A05257">
        <w:rPr/>
        <w:t xml:space="preserve"> samt produktionsplanerare deltar.</w:t>
      </w:r>
    </w:p>
    <w:p w:rsidRPr="00A05257" w:rsidR="00A05257" w:rsidP="009F71E1" w:rsidRDefault="00A05257" w14:paraId="707F73B8" w14:textId="77777777">
      <w:pPr>
        <w:pStyle w:val="Punktlista"/>
      </w:pPr>
      <w:r w:rsidRPr="00A05257">
        <w:t>Hålla sig informerad om kurser och utbildningar inom sektionsområdet samt delta i utbildningsplaneringen.</w:t>
      </w:r>
    </w:p>
    <w:p w:rsidRPr="00A05257" w:rsidR="00A05257" w:rsidP="009F71E1" w:rsidRDefault="00A05257" w14:paraId="64873BFF" w14:textId="77777777">
      <w:pPr>
        <w:pStyle w:val="Punktlista"/>
      </w:pPr>
      <w:r w:rsidRPr="00A05257">
        <w:t>I uppdraget ingår att arbeta på båda sjukhusen.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F71E1">
      <w:type w:val="continuous"/>
      <w:pgSz w:w="11900" w:h="16840" w:orient="portrait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1BBD0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9BC27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726E8C"/>
    <w:multiLevelType w:val="hybridMultilevel"/>
    <w:tmpl w:val="E1D68604"/>
    <w:lvl w:ilvl="0" w:tplc="FFFFFFFF">
      <w:start w:val="1"/>
      <w:numFmt w:val="bullet"/>
      <w:lvlText w:val="o"/>
      <w:lvlJc w:val="left"/>
      <w:pPr>
        <w:ind w:left="2024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77B2FAF"/>
    <w:multiLevelType w:val="hybridMultilevel"/>
    <w:tmpl w:val="104CB30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F1840B0"/>
    <w:multiLevelType w:val="hybridMultilevel"/>
    <w:tmpl w:val="9E72EEA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B263C08"/>
    <w:multiLevelType w:val="hybridMultilevel"/>
    <w:tmpl w:val="2B48F8A8"/>
    <w:lvl w:ilvl="0" w:tplc="FFFFFFFF">
      <w:start w:val="1"/>
      <w:numFmt w:val="bullet"/>
      <w:lvlText w:val="o"/>
      <w:lvlJc w:val="left"/>
      <w:pPr>
        <w:ind w:left="2024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1390C6F"/>
    <w:multiLevelType w:val="hybridMultilevel"/>
    <w:tmpl w:val="675473E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17617560">
    <w:abstractNumId w:val="22"/>
  </w:num>
  <w:num w:numId="2" w16cid:durableId="830485409">
    <w:abstractNumId w:val="18"/>
  </w:num>
  <w:num w:numId="3" w16cid:durableId="1594171161">
    <w:abstractNumId w:val="0"/>
  </w:num>
  <w:num w:numId="4" w16cid:durableId="851728036">
    <w:abstractNumId w:val="7"/>
  </w:num>
  <w:num w:numId="5" w16cid:durableId="344602257">
    <w:abstractNumId w:val="20"/>
  </w:num>
  <w:num w:numId="6" w16cid:durableId="1821921194">
    <w:abstractNumId w:val="2"/>
  </w:num>
  <w:num w:numId="7" w16cid:durableId="1455709618">
    <w:abstractNumId w:val="14"/>
  </w:num>
  <w:num w:numId="8" w16cid:durableId="1397555837">
    <w:abstractNumId w:val="10"/>
  </w:num>
  <w:num w:numId="9" w16cid:durableId="1331177540">
    <w:abstractNumId w:val="1"/>
  </w:num>
  <w:num w:numId="10" w16cid:durableId="1357150775">
    <w:abstractNumId w:val="1"/>
  </w:num>
  <w:num w:numId="11" w16cid:durableId="1156460802">
    <w:abstractNumId w:val="3"/>
  </w:num>
  <w:num w:numId="12" w16cid:durableId="1023046090">
    <w:abstractNumId w:val="4"/>
  </w:num>
  <w:num w:numId="13" w16cid:durableId="855801389">
    <w:abstractNumId w:val="17"/>
  </w:num>
  <w:num w:numId="14" w16cid:durableId="1111584563">
    <w:abstractNumId w:val="11"/>
  </w:num>
  <w:num w:numId="15" w16cid:durableId="2029138249">
    <w:abstractNumId w:val="8"/>
  </w:num>
  <w:num w:numId="16" w16cid:durableId="1555000300">
    <w:abstractNumId w:val="16"/>
  </w:num>
  <w:num w:numId="17" w16cid:durableId="1431201250">
    <w:abstractNumId w:val="5"/>
  </w:num>
  <w:num w:numId="18" w16cid:durableId="1574579519">
    <w:abstractNumId w:val="13"/>
  </w:num>
  <w:num w:numId="19" w16cid:durableId="302082346">
    <w:abstractNumId w:val="21"/>
  </w:num>
  <w:num w:numId="20" w16cid:durableId="2053531082">
    <w:abstractNumId w:val="12"/>
  </w:num>
  <w:num w:numId="21" w16cid:durableId="1430662331">
    <w:abstractNumId w:val="6"/>
  </w:num>
  <w:num w:numId="22" w16cid:durableId="773554105">
    <w:abstractNumId w:val="9"/>
  </w:num>
  <w:num w:numId="23" w16cid:durableId="662125153">
    <w:abstractNumId w:val="15"/>
  </w:num>
  <w:num w:numId="24" w16cid:durableId="1364984134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44E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1E1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E1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5ED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3F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4D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626"/>
    <w:rsid w:val="006E450B"/>
    <w:rsid w:val="006F0D7E"/>
    <w:rsid w:val="0070302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C1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2EE"/>
    <w:rsid w:val="00942257"/>
    <w:rsid w:val="009471BF"/>
    <w:rsid w:val="00950E4E"/>
    <w:rsid w:val="009529BD"/>
    <w:rsid w:val="009533B4"/>
    <w:rsid w:val="00971D93"/>
    <w:rsid w:val="00981D1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1E1"/>
    <w:rsid w:val="00A006A5"/>
    <w:rsid w:val="00A05257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0A"/>
    <w:rsid w:val="00B359CC"/>
    <w:rsid w:val="00B36107"/>
    <w:rsid w:val="00B379AF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58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97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1C2"/>
    <w:rsid w:val="00EE3818"/>
    <w:rsid w:val="00F051BF"/>
    <w:rsid w:val="00F22264"/>
    <w:rsid w:val="00F2564D"/>
    <w:rsid w:val="00F35B05"/>
    <w:rsid w:val="00F413D9"/>
    <w:rsid w:val="00F470E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A8BFE4"/>
    <w:rsid w:val="46ED2253"/>
    <w:rsid w:val="4CF1BF3B"/>
    <w:rsid w:val="54332BB0"/>
    <w:rsid w:val="647B2B65"/>
    <w:rsid w:val="6B2CF8ED"/>
    <w:rsid w:val="7DBFB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Sektionsledare, Radiologi Uddevalla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2022-05-18T04:40:00.0000000Z</dcterms:created>
  <dcterms:modified xsi:type="dcterms:W3CDTF">2025-10-30T14:10:59.0000000Z</dcterms:modified>
</coreProperties>
</file>