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A140A8" w14:textId="77777777" w:rsidR="00F86A66" w:rsidRDefault="00F86A66" w:rsidP="00EE5ECA">
      <w:pPr>
        <w:pStyle w:val="Rubrik2"/>
        <w:ind w:left="0"/>
        <w:sectPr w:rsidR="00F86A66" w:rsidSect="00F86A66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46CDF7F6" w14:textId="77777777" w:rsidR="00F86A66" w:rsidRPr="00F86A66" w:rsidRDefault="00F86A66" w:rsidP="00F86A66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F86A66">
        <w:rPr>
          <w:szCs w:val="20"/>
        </w:rPr>
        <w:tab/>
      </w:r>
    </w:p>
    <w:p w14:paraId="66AE83AA" w14:textId="49D4B10D" w:rsidR="00F86A66" w:rsidRDefault="00EA3406" w:rsidP="00EA3406">
      <w:pPr>
        <w:pStyle w:val="Rubrik1"/>
        <w:ind w:left="0"/>
      </w:pPr>
      <w:r w:rsidRPr="00F86A66">
        <w:t>Sakrum – Trauma, utredning</w:t>
      </w:r>
    </w:p>
    <w:p w14:paraId="02D38147" w14:textId="77777777" w:rsidR="00F86A66" w:rsidRPr="00F86A66" w:rsidRDefault="00F86A66" w:rsidP="00F86A66">
      <w:pPr>
        <w:spacing w:after="0" w:line="240" w:lineRule="auto"/>
        <w:ind w:left="0" w:right="0"/>
        <w:rPr>
          <w:szCs w:val="20"/>
        </w:rPr>
      </w:pPr>
      <w:bookmarkStart w:id="1" w:name="_1314629194"/>
      <w:bookmarkStart w:id="2" w:name="Rubrik"/>
      <w:bookmarkEnd w:id="1"/>
      <w:bookmarkEnd w:id="2"/>
    </w:p>
    <w:p w14:paraId="0713236A" w14:textId="77777777" w:rsidR="00F86A66" w:rsidRPr="00F86A66" w:rsidRDefault="00F86A66" w:rsidP="006F05AA">
      <w:pPr>
        <w:pStyle w:val="Rubrik2"/>
        <w:ind w:left="0"/>
      </w:pPr>
      <w:r w:rsidRPr="00F86A66">
        <w:t>Metodbok Konventionell röntgen</w:t>
      </w:r>
    </w:p>
    <w:p w14:paraId="044249D8" w14:textId="77777777" w:rsidR="00F86A66" w:rsidRDefault="00F86A66" w:rsidP="00F86A66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r w:rsidRPr="00F86A66">
        <w:rPr>
          <w:rFonts w:ascii="Arial" w:hAnsi="Arial" w:cs="Arial"/>
          <w:sz w:val="20"/>
          <w:szCs w:val="20"/>
        </w:rPr>
        <w:t>Gemensam rutin för att utföra undersökning på ett säkert och enhetligt sätt.</w:t>
      </w:r>
    </w:p>
    <w:p w14:paraId="7A105EAA" w14:textId="77777777" w:rsidR="00EE5ECA" w:rsidRPr="00F86A66" w:rsidRDefault="00EE5ECA" w:rsidP="00F86A66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</w:p>
    <w:p w14:paraId="610CA37B" w14:textId="77777777" w:rsidR="00EE5ECA" w:rsidRPr="00F86A66" w:rsidRDefault="00EE5ECA" w:rsidP="00EE5ECA">
      <w:pPr>
        <w:pStyle w:val="Rubrik2"/>
        <w:ind w:left="0"/>
      </w:pPr>
      <w:r>
        <w:t>Förändring</w:t>
      </w:r>
      <w:r w:rsidRPr="00F86A66">
        <w:t xml:space="preserve"> i denna version</w:t>
      </w:r>
    </w:p>
    <w:p w14:paraId="3CE88C1C" w14:textId="0ADBC72B" w:rsidR="00EE5ECA" w:rsidRPr="00F86A66" w:rsidRDefault="00EE5ECA" w:rsidP="00EE5ECA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Lagt ti</w:t>
      </w:r>
      <w:r>
        <w:rPr>
          <w:rFonts w:ascii="Arial" w:hAnsi="Arial" w:cs="Arial"/>
          <w:sz w:val="20"/>
          <w:szCs w:val="20"/>
        </w:rPr>
        <w:t>ll avstånd detektor.</w:t>
      </w:r>
    </w:p>
    <w:p w14:paraId="7E178DA4" w14:textId="77777777" w:rsidR="00F86A66" w:rsidRPr="00F86A66" w:rsidRDefault="00F86A66" w:rsidP="00F86A66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</w:p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2259"/>
        <w:gridCol w:w="3389"/>
        <w:gridCol w:w="3674"/>
      </w:tblGrid>
      <w:tr w:rsidR="00F86A66" w:rsidRPr="00F86A66" w14:paraId="2174A34A" w14:textId="77777777" w:rsidTr="00DF12D5">
        <w:trPr>
          <w:trHeight w:val="263"/>
        </w:trPr>
        <w:tc>
          <w:tcPr>
            <w:tcW w:w="9322" w:type="dxa"/>
            <w:gridSpan w:val="3"/>
            <w:shd w:val="clear" w:color="auto" w:fill="auto"/>
          </w:tcPr>
          <w:p w14:paraId="68A1C7A3" w14:textId="77777777" w:rsidR="00F86A66" w:rsidRPr="00F86A66" w:rsidRDefault="00F86A66" w:rsidP="006F05AA">
            <w:pPr>
              <w:pStyle w:val="Rubrik2"/>
              <w:ind w:left="0"/>
              <w:rPr>
                <w:rFonts w:ascii="Arial" w:hAnsi="Arial"/>
                <w:sz w:val="26"/>
              </w:rPr>
            </w:pPr>
            <w:r w:rsidRPr="00F86A66">
              <w:t>Inför undersökningen</w:t>
            </w:r>
          </w:p>
        </w:tc>
      </w:tr>
      <w:tr w:rsidR="00F86A66" w:rsidRPr="00F86A66" w14:paraId="6484AD25" w14:textId="77777777" w:rsidTr="00DF12D5">
        <w:trPr>
          <w:trHeight w:val="263"/>
        </w:trPr>
        <w:tc>
          <w:tcPr>
            <w:tcW w:w="2259" w:type="dxa"/>
            <w:shd w:val="clear" w:color="auto" w:fill="auto"/>
          </w:tcPr>
          <w:p w14:paraId="12A91704" w14:textId="77777777" w:rsidR="00F86A66" w:rsidRPr="00F86A66" w:rsidRDefault="00F86A66" w:rsidP="00F86A6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F86A66">
              <w:rPr>
                <w:rFonts w:ascii="Arial" w:hAnsi="Arial" w:cs="Arial"/>
                <w:b/>
                <w:sz w:val="20"/>
                <w:szCs w:val="20"/>
              </w:rPr>
              <w:t>Frågeställning</w:t>
            </w:r>
          </w:p>
        </w:tc>
        <w:tc>
          <w:tcPr>
            <w:tcW w:w="7063" w:type="dxa"/>
            <w:gridSpan w:val="2"/>
            <w:shd w:val="clear" w:color="auto" w:fill="auto"/>
          </w:tcPr>
          <w:p w14:paraId="7BE4B2B7" w14:textId="77777777" w:rsidR="00F86A66" w:rsidRPr="00F86A66" w:rsidRDefault="00F86A66" w:rsidP="00F86A66">
            <w:pPr>
              <w:numPr>
                <w:ilvl w:val="0"/>
                <w:numId w:val="21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F86A66">
              <w:rPr>
                <w:rFonts w:ascii="Arial" w:hAnsi="Arial" w:cs="Arial"/>
                <w:sz w:val="20"/>
                <w:szCs w:val="20"/>
              </w:rPr>
              <w:t>Trauma</w:t>
            </w:r>
          </w:p>
          <w:p w14:paraId="0FA91483" w14:textId="77777777" w:rsidR="00F86A66" w:rsidRPr="00F86A66" w:rsidRDefault="00F86A66" w:rsidP="00F86A66">
            <w:pPr>
              <w:numPr>
                <w:ilvl w:val="0"/>
                <w:numId w:val="21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F86A66">
              <w:rPr>
                <w:rFonts w:ascii="Arial" w:hAnsi="Arial" w:cs="Arial"/>
                <w:sz w:val="20"/>
                <w:szCs w:val="20"/>
              </w:rPr>
              <w:t>Utredning</w:t>
            </w:r>
          </w:p>
        </w:tc>
      </w:tr>
      <w:tr w:rsidR="00F86A66" w:rsidRPr="00F86A66" w14:paraId="3D2C9378" w14:textId="77777777" w:rsidTr="00DF12D5">
        <w:trPr>
          <w:trHeight w:val="263"/>
        </w:trPr>
        <w:tc>
          <w:tcPr>
            <w:tcW w:w="2259" w:type="dxa"/>
            <w:shd w:val="clear" w:color="auto" w:fill="auto"/>
          </w:tcPr>
          <w:p w14:paraId="50F35030" w14:textId="77777777" w:rsidR="00F86A66" w:rsidRPr="00F86A66" w:rsidRDefault="00F86A66" w:rsidP="00F86A66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215822EC" w14:textId="77777777" w:rsidR="00F86A66" w:rsidRPr="00F86A66" w:rsidRDefault="00F86A66" w:rsidP="00F86A66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4" w:type="dxa"/>
            <w:shd w:val="clear" w:color="auto" w:fill="auto"/>
          </w:tcPr>
          <w:p w14:paraId="4D407746" w14:textId="77777777" w:rsidR="00F86A66" w:rsidRPr="00F86A66" w:rsidRDefault="00F86A66" w:rsidP="00F86A66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6A66" w:rsidRPr="00F86A66" w14:paraId="1F9AA348" w14:textId="77777777" w:rsidTr="00DF12D5">
        <w:trPr>
          <w:trHeight w:val="263"/>
        </w:trPr>
        <w:tc>
          <w:tcPr>
            <w:tcW w:w="2259" w:type="dxa"/>
            <w:shd w:val="clear" w:color="auto" w:fill="auto"/>
          </w:tcPr>
          <w:p w14:paraId="722230AB" w14:textId="77777777" w:rsidR="00F86A66" w:rsidRPr="00F86A66" w:rsidRDefault="00F86A66" w:rsidP="00F86A6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F86A66">
              <w:rPr>
                <w:rFonts w:ascii="Arial" w:hAnsi="Arial" w:cs="Arial"/>
                <w:b/>
                <w:sz w:val="20"/>
                <w:szCs w:val="20"/>
              </w:rPr>
              <w:t>Strålskydd</w:t>
            </w:r>
          </w:p>
        </w:tc>
        <w:tc>
          <w:tcPr>
            <w:tcW w:w="7063" w:type="dxa"/>
            <w:gridSpan w:val="2"/>
            <w:shd w:val="clear" w:color="auto" w:fill="auto"/>
          </w:tcPr>
          <w:p w14:paraId="24B1F44D" w14:textId="590B2BFF" w:rsidR="00F86A66" w:rsidRPr="00F86A66" w:rsidRDefault="00F86A66" w:rsidP="00F86A66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6A66">
              <w:rPr>
                <w:rFonts w:ascii="Arial" w:hAnsi="Arial" w:cs="Arial"/>
                <w:color w:val="000000"/>
                <w:sz w:val="20"/>
                <w:szCs w:val="20"/>
              </w:rPr>
              <w:t xml:space="preserve">Kvinnor mellan </w:t>
            </w:r>
            <w:r w:rsidR="006F05AA" w:rsidRPr="00F86A66">
              <w:rPr>
                <w:rFonts w:ascii="Arial" w:hAnsi="Arial" w:cs="Arial"/>
                <w:color w:val="000000"/>
                <w:sz w:val="20"/>
                <w:szCs w:val="20"/>
              </w:rPr>
              <w:t>15–50</w:t>
            </w:r>
            <w:r w:rsidRPr="00F86A66">
              <w:rPr>
                <w:rFonts w:ascii="Arial" w:hAnsi="Arial" w:cs="Arial"/>
                <w:color w:val="000000"/>
                <w:sz w:val="20"/>
                <w:szCs w:val="20"/>
              </w:rPr>
              <w:t xml:space="preserve"> år ska tillfrågas om eventuell graviditet.</w:t>
            </w:r>
          </w:p>
          <w:p w14:paraId="59F60244" w14:textId="77777777" w:rsidR="00F86A66" w:rsidRPr="00F86A66" w:rsidRDefault="00F86A66" w:rsidP="00F86A66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6A66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14:paraId="4DC1D1CE" w14:textId="30345D95" w:rsidR="00F86A66" w:rsidRPr="00F86A66" w:rsidRDefault="00F86A66" w:rsidP="00F86A66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86A66">
              <w:rPr>
                <w:rFonts w:ascii="Arial" w:hAnsi="Arial" w:cs="Arial"/>
                <w:color w:val="000000"/>
                <w:sz w:val="20"/>
                <w:szCs w:val="20"/>
              </w:rPr>
              <w:t>För övriga strålskyddsregler se kapitel 4.2 och 5.1 i</w:t>
            </w:r>
            <w:r w:rsidRPr="00F86A66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hyperlink r:id="rId17" w:history="1">
              <w:r w:rsidRPr="00F86A66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F86A66" w:rsidRPr="00F86A66" w14:paraId="16434022" w14:textId="77777777" w:rsidTr="00DF12D5">
        <w:trPr>
          <w:trHeight w:val="263"/>
        </w:trPr>
        <w:tc>
          <w:tcPr>
            <w:tcW w:w="2259" w:type="dxa"/>
            <w:shd w:val="clear" w:color="auto" w:fill="auto"/>
          </w:tcPr>
          <w:p w14:paraId="0A76B3A9" w14:textId="77777777" w:rsidR="00F86A66" w:rsidRPr="00F86A66" w:rsidRDefault="00F86A66" w:rsidP="00F86A66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06D71E35" w14:textId="77777777" w:rsidR="00F86A66" w:rsidRPr="00F86A66" w:rsidRDefault="00F86A66" w:rsidP="00F86A66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4" w:type="dxa"/>
            <w:shd w:val="clear" w:color="auto" w:fill="auto"/>
          </w:tcPr>
          <w:p w14:paraId="05AE997F" w14:textId="77777777" w:rsidR="00F86A66" w:rsidRPr="00F86A66" w:rsidRDefault="00F86A66" w:rsidP="00F86A66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6A66" w:rsidRPr="00F86A66" w14:paraId="544A8A0F" w14:textId="77777777" w:rsidTr="00DF12D5">
        <w:trPr>
          <w:trHeight w:val="263"/>
        </w:trPr>
        <w:tc>
          <w:tcPr>
            <w:tcW w:w="2259" w:type="dxa"/>
            <w:shd w:val="clear" w:color="auto" w:fill="auto"/>
          </w:tcPr>
          <w:p w14:paraId="0B956E65" w14:textId="77777777" w:rsidR="00F86A66" w:rsidRDefault="00F86A66" w:rsidP="00F86A6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F86A66">
              <w:rPr>
                <w:rFonts w:ascii="Arial" w:hAnsi="Arial" w:cs="Arial"/>
                <w:b/>
                <w:sz w:val="20"/>
                <w:szCs w:val="20"/>
              </w:rPr>
              <w:t>Arbetsplats</w:t>
            </w:r>
          </w:p>
          <w:p w14:paraId="10F670E2" w14:textId="77777777" w:rsidR="00EE5ECA" w:rsidRDefault="00EE5ECA" w:rsidP="00F86A6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D000529" w14:textId="6D73D8B7" w:rsidR="00EE5ECA" w:rsidRPr="00F86A66" w:rsidRDefault="00EE5ECA" w:rsidP="00F86A6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Avstånd detektor</w:t>
            </w:r>
          </w:p>
        </w:tc>
        <w:tc>
          <w:tcPr>
            <w:tcW w:w="7063" w:type="dxa"/>
            <w:gridSpan w:val="2"/>
            <w:shd w:val="clear" w:color="auto" w:fill="auto"/>
          </w:tcPr>
          <w:p w14:paraId="14B89D04" w14:textId="77777777" w:rsidR="00F86A66" w:rsidRDefault="00F86A66" w:rsidP="00F86A6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F86A66">
              <w:rPr>
                <w:rFonts w:ascii="Arial" w:hAnsi="Arial" w:cs="Arial"/>
                <w:sz w:val="20"/>
                <w:szCs w:val="20"/>
              </w:rPr>
              <w:t>Adora</w:t>
            </w:r>
          </w:p>
          <w:p w14:paraId="1BE1805E" w14:textId="77777777" w:rsidR="00EE5ECA" w:rsidRDefault="00EE5ECA" w:rsidP="00F86A6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74D2C132" w14:textId="22D95DD0" w:rsidR="00EE5ECA" w:rsidRPr="00F86A66" w:rsidRDefault="00AC3495" w:rsidP="00F86A6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 cm</w:t>
            </w:r>
          </w:p>
        </w:tc>
      </w:tr>
      <w:tr w:rsidR="00F86A66" w:rsidRPr="00F86A66" w14:paraId="41A15599" w14:textId="77777777" w:rsidTr="00DF12D5">
        <w:trPr>
          <w:trHeight w:val="263"/>
        </w:trPr>
        <w:tc>
          <w:tcPr>
            <w:tcW w:w="2259" w:type="dxa"/>
            <w:shd w:val="clear" w:color="auto" w:fill="auto"/>
          </w:tcPr>
          <w:p w14:paraId="4A9F34B2" w14:textId="77777777" w:rsidR="00F86A66" w:rsidRPr="00F86A66" w:rsidRDefault="00F86A66" w:rsidP="00F86A6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63" w:type="dxa"/>
            <w:gridSpan w:val="2"/>
            <w:shd w:val="clear" w:color="auto" w:fill="auto"/>
          </w:tcPr>
          <w:p w14:paraId="58B562EF" w14:textId="77777777" w:rsidR="00F86A66" w:rsidRPr="00F86A66" w:rsidRDefault="00F86A66" w:rsidP="00F86A6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6A66" w:rsidRPr="00F86A66" w14:paraId="157530C0" w14:textId="77777777" w:rsidTr="00DF12D5">
        <w:trPr>
          <w:trHeight w:val="195"/>
        </w:trPr>
        <w:tc>
          <w:tcPr>
            <w:tcW w:w="2259" w:type="dxa"/>
            <w:shd w:val="clear" w:color="auto" w:fill="auto"/>
          </w:tcPr>
          <w:p w14:paraId="655DA233" w14:textId="77777777" w:rsidR="00F86A66" w:rsidRPr="00F86A66" w:rsidRDefault="00F86A66" w:rsidP="00F86A66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F86A66">
              <w:rPr>
                <w:rFonts w:ascii="Arial" w:hAnsi="Arial" w:cs="Arial"/>
                <w:b/>
                <w:sz w:val="20"/>
                <w:szCs w:val="20"/>
              </w:rPr>
              <w:t>Detektor</w:t>
            </w:r>
          </w:p>
        </w:tc>
        <w:tc>
          <w:tcPr>
            <w:tcW w:w="7063" w:type="dxa"/>
            <w:gridSpan w:val="2"/>
            <w:shd w:val="clear" w:color="auto" w:fill="auto"/>
          </w:tcPr>
          <w:p w14:paraId="542473A4" w14:textId="77777777" w:rsidR="00F86A66" w:rsidRPr="00F86A66" w:rsidRDefault="00F86A66" w:rsidP="00F86A6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F86A66">
              <w:rPr>
                <w:rFonts w:ascii="Arial" w:hAnsi="Arial" w:cs="Arial"/>
                <w:sz w:val="20"/>
                <w:szCs w:val="20"/>
              </w:rPr>
              <w:t>Stor i potter</w:t>
            </w:r>
          </w:p>
        </w:tc>
      </w:tr>
      <w:tr w:rsidR="00F86A66" w:rsidRPr="00F86A66" w14:paraId="69007FC1" w14:textId="77777777" w:rsidTr="00DF12D5">
        <w:trPr>
          <w:trHeight w:val="239"/>
        </w:trPr>
        <w:tc>
          <w:tcPr>
            <w:tcW w:w="2259" w:type="dxa"/>
            <w:shd w:val="clear" w:color="auto" w:fill="auto"/>
          </w:tcPr>
          <w:p w14:paraId="4BDBE4E1" w14:textId="77777777" w:rsidR="00F86A66" w:rsidRPr="00F86A66" w:rsidRDefault="00F86A66" w:rsidP="00F86A66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63" w:type="dxa"/>
            <w:gridSpan w:val="2"/>
            <w:shd w:val="clear" w:color="auto" w:fill="auto"/>
          </w:tcPr>
          <w:p w14:paraId="4DE86F3E" w14:textId="77777777" w:rsidR="00F86A66" w:rsidRPr="00F86A66" w:rsidRDefault="00F86A66" w:rsidP="00F86A6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6A66" w:rsidRPr="00F86A66" w14:paraId="7471BC4F" w14:textId="77777777" w:rsidTr="00DF12D5">
        <w:trPr>
          <w:trHeight w:val="263"/>
        </w:trPr>
        <w:tc>
          <w:tcPr>
            <w:tcW w:w="2259" w:type="dxa"/>
            <w:shd w:val="clear" w:color="auto" w:fill="auto"/>
          </w:tcPr>
          <w:p w14:paraId="5331EDF9" w14:textId="77777777" w:rsidR="00F86A66" w:rsidRPr="00F86A66" w:rsidRDefault="00F86A66" w:rsidP="00F86A66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F86A66">
              <w:rPr>
                <w:rFonts w:ascii="Arial" w:hAnsi="Arial" w:cs="Arial"/>
                <w:b/>
                <w:sz w:val="20"/>
                <w:szCs w:val="20"/>
              </w:rPr>
              <w:t>Bildtagning</w:t>
            </w:r>
          </w:p>
        </w:tc>
        <w:tc>
          <w:tcPr>
            <w:tcW w:w="7063" w:type="dxa"/>
            <w:gridSpan w:val="2"/>
            <w:shd w:val="clear" w:color="auto" w:fill="auto"/>
          </w:tcPr>
          <w:p w14:paraId="3D8341A6" w14:textId="77777777" w:rsidR="00F86A66" w:rsidRPr="00F86A66" w:rsidRDefault="00F86A66" w:rsidP="00F86A66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F86A66">
              <w:rPr>
                <w:rFonts w:ascii="Arial" w:hAnsi="Arial" w:cs="Arial"/>
                <w:sz w:val="20"/>
                <w:szCs w:val="20"/>
              </w:rPr>
              <w:t>Frontal, röret 20° kaudalt</w:t>
            </w:r>
          </w:p>
          <w:p w14:paraId="6F7A4F20" w14:textId="77777777" w:rsidR="00F86A66" w:rsidRPr="00F86A66" w:rsidRDefault="00F86A66" w:rsidP="00F86A66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F86A66">
              <w:rPr>
                <w:rFonts w:ascii="Arial" w:hAnsi="Arial" w:cs="Arial"/>
                <w:sz w:val="20"/>
                <w:szCs w:val="20"/>
              </w:rPr>
              <w:t>Sida</w:t>
            </w:r>
            <w:r w:rsidRPr="00F86A66">
              <w:rPr>
                <w:rFonts w:ascii="Arial" w:hAnsi="Arial" w:cs="Arial"/>
                <w:sz w:val="20"/>
                <w:szCs w:val="20"/>
              </w:rPr>
              <w:br/>
            </w:r>
          </w:p>
          <w:p w14:paraId="423A65F4" w14:textId="77777777" w:rsidR="00F86A66" w:rsidRPr="00F86A66" w:rsidRDefault="00F86A66" w:rsidP="00F86A66">
            <w:pPr>
              <w:snapToGrid w:val="0"/>
              <w:spacing w:after="0" w:line="240" w:lineRule="auto"/>
              <w:ind w:left="75" w:right="0"/>
              <w:rPr>
                <w:rFonts w:ascii="Arial" w:hAnsi="Arial" w:cs="Arial"/>
                <w:i/>
                <w:sz w:val="20"/>
                <w:szCs w:val="20"/>
              </w:rPr>
            </w:pPr>
            <w:r w:rsidRPr="00F86A66">
              <w:rPr>
                <w:rFonts w:ascii="Arial" w:hAnsi="Arial" w:cs="Arial"/>
                <w:i/>
                <w:sz w:val="20"/>
                <w:szCs w:val="20"/>
              </w:rPr>
              <w:t>På begäran</w:t>
            </w:r>
          </w:p>
          <w:p w14:paraId="556607B3" w14:textId="77777777" w:rsidR="00F86A66" w:rsidRPr="00F86A66" w:rsidRDefault="00F86A66" w:rsidP="00F86A66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F86A66">
              <w:rPr>
                <w:rFonts w:ascii="Arial" w:hAnsi="Arial" w:cs="Arial"/>
                <w:sz w:val="20"/>
                <w:szCs w:val="20"/>
              </w:rPr>
              <w:t>Frontal, röret 20° kraniellt</w:t>
            </w:r>
          </w:p>
          <w:p w14:paraId="4642317F" w14:textId="77777777" w:rsidR="00F86A66" w:rsidRPr="00F86A66" w:rsidRDefault="00F86A66" w:rsidP="00F86A66">
            <w:p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A522779" w14:textId="77777777" w:rsidR="00F86A66" w:rsidRPr="00F86A66" w:rsidRDefault="00F86A66" w:rsidP="00F86A66">
      <w:pPr>
        <w:spacing w:after="0" w:line="240" w:lineRule="auto"/>
        <w:ind w:left="0" w:right="0"/>
        <w:rPr>
          <w:szCs w:val="20"/>
        </w:rPr>
      </w:pPr>
    </w:p>
    <w:p w14:paraId="4CC121B3" w14:textId="77777777" w:rsidR="00F86A66" w:rsidRPr="00F86A66" w:rsidRDefault="00F86A66" w:rsidP="00F86A66">
      <w:pPr>
        <w:spacing w:after="0" w:line="240" w:lineRule="auto"/>
        <w:ind w:left="0" w:right="0"/>
        <w:rPr>
          <w:szCs w:val="20"/>
        </w:rPr>
      </w:pPr>
      <w:r w:rsidRPr="00F86A66">
        <w:rPr>
          <w:szCs w:val="20"/>
        </w:rPr>
        <w:br w:type="page"/>
      </w: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1668"/>
        <w:gridCol w:w="3685"/>
        <w:gridCol w:w="4536"/>
      </w:tblGrid>
      <w:tr w:rsidR="00F86A66" w:rsidRPr="00F86A66" w14:paraId="66210FCB" w14:textId="77777777" w:rsidTr="00DF12D5">
        <w:trPr>
          <w:trHeight w:val="263"/>
        </w:trPr>
        <w:tc>
          <w:tcPr>
            <w:tcW w:w="5353" w:type="dxa"/>
            <w:gridSpan w:val="2"/>
            <w:shd w:val="clear" w:color="auto" w:fill="auto"/>
          </w:tcPr>
          <w:p w14:paraId="2836BA94" w14:textId="77777777" w:rsidR="00F86A66" w:rsidRPr="006F05AA" w:rsidRDefault="00F86A66" w:rsidP="00F86A66">
            <w:pPr>
              <w:keepNext/>
              <w:spacing w:after="60" w:line="240" w:lineRule="auto"/>
              <w:ind w:left="0" w:right="0"/>
              <w:outlineLvl w:val="1"/>
              <w:rPr>
                <w:rFonts w:ascii="Calibri" w:hAnsi="Calibri" w:cs="Arial"/>
                <w:iCs/>
                <w:sz w:val="20"/>
                <w:szCs w:val="28"/>
              </w:rPr>
            </w:pPr>
            <w:r w:rsidRPr="006F05AA">
              <w:rPr>
                <w:rFonts w:ascii="Calibri" w:hAnsi="Calibri" w:cs="Arial"/>
                <w:iCs/>
                <w:sz w:val="36"/>
                <w:szCs w:val="32"/>
              </w:rPr>
              <w:lastRenderedPageBreak/>
              <w:t>Bildtagning</w:t>
            </w:r>
          </w:p>
        </w:tc>
        <w:tc>
          <w:tcPr>
            <w:tcW w:w="4536" w:type="dxa"/>
            <w:shd w:val="clear" w:color="auto" w:fill="auto"/>
          </w:tcPr>
          <w:p w14:paraId="56A07E7B" w14:textId="77777777" w:rsidR="00F86A66" w:rsidRPr="00F86A66" w:rsidRDefault="00F86A66" w:rsidP="00F86A66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6A66" w:rsidRPr="00F86A66" w14:paraId="230D70F5" w14:textId="77777777" w:rsidTr="00DF12D5">
        <w:trPr>
          <w:cantSplit/>
          <w:trHeight w:val="3106"/>
        </w:trPr>
        <w:tc>
          <w:tcPr>
            <w:tcW w:w="1668" w:type="dxa"/>
            <w:shd w:val="clear" w:color="auto" w:fill="auto"/>
          </w:tcPr>
          <w:p w14:paraId="1D67DA28" w14:textId="77777777" w:rsidR="00F86A66" w:rsidRPr="00F86A66" w:rsidRDefault="00F86A66" w:rsidP="00F86A6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F86A66">
              <w:rPr>
                <w:rFonts w:ascii="Arial" w:hAnsi="Arial" w:cs="Arial"/>
                <w:b/>
                <w:sz w:val="20"/>
                <w:szCs w:val="20"/>
              </w:rPr>
              <w:t>Frontal 20° kaudalt</w:t>
            </w:r>
          </w:p>
        </w:tc>
        <w:tc>
          <w:tcPr>
            <w:tcW w:w="3685" w:type="dxa"/>
            <w:shd w:val="clear" w:color="auto" w:fill="auto"/>
          </w:tcPr>
          <w:p w14:paraId="3428EA3A" w14:textId="77777777" w:rsidR="00F86A66" w:rsidRPr="00F86A66" w:rsidRDefault="00F86A66" w:rsidP="00F86A6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F86A66">
              <w:rPr>
                <w:rFonts w:ascii="Arial" w:hAnsi="Arial" w:cs="Arial"/>
                <w:sz w:val="20"/>
                <w:szCs w:val="20"/>
              </w:rPr>
              <w:t>Patienten i ryggläge.</w:t>
            </w:r>
          </w:p>
          <w:p w14:paraId="20AE87AB" w14:textId="77777777" w:rsidR="00F86A66" w:rsidRPr="00F86A66" w:rsidRDefault="00F86A66" w:rsidP="00F86A6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6297615E" w14:textId="77777777" w:rsidR="00F86A66" w:rsidRPr="00F86A66" w:rsidRDefault="00F86A66" w:rsidP="00F86A6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F86A66">
              <w:rPr>
                <w:rFonts w:ascii="Arial" w:hAnsi="Arial" w:cs="Arial"/>
                <w:sz w:val="20"/>
                <w:szCs w:val="20"/>
              </w:rPr>
              <w:t>Vinkla röret 20° kaudalt.</w:t>
            </w:r>
          </w:p>
          <w:p w14:paraId="647F4078" w14:textId="77777777" w:rsidR="00F86A66" w:rsidRPr="00F86A66" w:rsidRDefault="00F86A66" w:rsidP="00F86A6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00D915F6" w14:textId="4C257B6F" w:rsidR="00F86A66" w:rsidRPr="00F86A66" w:rsidRDefault="00F86A66" w:rsidP="00F86A6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F86A66">
              <w:rPr>
                <w:rFonts w:ascii="Arial" w:hAnsi="Arial" w:cs="Arial"/>
                <w:sz w:val="20"/>
                <w:szCs w:val="20"/>
              </w:rPr>
              <w:t xml:space="preserve">Centrera cirka </w:t>
            </w:r>
            <w:r w:rsidR="006F05AA" w:rsidRPr="00F86A66">
              <w:rPr>
                <w:rFonts w:ascii="Arial" w:hAnsi="Arial" w:cs="Arial"/>
                <w:sz w:val="20"/>
                <w:szCs w:val="20"/>
              </w:rPr>
              <w:t>3–4</w:t>
            </w:r>
            <w:r w:rsidRPr="00F86A66">
              <w:rPr>
                <w:rFonts w:ascii="Arial" w:hAnsi="Arial" w:cs="Arial"/>
                <w:sz w:val="20"/>
                <w:szCs w:val="20"/>
              </w:rPr>
              <w:t xml:space="preserve"> cm ovan symfysen i medellinjen.</w:t>
            </w:r>
          </w:p>
          <w:p w14:paraId="232C3418" w14:textId="77777777" w:rsidR="00F86A66" w:rsidRPr="00F86A66" w:rsidRDefault="00F86A66" w:rsidP="00F86A6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71D73942" w14:textId="77777777" w:rsidR="00F86A66" w:rsidRPr="00F86A66" w:rsidRDefault="00F86A66" w:rsidP="00F86A6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F86A66">
              <w:rPr>
                <w:rFonts w:ascii="Arial" w:hAnsi="Arial" w:cs="Arial"/>
                <w:sz w:val="20"/>
                <w:szCs w:val="20"/>
              </w:rPr>
              <w:t>Blända ut i sidled så att sakroiliakalederna framställs.</w:t>
            </w:r>
          </w:p>
          <w:p w14:paraId="68BC9BB0" w14:textId="77777777" w:rsidR="00F86A66" w:rsidRPr="00F86A66" w:rsidRDefault="00F86A66" w:rsidP="00F86A6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26AD972A" w14:textId="77777777" w:rsidR="00F86A66" w:rsidRPr="00F86A66" w:rsidRDefault="00F86A66" w:rsidP="00F86A66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86A66">
              <w:rPr>
                <w:rFonts w:ascii="Arial" w:hAnsi="Arial" w:cs="Arial"/>
                <w:b/>
                <w:bCs/>
                <w:sz w:val="20"/>
                <w:szCs w:val="20"/>
              </w:rPr>
              <w:t>Kriterier</w:t>
            </w:r>
          </w:p>
          <w:p w14:paraId="6C8CF322" w14:textId="064071C6" w:rsidR="00F86A66" w:rsidRPr="00F86A66" w:rsidRDefault="00F86A66" w:rsidP="00F86A6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F86A66">
              <w:rPr>
                <w:rFonts w:ascii="Arial" w:hAnsi="Arial" w:cs="Arial"/>
                <w:sz w:val="20"/>
                <w:szCs w:val="20"/>
              </w:rPr>
              <w:t>Hela sakrum med på bilden.</w:t>
            </w:r>
            <w:r w:rsidR="00221350">
              <w:rPr>
                <w:rFonts w:ascii="Arial" w:hAnsi="Arial" w:cs="Arial"/>
                <w:sz w:val="20"/>
                <w:szCs w:val="20"/>
              </w:rPr>
              <w:br/>
              <w:t>Sidomarkering synlig.</w:t>
            </w:r>
          </w:p>
        </w:tc>
        <w:tc>
          <w:tcPr>
            <w:tcW w:w="4536" w:type="dxa"/>
            <w:shd w:val="clear" w:color="auto" w:fill="auto"/>
          </w:tcPr>
          <w:p w14:paraId="76584720" w14:textId="77777777" w:rsidR="00F86A66" w:rsidRPr="00F86A66" w:rsidRDefault="00F86A66" w:rsidP="00F86A66">
            <w:pPr>
              <w:tabs>
                <w:tab w:val="left" w:pos="2160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20"/>
              </w:rPr>
            </w:pPr>
            <w:r w:rsidRPr="00F86A66">
              <w:rPr>
                <w:rFonts w:ascii="Arial" w:hAnsi="Arial" w:cs="Arial"/>
                <w:b/>
                <w:sz w:val="18"/>
                <w:szCs w:val="20"/>
              </w:rPr>
              <w:t>Frontal kaudalt</w:t>
            </w:r>
          </w:p>
          <w:p w14:paraId="33AD867E" w14:textId="77777777" w:rsidR="00F86A66" w:rsidRPr="00F86A66" w:rsidRDefault="00A574C6" w:rsidP="00F86A66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"http://intranu.vgregion.se/ImageVault/Images/id_28184/width_251/height_312/preserveAspectRatio_0/scope_0/filename_A2O_apRlfurFX7cw26ke.gif/storage_Edited/ImageVaultHandler.aspx"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"http://intranu.vgregion.se/ImageVault/Images/id_28184/width_251/height_312/preserveAspectRatio_0/scope_0/filename_A2O_apRlfurFX7cw26ke.gif/storage_Edited/ImageVaultHandler.aspx"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AC349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="00AC349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</w:instrText>
            </w:r>
            <w:r w:rsidR="00AC349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>INCLUDEPICTURE  "http://intranu.vgregion.se/ImageVault/Images/id_28184/width_251/height_312/preserveAspectRatio_0/scope_0/filename_A2O_apRlfurFX7cw26ke.gif/storage_Edited/ImageVaultHandler.aspx" \* MERGEFORMATINET</w:instrText>
            </w:r>
            <w:r w:rsidR="00AC349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</w:instrText>
            </w:r>
            <w:r w:rsidR="00AC349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AC349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3202823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Sacrum frontal" style="width:161.3pt;height:200.45pt">
                  <v:imagedata r:id="rId18" r:href="rId19"/>
                </v:shape>
              </w:pict>
            </w:r>
            <w:r w:rsidR="00AC349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</w:p>
        </w:tc>
      </w:tr>
      <w:tr w:rsidR="00F86A66" w:rsidRPr="00F86A66" w14:paraId="67782508" w14:textId="77777777" w:rsidTr="00DF12D5">
        <w:trPr>
          <w:trHeight w:val="263"/>
        </w:trPr>
        <w:tc>
          <w:tcPr>
            <w:tcW w:w="1668" w:type="dxa"/>
            <w:shd w:val="clear" w:color="auto" w:fill="auto"/>
          </w:tcPr>
          <w:p w14:paraId="55B33108" w14:textId="77777777" w:rsidR="00F86A66" w:rsidRPr="00F86A66" w:rsidRDefault="00F86A66" w:rsidP="00F86A66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</w:tcPr>
          <w:p w14:paraId="566CEB6D" w14:textId="77777777" w:rsidR="00F86A66" w:rsidRPr="00F86A66" w:rsidRDefault="00F86A66" w:rsidP="00F86A6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</w:tcPr>
          <w:p w14:paraId="2B90A78A" w14:textId="77777777" w:rsidR="00F86A66" w:rsidRPr="00F86A66" w:rsidRDefault="00F86A66" w:rsidP="00F86A66">
            <w:pPr>
              <w:tabs>
                <w:tab w:val="left" w:pos="197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</w:p>
        </w:tc>
      </w:tr>
      <w:tr w:rsidR="00F86A66" w:rsidRPr="00F86A66" w14:paraId="60D37FD4" w14:textId="77777777" w:rsidTr="00DF12D5">
        <w:trPr>
          <w:trHeight w:val="263"/>
        </w:trPr>
        <w:tc>
          <w:tcPr>
            <w:tcW w:w="1668" w:type="dxa"/>
            <w:shd w:val="clear" w:color="auto" w:fill="auto"/>
          </w:tcPr>
          <w:p w14:paraId="0731A430" w14:textId="77777777" w:rsidR="00F86A66" w:rsidRPr="00F86A66" w:rsidRDefault="00F86A66" w:rsidP="00F86A66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F86A66">
              <w:rPr>
                <w:rFonts w:ascii="Arial" w:hAnsi="Arial" w:cs="Arial"/>
                <w:b/>
                <w:sz w:val="20"/>
                <w:szCs w:val="20"/>
              </w:rPr>
              <w:t>Sida</w:t>
            </w:r>
          </w:p>
        </w:tc>
        <w:tc>
          <w:tcPr>
            <w:tcW w:w="3685" w:type="dxa"/>
            <w:shd w:val="clear" w:color="auto" w:fill="auto"/>
          </w:tcPr>
          <w:p w14:paraId="167477B8" w14:textId="1108C970" w:rsidR="00F86A66" w:rsidRPr="00F86A66" w:rsidRDefault="00F86A66" w:rsidP="00F86A6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F86A66">
              <w:rPr>
                <w:rFonts w:ascii="Arial" w:hAnsi="Arial" w:cs="Arial"/>
                <w:sz w:val="20"/>
                <w:szCs w:val="20"/>
              </w:rPr>
              <w:t xml:space="preserve">Centrera cirka </w:t>
            </w:r>
            <w:r w:rsidR="006F05AA" w:rsidRPr="00F86A66">
              <w:rPr>
                <w:rFonts w:ascii="Arial" w:hAnsi="Arial" w:cs="Arial"/>
                <w:sz w:val="20"/>
                <w:szCs w:val="20"/>
              </w:rPr>
              <w:t>3–4</w:t>
            </w:r>
            <w:r w:rsidRPr="00F86A66">
              <w:rPr>
                <w:rFonts w:ascii="Arial" w:hAnsi="Arial" w:cs="Arial"/>
                <w:sz w:val="20"/>
                <w:szCs w:val="20"/>
              </w:rPr>
              <w:t xml:space="preserve"> cm nedom crista iliaca och cirka 2 cm dorsalt.</w:t>
            </w:r>
          </w:p>
          <w:p w14:paraId="0D217CC1" w14:textId="77777777" w:rsidR="00F86A66" w:rsidRPr="00F86A66" w:rsidRDefault="00F86A66" w:rsidP="00F86A6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58BBA059" w14:textId="77777777" w:rsidR="00F86A66" w:rsidRPr="00F86A66" w:rsidRDefault="00F86A66" w:rsidP="00F86A66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86A66">
              <w:rPr>
                <w:rFonts w:ascii="Arial" w:hAnsi="Arial" w:cs="Arial"/>
                <w:b/>
                <w:bCs/>
                <w:sz w:val="20"/>
                <w:szCs w:val="20"/>
              </w:rPr>
              <w:t>Kriterier</w:t>
            </w:r>
          </w:p>
          <w:p w14:paraId="310364ED" w14:textId="77777777" w:rsidR="00F86A66" w:rsidRPr="00F86A66" w:rsidRDefault="00F86A66" w:rsidP="00F86A6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F86A66">
              <w:rPr>
                <w:rFonts w:ascii="Arial" w:hAnsi="Arial" w:cs="Arial"/>
                <w:sz w:val="20"/>
                <w:szCs w:val="20"/>
              </w:rPr>
              <w:t>Hela sakrum med på bilden.</w:t>
            </w:r>
          </w:p>
          <w:p w14:paraId="6A43B5D5" w14:textId="764817A6" w:rsidR="00F86A66" w:rsidRPr="00F86A66" w:rsidRDefault="00F86A66" w:rsidP="00F86A6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F86A66">
              <w:rPr>
                <w:rFonts w:ascii="Arial" w:hAnsi="Arial" w:cs="Arial"/>
                <w:sz w:val="20"/>
                <w:szCs w:val="20"/>
              </w:rPr>
              <w:t>Väl inbländad bild</w:t>
            </w:r>
            <w:r w:rsidR="00221350">
              <w:rPr>
                <w:rFonts w:ascii="Arial" w:hAnsi="Arial" w:cs="Arial"/>
                <w:sz w:val="20"/>
                <w:szCs w:val="20"/>
              </w:rPr>
              <w:br/>
              <w:t>Sidomarkering synlig.</w:t>
            </w:r>
          </w:p>
        </w:tc>
        <w:tc>
          <w:tcPr>
            <w:tcW w:w="4536" w:type="dxa"/>
            <w:shd w:val="clear" w:color="auto" w:fill="auto"/>
          </w:tcPr>
          <w:p w14:paraId="42A38F22" w14:textId="77777777" w:rsidR="00F86A66" w:rsidRPr="00F86A66" w:rsidRDefault="00F86A66" w:rsidP="00F86A66">
            <w:pPr>
              <w:tabs>
                <w:tab w:val="left" w:pos="2160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20"/>
              </w:rPr>
            </w:pPr>
            <w:r w:rsidRPr="00F86A66">
              <w:rPr>
                <w:rFonts w:ascii="Arial" w:hAnsi="Arial" w:cs="Arial"/>
                <w:b/>
                <w:sz w:val="18"/>
                <w:szCs w:val="20"/>
              </w:rPr>
              <w:t>Sida</w:t>
            </w:r>
          </w:p>
          <w:p w14:paraId="17B6F4A1" w14:textId="77777777" w:rsidR="00F86A66" w:rsidRPr="00F86A66" w:rsidRDefault="00A574C6" w:rsidP="00F86A66">
            <w:pPr>
              <w:tabs>
                <w:tab w:val="left" w:pos="197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"http://intranu.vgregion.se/ImageVault/Images/id_28185/width_183/height_318/preserveAspectRatio_0/scope_0/filename_VHjLC3EHQjJKwfXhGYDP.gif/storage_Edited/ImageVaultHandler.aspx"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"http://intranu.vgregion.se/ImageVault/Images/id_28185/width_183/height_318/preserveAspectRatio_0/scope_0/filename_VHjLC3EHQjJKwfXhGYDP.gif/storage_Edited/ImageVaultHandler.aspx"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AC349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="00AC349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</w:instrText>
            </w:r>
            <w:r w:rsidR="00AC349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>INCLUDEPICTURE  "http://intranu.vgregion.se/ImageVault/Images/id_28185/width_183/height_318/preserveAspectRatio_0/scope_0/filename_VHjLC3EHQjJKwfXhGYDP.gif/storage_Edited/ImageVaultHandler.aspx" \* MERGEFORMATINET</w:instrText>
            </w:r>
            <w:r w:rsidR="00AC349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</w:instrText>
            </w:r>
            <w:r w:rsidR="00AC349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AC349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2549F55C">
                <v:shape id="_x0000_i1026" type="#_x0000_t75" alt="Sacrum sida" style="width:105.4pt;height:183.15pt">
                  <v:imagedata r:id="rId20" r:href="rId21"/>
                </v:shape>
              </w:pict>
            </w:r>
            <w:r w:rsidR="00AC349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</w:p>
        </w:tc>
      </w:tr>
      <w:tr w:rsidR="00F86A66" w:rsidRPr="00F86A66" w14:paraId="1C95F619" w14:textId="77777777" w:rsidTr="00DF12D5">
        <w:trPr>
          <w:trHeight w:val="263"/>
        </w:trPr>
        <w:tc>
          <w:tcPr>
            <w:tcW w:w="1668" w:type="dxa"/>
            <w:shd w:val="clear" w:color="auto" w:fill="auto"/>
          </w:tcPr>
          <w:p w14:paraId="2CDBE2D3" w14:textId="77777777" w:rsidR="00F86A66" w:rsidRPr="00F86A66" w:rsidRDefault="00F86A66" w:rsidP="00F86A66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</w:tcPr>
          <w:p w14:paraId="0A998755" w14:textId="77777777" w:rsidR="00F86A66" w:rsidRPr="00F86A66" w:rsidRDefault="00F86A66" w:rsidP="00F86A6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</w:tcPr>
          <w:p w14:paraId="3EE970B7" w14:textId="77777777" w:rsidR="00F86A66" w:rsidRPr="00F86A66" w:rsidRDefault="00F86A66" w:rsidP="00F86A66">
            <w:pPr>
              <w:tabs>
                <w:tab w:val="left" w:pos="197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</w:p>
        </w:tc>
      </w:tr>
      <w:tr w:rsidR="00F86A66" w:rsidRPr="00F86A66" w14:paraId="59D39A53" w14:textId="77777777" w:rsidTr="00DF12D5">
        <w:trPr>
          <w:trHeight w:val="263"/>
        </w:trPr>
        <w:tc>
          <w:tcPr>
            <w:tcW w:w="1668" w:type="dxa"/>
            <w:shd w:val="clear" w:color="auto" w:fill="auto"/>
          </w:tcPr>
          <w:p w14:paraId="400ED9D9" w14:textId="77777777" w:rsidR="00F86A66" w:rsidRPr="00F86A66" w:rsidRDefault="00F86A66" w:rsidP="00F86A66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F86A66">
              <w:rPr>
                <w:rFonts w:ascii="Arial" w:hAnsi="Arial" w:cs="Arial"/>
                <w:b/>
                <w:sz w:val="20"/>
                <w:szCs w:val="20"/>
              </w:rPr>
              <w:t xml:space="preserve">Frontal 20° craniellt </w:t>
            </w:r>
          </w:p>
          <w:p w14:paraId="14C83F96" w14:textId="77777777" w:rsidR="00F86A66" w:rsidRPr="00F86A66" w:rsidRDefault="00F86A66" w:rsidP="00F86A66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F86A66">
              <w:rPr>
                <w:rFonts w:ascii="Arial" w:hAnsi="Arial" w:cs="Arial"/>
                <w:i/>
                <w:sz w:val="20"/>
                <w:szCs w:val="20"/>
              </w:rPr>
              <w:t>- på begäran</w:t>
            </w:r>
          </w:p>
        </w:tc>
        <w:tc>
          <w:tcPr>
            <w:tcW w:w="3685" w:type="dxa"/>
            <w:shd w:val="clear" w:color="auto" w:fill="auto"/>
          </w:tcPr>
          <w:p w14:paraId="613C2A97" w14:textId="77777777" w:rsidR="00F86A66" w:rsidRPr="00F86A66" w:rsidRDefault="00F86A66" w:rsidP="00F86A6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F86A66">
              <w:rPr>
                <w:rFonts w:ascii="Arial" w:hAnsi="Arial" w:cs="Arial"/>
                <w:sz w:val="20"/>
                <w:szCs w:val="20"/>
              </w:rPr>
              <w:t>Patienten i ryggläge.</w:t>
            </w:r>
          </w:p>
          <w:p w14:paraId="5C3ADF89" w14:textId="77777777" w:rsidR="00F86A66" w:rsidRPr="00F86A66" w:rsidRDefault="00F86A66" w:rsidP="00F86A6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599E6E33" w14:textId="77777777" w:rsidR="00F86A66" w:rsidRPr="00F86A66" w:rsidRDefault="00F86A66" w:rsidP="00F86A6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F86A66">
              <w:rPr>
                <w:rFonts w:ascii="Arial" w:hAnsi="Arial" w:cs="Arial"/>
                <w:sz w:val="20"/>
                <w:szCs w:val="20"/>
              </w:rPr>
              <w:t>Vinkla röret 20° kraniellt.</w:t>
            </w:r>
          </w:p>
          <w:p w14:paraId="2DF675CB" w14:textId="77777777" w:rsidR="00F86A66" w:rsidRPr="00F86A66" w:rsidRDefault="00F86A66" w:rsidP="00F86A6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6311A95C" w14:textId="2C16B06B" w:rsidR="00F86A66" w:rsidRPr="00F86A66" w:rsidRDefault="00F86A66" w:rsidP="00F86A6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F86A66">
              <w:rPr>
                <w:rFonts w:ascii="Arial" w:hAnsi="Arial" w:cs="Arial"/>
                <w:sz w:val="20"/>
                <w:szCs w:val="20"/>
              </w:rPr>
              <w:t xml:space="preserve">Centrera cirka </w:t>
            </w:r>
            <w:r w:rsidR="006F05AA" w:rsidRPr="00F86A66">
              <w:rPr>
                <w:rFonts w:ascii="Arial" w:hAnsi="Arial" w:cs="Arial"/>
                <w:sz w:val="20"/>
                <w:szCs w:val="20"/>
              </w:rPr>
              <w:t>3–4</w:t>
            </w:r>
            <w:r w:rsidRPr="00F86A66">
              <w:rPr>
                <w:rFonts w:ascii="Arial" w:hAnsi="Arial" w:cs="Arial"/>
                <w:sz w:val="20"/>
                <w:szCs w:val="20"/>
              </w:rPr>
              <w:t xml:space="preserve"> cm ovan symfysen i medellinjen.</w:t>
            </w:r>
          </w:p>
          <w:p w14:paraId="379B2C9A" w14:textId="77777777" w:rsidR="00F86A66" w:rsidRPr="00F86A66" w:rsidRDefault="00F86A66" w:rsidP="00F86A6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570AE54A" w14:textId="77777777" w:rsidR="00F86A66" w:rsidRPr="00F86A66" w:rsidRDefault="00F86A66" w:rsidP="00F86A6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F86A66">
              <w:rPr>
                <w:rFonts w:ascii="Arial" w:hAnsi="Arial" w:cs="Arial"/>
                <w:sz w:val="20"/>
                <w:szCs w:val="20"/>
              </w:rPr>
              <w:t>Blända ut i sidled så att sakroiliakalederna framställs.</w:t>
            </w:r>
          </w:p>
          <w:p w14:paraId="580B1D73" w14:textId="77777777" w:rsidR="00F86A66" w:rsidRPr="00F86A66" w:rsidRDefault="00F86A66" w:rsidP="00F86A6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3D75AF40" w14:textId="77777777" w:rsidR="00F86A66" w:rsidRPr="00F86A66" w:rsidRDefault="00F86A66" w:rsidP="00F86A66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86A66">
              <w:rPr>
                <w:rFonts w:ascii="Arial" w:hAnsi="Arial" w:cs="Arial"/>
                <w:b/>
                <w:bCs/>
                <w:sz w:val="20"/>
                <w:szCs w:val="20"/>
              </w:rPr>
              <w:t>Kriterier</w:t>
            </w:r>
          </w:p>
          <w:p w14:paraId="66D1085C" w14:textId="77777777" w:rsidR="00F86A66" w:rsidRPr="00F86A66" w:rsidRDefault="00F86A66" w:rsidP="00F86A6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F86A66">
              <w:rPr>
                <w:rFonts w:ascii="Arial" w:hAnsi="Arial" w:cs="Arial"/>
                <w:sz w:val="20"/>
                <w:szCs w:val="20"/>
              </w:rPr>
              <w:t>Hela sakrum med på bilden.</w:t>
            </w:r>
          </w:p>
          <w:p w14:paraId="7C3A90A7" w14:textId="77777777" w:rsidR="00F86A66" w:rsidRPr="00F86A66" w:rsidRDefault="00F86A66" w:rsidP="00F86A66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F86A66">
              <w:rPr>
                <w:rFonts w:ascii="Arial" w:hAnsi="Arial" w:cs="Arial"/>
                <w:sz w:val="20"/>
                <w:szCs w:val="20"/>
              </w:rPr>
              <w:t>Väl inbländad bild</w:t>
            </w:r>
          </w:p>
        </w:tc>
        <w:tc>
          <w:tcPr>
            <w:tcW w:w="4536" w:type="dxa"/>
            <w:shd w:val="clear" w:color="auto" w:fill="auto"/>
          </w:tcPr>
          <w:p w14:paraId="6DCC51B3" w14:textId="77777777" w:rsidR="00F86A66" w:rsidRPr="00F86A66" w:rsidRDefault="00F86A66" w:rsidP="00F86A66">
            <w:pPr>
              <w:tabs>
                <w:tab w:val="left" w:pos="197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F86A66">
              <w:rPr>
                <w:rFonts w:ascii="Arial" w:hAnsi="Arial" w:cs="Arial"/>
                <w:b/>
                <w:noProof/>
                <w:sz w:val="18"/>
                <w:szCs w:val="18"/>
              </w:rPr>
              <w:t>Frontal kraniellt</w:t>
            </w:r>
          </w:p>
          <w:p w14:paraId="526723C2" w14:textId="77777777" w:rsidR="00F86A66" w:rsidRPr="00F86A66" w:rsidRDefault="00A574C6" w:rsidP="00F86A66">
            <w:pPr>
              <w:tabs>
                <w:tab w:val="left" w:pos="197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"http://intranu.vgregion.se/ImageVault/Images/id_30657/width_251/height_310/preserveAspectRatio_0/scope_0/filename_WTD7yjIk33fzMznJNy58.jpg/storage_Edited/ImageVaultHandler.aspx"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"http://intranu.vgregion.se/ImageVault/Images/id_30657/width_251/height_310/preserveAspectRatio_0/scope_0/filename_WTD7yjIk33fzMznJNy58.jpg/storage_Edited/ImageVaultHandler.aspx"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AC3495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 w:rsidR="00AC3495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</w:instrText>
            </w:r>
            <w:r w:rsidR="00AC3495">
              <w:rPr>
                <w:rFonts w:ascii="Arial" w:hAnsi="Arial" w:cs="Arial"/>
                <w:color w:val="000000"/>
                <w:sz w:val="18"/>
                <w:szCs w:val="18"/>
              </w:rPr>
              <w:instrText>INCLUDEPICTURE  "http://intranu.vgregion.se/ImageVault/Images/id_30657/width_251/height_310/preserveAspectRatio_0/scope_0/filename_WTD7yjIk33fzMznJNy58.jpg/storage_Edited/ImageVaultHandler.aspx" \* MERGEFORMATINET</w:instrText>
            </w:r>
            <w:r w:rsidR="00AC3495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</w:instrText>
            </w:r>
            <w:r w:rsidR="00AC3495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AC3495">
              <w:rPr>
                <w:rFonts w:ascii="Arial" w:hAnsi="Arial" w:cs="Arial"/>
                <w:color w:val="000000"/>
                <w:sz w:val="18"/>
                <w:szCs w:val="18"/>
              </w:rPr>
              <w:pict w14:anchorId="2156968D">
                <v:shape id="_x0000_i1027" type="#_x0000_t75" alt="Sacrum frontal craniellt" style="width:155.5pt;height:192.4pt">
                  <v:imagedata r:id="rId22" r:href="rId23"/>
                </v:shape>
              </w:pict>
            </w:r>
            <w:r w:rsidR="00AC3495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</w:tr>
    </w:tbl>
    <w:p w14:paraId="25D43B9E" w14:textId="77777777" w:rsidR="00F86A66" w:rsidRPr="00F86A66" w:rsidRDefault="00F86A66" w:rsidP="00F86A66">
      <w:pPr>
        <w:spacing w:after="0" w:line="240" w:lineRule="auto"/>
        <w:ind w:left="0" w:right="0"/>
        <w:rPr>
          <w:sz w:val="18"/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F86A66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DD522A" w14:textId="77777777" w:rsidR="00CB014D" w:rsidRDefault="00CB014D">
      <w:r>
        <w:separator/>
      </w:r>
    </w:p>
  </w:endnote>
  <w:endnote w:type="continuationSeparator" w:id="0">
    <w:p w14:paraId="171A978B" w14:textId="77777777" w:rsidR="00CB014D" w:rsidRDefault="00CB014D">
      <w:r>
        <w:continuationSeparator/>
      </w:r>
    </w:p>
  </w:endnote>
  <w:endnote w:type="continuationNotice" w:id="1">
    <w:p w14:paraId="61358010" w14:textId="77777777" w:rsidR="00CB014D" w:rsidRDefault="00CB014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7E9663" w14:textId="77777777" w:rsidR="00CB014D" w:rsidRDefault="00CB014D"/>
  </w:footnote>
  <w:footnote w:type="continuationSeparator" w:id="0">
    <w:p w14:paraId="6D52D29D" w14:textId="77777777" w:rsidR="00CB014D" w:rsidRDefault="00CB014D">
      <w:r>
        <w:continuationSeparator/>
      </w:r>
    </w:p>
  </w:footnote>
  <w:footnote w:type="continuationNotice" w:id="1">
    <w:p w14:paraId="0C5092E7" w14:textId="77777777" w:rsidR="00CB014D" w:rsidRDefault="00CB014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2AC0D63"/>
    <w:multiLevelType w:val="hybridMultilevel"/>
    <w:tmpl w:val="61FED5B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27772DB9"/>
    <w:multiLevelType w:val="hybridMultilevel"/>
    <w:tmpl w:val="E77624A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991062707">
    <w:abstractNumId w:val="19"/>
  </w:num>
  <w:num w:numId="2" w16cid:durableId="662657849">
    <w:abstractNumId w:val="16"/>
  </w:num>
  <w:num w:numId="3" w16cid:durableId="1380978112">
    <w:abstractNumId w:val="0"/>
  </w:num>
  <w:num w:numId="4" w16cid:durableId="1991978633">
    <w:abstractNumId w:val="7"/>
  </w:num>
  <w:num w:numId="5" w16cid:durableId="1892886074">
    <w:abstractNumId w:val="17"/>
  </w:num>
  <w:num w:numId="6" w16cid:durableId="936253789">
    <w:abstractNumId w:val="2"/>
  </w:num>
  <w:num w:numId="7" w16cid:durableId="1567715947">
    <w:abstractNumId w:val="13"/>
  </w:num>
  <w:num w:numId="8" w16cid:durableId="311102043">
    <w:abstractNumId w:val="10"/>
  </w:num>
  <w:num w:numId="9" w16cid:durableId="948437402">
    <w:abstractNumId w:val="1"/>
  </w:num>
  <w:num w:numId="10" w16cid:durableId="1872645627">
    <w:abstractNumId w:val="1"/>
  </w:num>
  <w:num w:numId="11" w16cid:durableId="2030596387">
    <w:abstractNumId w:val="3"/>
  </w:num>
  <w:num w:numId="12" w16cid:durableId="1359355294">
    <w:abstractNumId w:val="5"/>
  </w:num>
  <w:num w:numId="13" w16cid:durableId="1755787108">
    <w:abstractNumId w:val="15"/>
  </w:num>
  <w:num w:numId="14" w16cid:durableId="1912614704">
    <w:abstractNumId w:val="11"/>
  </w:num>
  <w:num w:numId="15" w16cid:durableId="239144034">
    <w:abstractNumId w:val="8"/>
  </w:num>
  <w:num w:numId="16" w16cid:durableId="1911378333">
    <w:abstractNumId w:val="14"/>
  </w:num>
  <w:num w:numId="17" w16cid:durableId="85883957">
    <w:abstractNumId w:val="6"/>
  </w:num>
  <w:num w:numId="18" w16cid:durableId="732586773">
    <w:abstractNumId w:val="12"/>
  </w:num>
  <w:num w:numId="19" w16cid:durableId="515853961">
    <w:abstractNumId w:val="18"/>
  </w:num>
  <w:num w:numId="20" w16cid:durableId="1059864746">
    <w:abstractNumId w:val="9"/>
  </w:num>
  <w:num w:numId="21" w16cid:durableId="18660887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D2A2F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21350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5AA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4331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2E85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74C6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495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14D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406"/>
    <w:rsid w:val="00EA3FCD"/>
    <w:rsid w:val="00EA42A0"/>
    <w:rsid w:val="00EB6714"/>
    <w:rsid w:val="00EC0A68"/>
    <w:rsid w:val="00EC5006"/>
    <w:rsid w:val="00ED49C3"/>
    <w:rsid w:val="00ED6CE8"/>
    <w:rsid w:val="00ED7AA6"/>
    <w:rsid w:val="00EE1C17"/>
    <w:rsid w:val="00EE2A56"/>
    <w:rsid w:val="00EE3818"/>
    <w:rsid w:val="00EE5ECA"/>
    <w:rsid w:val="00F22264"/>
    <w:rsid w:val="00F2564D"/>
    <w:rsid w:val="00F304DD"/>
    <w:rsid w:val="00F35B05"/>
    <w:rsid w:val="00F413D9"/>
    <w:rsid w:val="00F5135F"/>
    <w:rsid w:val="00F51F78"/>
    <w:rsid w:val="00F86A66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image" Target="media/image3.png" Id="rId18" /><Relationship Type="http://schemas.openxmlformats.org/officeDocument/2006/relationships/image" Target="http://intranu.vgregion.se/ImageVault/Images/id_28185/width_183/height_318/preserveAspectRatio_0/scope_0/filename_VHjLC3EHQjJKwfXhGYDP.gif/storage_Edited/ImageVaultHandler.aspx" TargetMode="Externa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7" /><Relationship Type="http://schemas.openxmlformats.org/officeDocument/2006/relationships/theme" Target="theme/theme1.xml" Id="rId25" /><Relationship Type="http://schemas.openxmlformats.org/officeDocument/2006/relationships/footer" Target="footer3.xml" Id="rId16" /><Relationship Type="http://schemas.openxmlformats.org/officeDocument/2006/relationships/image" Target="media/image4.png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ntTable" Target="fontTable.xml" Id="rId24" /><Relationship Type="http://schemas.openxmlformats.org/officeDocument/2006/relationships/header" Target="header2.xml" Id="rId15" /><Relationship Type="http://schemas.openxmlformats.org/officeDocument/2006/relationships/image" Target="http://intranu.vgregion.se/ImageVault/Images/id_30657/width_251/height_310/preserveAspectRatio_0/scope_0/filename_WTD7yjIk33fzMznJNy58.jpg/storage_Edited/ImageVaultHandler.aspx" TargetMode="External" Id="rId23" /><Relationship Type="http://schemas.openxmlformats.org/officeDocument/2006/relationships/footnotes" Target="footnotes.xml" Id="rId10" /><Relationship Type="http://schemas.openxmlformats.org/officeDocument/2006/relationships/image" Target="http://intranu.vgregion.se/ImageVault/Images/id_28184/width_251/height_312/preserveAspectRatio_0/scope_0/filename_A2O_apRlfurFX7cw26ke.gif/storage_Edited/ImageVaultHandler.aspx" TargetMode="Externa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image" Target="media/image5.jpeg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4</TotalTime>
  <Pages>2</Pages>
  <Words>563</Words>
  <Characters>2989</Characters>
  <Application>Microsoft Office Word</Application>
  <DocSecurity>0</DocSecurity>
  <Lines>24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3545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Sakrum – Trauma, utredning</dc:title>
  <dc:subject/>
  <dc:creator>patrik.jens.johansson@vgregion.se</dc:creator>
  <keywords/>
  <lastModifiedBy>Ulrica Sehlberg</lastModifiedBy>
  <revision>9</revision>
  <lastPrinted>2016-03-31T10:56:00.0000000Z</lastPrinted>
  <dcterms:created xsi:type="dcterms:W3CDTF">2022-05-18T04:40:00.0000000Z</dcterms:created>
  <dcterms:modified xsi:type="dcterms:W3CDTF">2026-01-21T14:19:00.0000000Z</dcterms:modified>
</coreProperties>
</file>