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D6954B" w14:textId="77777777" w:rsidR="003A0C62" w:rsidRDefault="003A0C62" w:rsidP="00F35B05">
      <w:pPr>
        <w:pStyle w:val="Rubrik2"/>
        <w:sectPr w:rsidR="003A0C62" w:rsidSect="003A0C6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BE58842" w14:textId="77777777" w:rsidR="003A0C62" w:rsidRPr="003A0C62" w:rsidRDefault="003A0C62" w:rsidP="003A0C62">
      <w:pPr>
        <w:spacing w:after="0" w:line="240" w:lineRule="auto"/>
        <w:ind w:left="0" w:right="0"/>
        <w:rPr>
          <w:sz w:val="18"/>
          <w:szCs w:val="20"/>
        </w:rPr>
      </w:pPr>
    </w:p>
    <w:p w14:paraId="1FA918C8" w14:textId="77777777" w:rsidR="003A0C62" w:rsidRPr="003A0C62" w:rsidRDefault="003A0C62" w:rsidP="003A0C62">
      <w:pPr>
        <w:tabs>
          <w:tab w:val="left" w:pos="4590"/>
        </w:tabs>
        <w:spacing w:after="0" w:line="240" w:lineRule="auto"/>
        <w:ind w:left="0" w:right="0"/>
        <w:rPr>
          <w:szCs w:val="20"/>
        </w:rPr>
      </w:pPr>
      <w:r w:rsidRPr="003A0C62">
        <w:rPr>
          <w:szCs w:val="20"/>
        </w:rPr>
        <w:tab/>
      </w:r>
    </w:p>
    <w:p w14:paraId="35286B1A" w14:textId="4864B5FE" w:rsidR="003A0C62" w:rsidRPr="003A0C62" w:rsidRDefault="008522A0" w:rsidP="008522A0">
      <w:pPr>
        <w:pStyle w:val="Rubrik1"/>
      </w:pPr>
      <w:r w:rsidRPr="003A0C62">
        <w:rPr>
          <w:noProof/>
        </w:rPr>
        <w:t>Rutin för rutiner (dokument)</w:t>
      </w:r>
    </w:p>
    <w:p w14:paraId="3B8BEEC8" w14:textId="77777777" w:rsidR="003A0C62" w:rsidRPr="003A0C62" w:rsidRDefault="003A0C62" w:rsidP="008522A0">
      <w:pPr>
        <w:pStyle w:val="Rubrik2"/>
      </w:pPr>
      <w:bookmarkStart w:id="1" w:name="_1314629194"/>
      <w:bookmarkStart w:id="2" w:name="Rubrik"/>
      <w:bookmarkEnd w:id="1"/>
      <w:bookmarkEnd w:id="2"/>
      <w:r w:rsidRPr="003A0C62">
        <w:t>Bakgrund</w:t>
      </w:r>
    </w:p>
    <w:p w14:paraId="02543E02" w14:textId="71FFAEDA" w:rsidR="003A0C62" w:rsidRDefault="003A0C62" w:rsidP="008522A0">
      <w:pPr>
        <w:spacing w:after="0" w:line="240" w:lineRule="auto"/>
        <w:ind w:right="0"/>
        <w:rPr>
          <w:szCs w:val="20"/>
        </w:rPr>
      </w:pPr>
      <w:r w:rsidRPr="003A0C62">
        <w:rPr>
          <w:szCs w:val="20"/>
        </w:rPr>
        <w:t xml:space="preserve">För att säkerställa sökbarhet och kvalitet används dokumenthanterings-systemet </w:t>
      </w:r>
      <w:r w:rsidR="004153D4">
        <w:rPr>
          <w:szCs w:val="20"/>
        </w:rPr>
        <w:t>SOFIA STY</w:t>
      </w:r>
      <w:r w:rsidRPr="003A0C62">
        <w:rPr>
          <w:szCs w:val="20"/>
        </w:rPr>
        <w:t xml:space="preserve"> för klinikens rutiner.</w:t>
      </w:r>
    </w:p>
    <w:p w14:paraId="2E8467B0" w14:textId="4F728B1A" w:rsidR="001122E7" w:rsidRDefault="001122E7" w:rsidP="001122E7">
      <w:pPr>
        <w:pStyle w:val="Rubrik2"/>
      </w:pPr>
      <w:r>
        <w:t>Förändringar sedan föregående version</w:t>
      </w:r>
    </w:p>
    <w:p w14:paraId="2C217BDC" w14:textId="275CEB70" w:rsidR="00981108" w:rsidRPr="00981108" w:rsidRDefault="00981108" w:rsidP="00981108">
      <w:r>
        <w:t xml:space="preserve">Systemet Barium </w:t>
      </w:r>
      <w:r w:rsidR="00EA6855">
        <w:t xml:space="preserve">ÄR </w:t>
      </w:r>
      <w:r>
        <w:t>utbytt till SOFIA STY.</w:t>
      </w:r>
    </w:p>
    <w:p w14:paraId="74DB93E9" w14:textId="77777777" w:rsidR="003A0C62" w:rsidRPr="003A0C62" w:rsidRDefault="003A0C62" w:rsidP="008522A0">
      <w:pPr>
        <w:pStyle w:val="Rubrik2"/>
      </w:pPr>
      <w:r w:rsidRPr="003A0C62">
        <w:t>Sammanfattning/syfte</w:t>
      </w:r>
    </w:p>
    <w:p w14:paraId="26C652E6" w14:textId="77777777" w:rsidR="003A0C62" w:rsidRPr="003A0C62" w:rsidRDefault="003A0C62" w:rsidP="008522A0">
      <w:pPr>
        <w:spacing w:after="0" w:line="240" w:lineRule="auto"/>
        <w:ind w:right="0"/>
        <w:rPr>
          <w:szCs w:val="20"/>
        </w:rPr>
      </w:pPr>
      <w:r w:rsidRPr="003A0C62">
        <w:rPr>
          <w:szCs w:val="20"/>
        </w:rPr>
        <w:t>Rutin för hur klinikens rutiner/dokument upprättas, uppdateras/avpubliceras och godkänns.</w:t>
      </w:r>
    </w:p>
    <w:p w14:paraId="216718B3" w14:textId="77777777" w:rsidR="003A0C62" w:rsidRPr="003A0C62" w:rsidRDefault="003A0C62" w:rsidP="008522A0">
      <w:pPr>
        <w:pStyle w:val="Rubrik2"/>
        <w:rPr>
          <w:rFonts w:ascii="Arial" w:hAnsi="Arial"/>
        </w:rPr>
      </w:pPr>
      <w:r w:rsidRPr="003A0C62">
        <w:t>Vem har rätt att skapa rutiner?</w:t>
      </w:r>
      <w:r w:rsidRPr="003A0C62">
        <w:rPr>
          <w:rFonts w:ascii="Arial" w:hAnsi="Arial"/>
        </w:rPr>
        <w:t xml:space="preserve"> </w:t>
      </w:r>
    </w:p>
    <w:p w14:paraId="0B2B4806" w14:textId="77777777" w:rsidR="003A0C62" w:rsidRPr="003A0C62" w:rsidRDefault="003A0C62" w:rsidP="008522A0">
      <w:pPr>
        <w:pStyle w:val="Punktlista"/>
      </w:pPr>
      <w:r w:rsidRPr="003A0C62">
        <w:t xml:space="preserve">En rutin kan skapas av alla medarbetare. </w:t>
      </w:r>
    </w:p>
    <w:p w14:paraId="1676BC1D" w14:textId="68C0F3CD" w:rsidR="003A0C62" w:rsidRPr="003A0C62" w:rsidRDefault="003A0C62" w:rsidP="008522A0">
      <w:pPr>
        <w:pStyle w:val="Punktlista"/>
      </w:pPr>
      <w:r w:rsidRPr="003A0C62">
        <w:t xml:space="preserve">Rutinen skrivs enligt </w:t>
      </w:r>
      <w:r w:rsidR="001122E7">
        <w:t>SOFIA</w:t>
      </w:r>
      <w:r w:rsidR="00112C6A">
        <w:t xml:space="preserve"> </w:t>
      </w:r>
      <w:r w:rsidR="001122E7">
        <w:t>STY</w:t>
      </w:r>
      <w:r w:rsidRPr="003A0C62">
        <w:t>-</w:t>
      </w:r>
      <w:hyperlink r:id="rId17" w:history="1">
        <w:r w:rsidRPr="004B698F">
          <w:rPr>
            <w:rStyle w:val="Hyperlnk"/>
          </w:rPr>
          <w:t>mall</w:t>
        </w:r>
        <w:r w:rsidR="004B698F" w:rsidRPr="004B698F">
          <w:rPr>
            <w:rStyle w:val="Hyperlnk"/>
          </w:rPr>
          <w:t>.</w:t>
        </w:r>
      </w:hyperlink>
    </w:p>
    <w:p w14:paraId="641B6545" w14:textId="77777777" w:rsidR="003A0C62" w:rsidRPr="003A0C62" w:rsidRDefault="003A0C62" w:rsidP="008522A0">
      <w:pPr>
        <w:pStyle w:val="Punktlista"/>
      </w:pPr>
      <w:r w:rsidRPr="003A0C62">
        <w:t xml:space="preserve">Dokumentet godkänns i korrekt ordning, se nedan. </w:t>
      </w:r>
    </w:p>
    <w:p w14:paraId="0A0905E0" w14:textId="77777777" w:rsidR="003A0C62" w:rsidRPr="003A0C62" w:rsidRDefault="003A0C62" w:rsidP="00981108">
      <w:pPr>
        <w:pStyle w:val="Punktlista"/>
        <w:tabs>
          <w:tab w:val="left" w:pos="8488"/>
        </w:tabs>
      </w:pPr>
      <w:r w:rsidRPr="003A0C62">
        <w:t>Den som skapar en ny rutin (innehållsansvarig) ansvarar för att innehållet är korrekt och ska kontrollera att det inte finns liknande rutin sedan tidigare för att säkerställa att det inte finns fler PM av samma slag.</w:t>
      </w:r>
    </w:p>
    <w:p w14:paraId="173314E1" w14:textId="77777777" w:rsidR="003A0C62" w:rsidRPr="003A0C62" w:rsidRDefault="003A0C62" w:rsidP="008522A0">
      <w:pPr>
        <w:pStyle w:val="Punktlista"/>
      </w:pPr>
      <w:r w:rsidRPr="003A0C62">
        <w:t>Innehållsansvarig ansvarar också för att dokumentet blir kommunicerat.</w:t>
      </w:r>
    </w:p>
    <w:p w14:paraId="1DB4BF8D" w14:textId="115786DD" w:rsidR="003A0C62" w:rsidRPr="003A0C62" w:rsidRDefault="003A0C62" w:rsidP="008522A0">
      <w:pPr>
        <w:pStyle w:val="Punktlista"/>
      </w:pPr>
      <w:r w:rsidRPr="003A0C62">
        <w:t xml:space="preserve">Lägga in rutiner i </w:t>
      </w:r>
      <w:r w:rsidR="00112C6A">
        <w:t>SOFIA STY</w:t>
      </w:r>
      <w:r w:rsidRPr="003A0C62">
        <w:t xml:space="preserve"> görs av utsedda personer på kliniken för att säkerställa kvaliteten på metadata och listor.</w:t>
      </w:r>
    </w:p>
    <w:p w14:paraId="113EC473" w14:textId="77777777" w:rsidR="00112C6A" w:rsidRDefault="00112C6A">
      <w:pPr>
        <w:spacing w:after="0" w:line="240" w:lineRule="auto"/>
        <w:ind w:left="0" w:right="0"/>
        <w:rPr>
          <w:rFonts w:asciiTheme="majorHAnsi" w:eastAsiaTheme="majorEastAsia" w:hAnsiTheme="majorHAnsi" w:cstheme="majorBidi"/>
          <w:bCs/>
          <w:color w:val="000000" w:themeColor="text1"/>
          <w:sz w:val="40"/>
          <w:szCs w:val="26"/>
        </w:rPr>
      </w:pPr>
      <w:r>
        <w:br w:type="page"/>
      </w:r>
    </w:p>
    <w:p w14:paraId="3A254676" w14:textId="7FC3AFDE" w:rsidR="003A0C62" w:rsidRPr="003A0C62" w:rsidRDefault="003A0C62" w:rsidP="008522A0">
      <w:pPr>
        <w:pStyle w:val="Rubrik2"/>
      </w:pPr>
      <w:r w:rsidRPr="003A0C62">
        <w:lastRenderedPageBreak/>
        <w:t>Typer av rutiner på kliniken</w:t>
      </w:r>
    </w:p>
    <w:p w14:paraId="430CE639" w14:textId="77777777" w:rsidR="003A0C62" w:rsidRPr="003A0C62" w:rsidRDefault="003A0C62" w:rsidP="00112C6A">
      <w:pPr>
        <w:numPr>
          <w:ilvl w:val="0"/>
          <w:numId w:val="21"/>
        </w:numPr>
        <w:spacing w:after="0" w:line="240" w:lineRule="auto"/>
        <w:ind w:left="1418" w:right="0" w:hanging="425"/>
        <w:rPr>
          <w:szCs w:val="20"/>
        </w:rPr>
      </w:pPr>
      <w:r w:rsidRPr="003A0C62">
        <w:rPr>
          <w:szCs w:val="20"/>
        </w:rPr>
        <w:t xml:space="preserve">Administrativa rutiner </w:t>
      </w:r>
    </w:p>
    <w:p w14:paraId="60E8EBE0" w14:textId="77777777" w:rsidR="003A0C62" w:rsidRPr="003A0C62" w:rsidRDefault="003A0C62" w:rsidP="00112C6A">
      <w:pPr>
        <w:numPr>
          <w:ilvl w:val="0"/>
          <w:numId w:val="21"/>
        </w:numPr>
        <w:spacing w:after="0" w:line="240" w:lineRule="auto"/>
        <w:ind w:left="1418" w:right="0" w:hanging="425"/>
        <w:rPr>
          <w:szCs w:val="20"/>
        </w:rPr>
      </w:pPr>
      <w:r w:rsidRPr="003A0C62">
        <w:rPr>
          <w:szCs w:val="20"/>
        </w:rPr>
        <w:t xml:space="preserve">Medicinska rutiner </w:t>
      </w:r>
    </w:p>
    <w:p w14:paraId="62ADE20A" w14:textId="77777777" w:rsidR="003A0C62" w:rsidRPr="003A0C62" w:rsidRDefault="003A0C62" w:rsidP="00112C6A">
      <w:pPr>
        <w:numPr>
          <w:ilvl w:val="0"/>
          <w:numId w:val="21"/>
        </w:numPr>
        <w:spacing w:after="0" w:line="240" w:lineRule="auto"/>
        <w:ind w:left="1418" w:right="0" w:hanging="425"/>
        <w:rPr>
          <w:szCs w:val="20"/>
        </w:rPr>
      </w:pPr>
      <w:r w:rsidRPr="003A0C62">
        <w:rPr>
          <w:szCs w:val="20"/>
        </w:rPr>
        <w:t>Metodbeskrivning</w:t>
      </w:r>
    </w:p>
    <w:p w14:paraId="43C58887" w14:textId="77777777" w:rsidR="003A0C62" w:rsidRPr="003A0C62" w:rsidRDefault="003A0C62" w:rsidP="00112C6A">
      <w:pPr>
        <w:numPr>
          <w:ilvl w:val="0"/>
          <w:numId w:val="21"/>
        </w:numPr>
        <w:spacing w:after="0" w:line="240" w:lineRule="auto"/>
        <w:ind w:left="1418" w:right="0" w:hanging="425"/>
        <w:rPr>
          <w:szCs w:val="20"/>
        </w:rPr>
      </w:pPr>
      <w:r w:rsidRPr="003A0C62">
        <w:rPr>
          <w:szCs w:val="20"/>
        </w:rPr>
        <w:t>Patientinformation</w:t>
      </w:r>
    </w:p>
    <w:p w14:paraId="0C13764B" w14:textId="77777777" w:rsidR="003A0C62" w:rsidRPr="003A0C62" w:rsidRDefault="003A0C62" w:rsidP="00112C6A">
      <w:pPr>
        <w:numPr>
          <w:ilvl w:val="0"/>
          <w:numId w:val="21"/>
        </w:numPr>
        <w:spacing w:after="0" w:line="240" w:lineRule="auto"/>
        <w:ind w:left="1418" w:right="0" w:hanging="425"/>
        <w:rPr>
          <w:szCs w:val="20"/>
        </w:rPr>
      </w:pPr>
      <w:r w:rsidRPr="003A0C62">
        <w:rPr>
          <w:szCs w:val="20"/>
        </w:rPr>
        <w:t>Remittentinformation</w:t>
      </w:r>
    </w:p>
    <w:p w14:paraId="61ADC727" w14:textId="77777777" w:rsidR="003A0C62" w:rsidRPr="003A0C62" w:rsidRDefault="003A0C62" w:rsidP="00112C6A">
      <w:pPr>
        <w:numPr>
          <w:ilvl w:val="0"/>
          <w:numId w:val="21"/>
        </w:numPr>
        <w:spacing w:after="0" w:line="240" w:lineRule="auto"/>
        <w:ind w:left="1418" w:right="0" w:hanging="425"/>
        <w:rPr>
          <w:szCs w:val="20"/>
        </w:rPr>
      </w:pPr>
      <w:r w:rsidRPr="003A0C62">
        <w:rPr>
          <w:szCs w:val="20"/>
        </w:rPr>
        <w:t xml:space="preserve">Omvårdnadsrutiner </w:t>
      </w:r>
    </w:p>
    <w:p w14:paraId="3029AA2C" w14:textId="77777777" w:rsidR="003A0C62" w:rsidRPr="003A0C62" w:rsidRDefault="003A0C62" w:rsidP="008522A0">
      <w:pPr>
        <w:pStyle w:val="Rubrik3"/>
      </w:pPr>
      <w:r w:rsidRPr="003A0C62">
        <w:t>Definitioner:</w:t>
      </w:r>
    </w:p>
    <w:p w14:paraId="497228BC" w14:textId="77777777" w:rsidR="003A0C62" w:rsidRPr="003A0C62" w:rsidRDefault="003A0C62" w:rsidP="008522A0">
      <w:pPr>
        <w:spacing w:after="0" w:line="240" w:lineRule="auto"/>
        <w:ind w:left="0" w:right="0" w:firstLine="992"/>
        <w:rPr>
          <w:i/>
          <w:szCs w:val="20"/>
        </w:rPr>
      </w:pPr>
      <w:r w:rsidRPr="003A0C62">
        <w:rPr>
          <w:i/>
          <w:szCs w:val="20"/>
        </w:rPr>
        <w:t>Administrativa rutiner</w:t>
      </w:r>
    </w:p>
    <w:p w14:paraId="3B918A77" w14:textId="77777777" w:rsidR="003A0C62" w:rsidRPr="003A0C62" w:rsidRDefault="003A0C62" w:rsidP="008522A0">
      <w:pPr>
        <w:spacing w:after="0" w:line="240" w:lineRule="auto"/>
        <w:ind w:right="0"/>
        <w:rPr>
          <w:szCs w:val="20"/>
        </w:rPr>
      </w:pPr>
      <w:r w:rsidRPr="003A0C62">
        <w:rPr>
          <w:szCs w:val="20"/>
        </w:rPr>
        <w:t>Styrdokument som inte direkt berör patient i det kliniska arbetet. Innehållet kan beskriva principer för resurs- och/eller ansvarsfördelning. </w:t>
      </w:r>
    </w:p>
    <w:p w14:paraId="5979CCB9" w14:textId="77777777" w:rsidR="003A0C62" w:rsidRPr="003A0C62" w:rsidRDefault="003A0C62" w:rsidP="003A0C62">
      <w:pPr>
        <w:spacing w:after="0" w:line="240" w:lineRule="auto"/>
        <w:ind w:left="0" w:right="0"/>
        <w:rPr>
          <w:szCs w:val="20"/>
        </w:rPr>
      </w:pPr>
    </w:p>
    <w:p w14:paraId="30AFB8B7" w14:textId="77777777" w:rsidR="003A0C62" w:rsidRPr="003A0C62" w:rsidRDefault="003A0C62" w:rsidP="008522A0">
      <w:pPr>
        <w:spacing w:after="0" w:line="240" w:lineRule="auto"/>
        <w:ind w:left="0" w:right="0" w:firstLine="992"/>
        <w:rPr>
          <w:i/>
          <w:szCs w:val="20"/>
        </w:rPr>
      </w:pPr>
      <w:r w:rsidRPr="003A0C62">
        <w:rPr>
          <w:i/>
          <w:szCs w:val="20"/>
        </w:rPr>
        <w:t>Medicinska rutiner</w:t>
      </w:r>
    </w:p>
    <w:p w14:paraId="604E0059" w14:textId="77777777" w:rsidR="003A0C62" w:rsidRPr="003A0C62" w:rsidRDefault="003A0C62" w:rsidP="008522A0">
      <w:pPr>
        <w:spacing w:after="0" w:line="240" w:lineRule="auto"/>
        <w:ind w:right="0"/>
        <w:rPr>
          <w:szCs w:val="20"/>
        </w:rPr>
      </w:pPr>
      <w:r w:rsidRPr="003A0C62">
        <w:rPr>
          <w:szCs w:val="20"/>
        </w:rPr>
        <w:t>Styrdokument som direkt berör patient i det kliniska arbetet. Innehållet kan beskriva principer för utredning och/eller behandling inom specifik diagnos/tillstånd.</w:t>
      </w:r>
    </w:p>
    <w:p w14:paraId="2B703531" w14:textId="77777777" w:rsidR="003A0C62" w:rsidRPr="003A0C62" w:rsidRDefault="003A0C62" w:rsidP="003A0C62">
      <w:pPr>
        <w:spacing w:after="0" w:line="240" w:lineRule="auto"/>
        <w:ind w:left="0" w:right="0"/>
        <w:rPr>
          <w:szCs w:val="20"/>
        </w:rPr>
      </w:pPr>
    </w:p>
    <w:p w14:paraId="0AB570FF" w14:textId="77777777" w:rsidR="003A0C62" w:rsidRPr="003A0C62" w:rsidRDefault="003A0C62" w:rsidP="008522A0">
      <w:pPr>
        <w:spacing w:after="0" w:line="240" w:lineRule="auto"/>
        <w:ind w:right="0"/>
        <w:rPr>
          <w:i/>
          <w:szCs w:val="20"/>
        </w:rPr>
      </w:pPr>
      <w:r w:rsidRPr="003A0C62">
        <w:rPr>
          <w:i/>
          <w:szCs w:val="20"/>
        </w:rPr>
        <w:t>Metodbeskrivning</w:t>
      </w:r>
    </w:p>
    <w:p w14:paraId="6DBC9218" w14:textId="77777777" w:rsidR="003A0C62" w:rsidRPr="003A0C62" w:rsidRDefault="003A0C62" w:rsidP="008522A0">
      <w:pPr>
        <w:spacing w:after="0" w:line="240" w:lineRule="auto"/>
        <w:ind w:right="0"/>
        <w:rPr>
          <w:szCs w:val="20"/>
        </w:rPr>
      </w:pPr>
      <w:r w:rsidRPr="003A0C62">
        <w:rPr>
          <w:szCs w:val="20"/>
        </w:rPr>
        <w:t>Styrdokument för hur undersökning utförs. Innehållet kan beskriva tillvägagångssätt, förberedelser och eftervård/efterarbete.</w:t>
      </w:r>
    </w:p>
    <w:p w14:paraId="763D8A0B" w14:textId="77777777" w:rsidR="003A0C62" w:rsidRPr="003A0C62" w:rsidRDefault="003A0C62" w:rsidP="003A0C62">
      <w:pPr>
        <w:spacing w:after="0" w:line="240" w:lineRule="auto"/>
        <w:ind w:left="0" w:right="0"/>
        <w:rPr>
          <w:szCs w:val="20"/>
        </w:rPr>
      </w:pPr>
    </w:p>
    <w:p w14:paraId="31E5B46B" w14:textId="77777777" w:rsidR="003A0C62" w:rsidRPr="003A0C62" w:rsidRDefault="003A0C62" w:rsidP="008522A0">
      <w:pPr>
        <w:spacing w:after="0" w:line="240" w:lineRule="auto"/>
        <w:ind w:right="0"/>
        <w:rPr>
          <w:i/>
          <w:szCs w:val="20"/>
        </w:rPr>
      </w:pPr>
      <w:r w:rsidRPr="003A0C62">
        <w:rPr>
          <w:i/>
          <w:szCs w:val="20"/>
        </w:rPr>
        <w:t>Omvårdnadsrutiner</w:t>
      </w:r>
    </w:p>
    <w:p w14:paraId="5447406A" w14:textId="77777777" w:rsidR="003A0C62" w:rsidRPr="003A0C62" w:rsidRDefault="003A0C62" w:rsidP="008522A0">
      <w:pPr>
        <w:spacing w:after="0" w:line="240" w:lineRule="auto"/>
        <w:ind w:right="0"/>
        <w:rPr>
          <w:szCs w:val="20"/>
        </w:rPr>
      </w:pPr>
      <w:r w:rsidRPr="003A0C62">
        <w:rPr>
          <w:szCs w:val="20"/>
        </w:rPr>
        <w:t>Styrdokument som direkt berör patient och utförs av omvårdnadspersonal. Innehållet är aktiviteter för omvårdnadsdiagnos, omvårdnadsåtgärder och uppföljning.</w:t>
      </w:r>
    </w:p>
    <w:p w14:paraId="4C7F10A7" w14:textId="77777777" w:rsidR="003A0C62" w:rsidRPr="003A0C62" w:rsidRDefault="003A0C62" w:rsidP="008522A0">
      <w:pPr>
        <w:pStyle w:val="Rubrik2"/>
      </w:pPr>
      <w:r w:rsidRPr="003A0C62">
        <w:t>Innehållsgranskning</w:t>
      </w:r>
    </w:p>
    <w:p w14:paraId="41AEB0F5" w14:textId="6999C582" w:rsidR="003A0C62" w:rsidRPr="003A0C62" w:rsidRDefault="003A0C62" w:rsidP="008522A0">
      <w:pPr>
        <w:spacing w:after="0" w:line="240" w:lineRule="auto"/>
        <w:ind w:left="0" w:right="0" w:firstLine="992"/>
        <w:rPr>
          <w:sz w:val="28"/>
          <w:szCs w:val="22"/>
        </w:rPr>
      </w:pPr>
      <w:r w:rsidRPr="003A0C62">
        <w:t xml:space="preserve">Innehållsgranskaren granskar sakinnehåll i rutin. Granskningen utförs i </w:t>
      </w:r>
      <w:r w:rsidR="00112C6A">
        <w:t>SOFIA STY</w:t>
      </w:r>
      <w:r w:rsidRPr="003A0C62">
        <w:t>.</w:t>
      </w:r>
    </w:p>
    <w:p w14:paraId="65C77C1F" w14:textId="77777777" w:rsidR="003A0C62" w:rsidRPr="003A0C62" w:rsidRDefault="003A0C62" w:rsidP="008522A0">
      <w:pPr>
        <w:pStyle w:val="Rubrik2"/>
      </w:pPr>
      <w:r w:rsidRPr="003A0C62">
        <w:t>Godkännande</w:t>
      </w:r>
    </w:p>
    <w:p w14:paraId="30F1984A" w14:textId="77777777" w:rsidR="003A0C62" w:rsidRPr="003A0C62" w:rsidRDefault="003A0C62" w:rsidP="008522A0">
      <w:r w:rsidRPr="003A0C62">
        <w:t xml:space="preserve">Verksamhetschefen/Medicinsk ledningsfunktion godkänner rutiner som är klinikövergripande. </w:t>
      </w:r>
    </w:p>
    <w:p w14:paraId="3F6C1F5B" w14:textId="77777777" w:rsidR="003A0C62" w:rsidRPr="003A0C62" w:rsidRDefault="003A0C62" w:rsidP="008522A0">
      <w:r w:rsidRPr="003A0C62">
        <w:t xml:space="preserve">Verksamhetschefen delegerar godkännande av rutiner för avdelning/sektion till avdelningschef/enhetschef samt MLA för sektionen för de dokument som berör respektive avdelning/sektion. För annan person som ska godkänna rutiner används </w:t>
      </w:r>
      <w:hyperlink w:anchor="Delegeringsunderlag" w:history="1">
        <w:r w:rsidRPr="003A0C62">
          <w:rPr>
            <w:color w:val="0000FF"/>
            <w:u w:val="single"/>
          </w:rPr>
          <w:t>Delegeringsunderlag</w:t>
        </w:r>
      </w:hyperlink>
      <w:r w:rsidRPr="003A0C62">
        <w:t>.</w:t>
      </w:r>
    </w:p>
    <w:p w14:paraId="31FBC30C" w14:textId="77777777" w:rsidR="003A0C62" w:rsidRPr="003A0C62" w:rsidRDefault="003A0C62" w:rsidP="008522A0">
      <w:pPr>
        <w:pStyle w:val="Rubrik2"/>
      </w:pPr>
      <w:r w:rsidRPr="003A0C62">
        <w:t>Uppdateringsintervall</w:t>
      </w:r>
    </w:p>
    <w:p w14:paraId="227666CC" w14:textId="77777777" w:rsidR="003A0C62" w:rsidRPr="003A0C62" w:rsidRDefault="003A0C62" w:rsidP="001B4276">
      <w:pPr>
        <w:numPr>
          <w:ilvl w:val="0"/>
          <w:numId w:val="22"/>
        </w:numPr>
        <w:spacing w:after="0" w:line="240" w:lineRule="auto"/>
        <w:ind w:left="1418" w:right="-710" w:hanging="425"/>
        <w:rPr>
          <w:szCs w:val="20"/>
        </w:rPr>
      </w:pPr>
      <w:r w:rsidRPr="003A0C62">
        <w:rPr>
          <w:szCs w:val="20"/>
        </w:rPr>
        <w:t xml:space="preserve">Administrativa rutiner uppdateras minst vartannat år eller tidigare vid behov. </w:t>
      </w:r>
    </w:p>
    <w:p w14:paraId="335265DE" w14:textId="77777777" w:rsidR="003A0C62" w:rsidRPr="003A0C62" w:rsidRDefault="003A0C62" w:rsidP="001B4276">
      <w:pPr>
        <w:numPr>
          <w:ilvl w:val="0"/>
          <w:numId w:val="22"/>
        </w:numPr>
        <w:spacing w:after="0" w:line="240" w:lineRule="auto"/>
        <w:ind w:left="1418" w:right="-710" w:hanging="425"/>
        <w:rPr>
          <w:szCs w:val="20"/>
        </w:rPr>
      </w:pPr>
      <w:r w:rsidRPr="003A0C62">
        <w:rPr>
          <w:szCs w:val="20"/>
        </w:rPr>
        <w:t>Medicinska rutiner uppdateras varje år eller tidigare vid behov.</w:t>
      </w:r>
    </w:p>
    <w:p w14:paraId="7B1AD39B" w14:textId="77777777" w:rsidR="003A0C62" w:rsidRPr="003A0C62" w:rsidRDefault="003A0C62" w:rsidP="001B4276">
      <w:pPr>
        <w:numPr>
          <w:ilvl w:val="0"/>
          <w:numId w:val="22"/>
        </w:numPr>
        <w:spacing w:after="0" w:line="240" w:lineRule="auto"/>
        <w:ind w:left="1418" w:right="-710" w:hanging="425"/>
        <w:rPr>
          <w:szCs w:val="20"/>
        </w:rPr>
      </w:pPr>
      <w:r w:rsidRPr="003A0C62">
        <w:rPr>
          <w:szCs w:val="20"/>
        </w:rPr>
        <w:t>Metodbeskrivning uppdateras minst vartannat år eller tidigare vid behov.</w:t>
      </w:r>
    </w:p>
    <w:p w14:paraId="4F34D8F8" w14:textId="77777777" w:rsidR="003A0C62" w:rsidRPr="003A0C62" w:rsidRDefault="003A0C62" w:rsidP="001B4276">
      <w:pPr>
        <w:numPr>
          <w:ilvl w:val="0"/>
          <w:numId w:val="22"/>
        </w:numPr>
        <w:spacing w:after="0" w:line="240" w:lineRule="auto"/>
        <w:ind w:left="1418" w:right="-710" w:hanging="425"/>
        <w:rPr>
          <w:szCs w:val="20"/>
        </w:rPr>
      </w:pPr>
      <w:r w:rsidRPr="003A0C62">
        <w:rPr>
          <w:szCs w:val="20"/>
        </w:rPr>
        <w:t>Patientinformation uppdateras minst vartannat år eller tidigare vid behov.</w:t>
      </w:r>
    </w:p>
    <w:p w14:paraId="39747F15" w14:textId="77777777" w:rsidR="003A0C62" w:rsidRPr="003A0C62" w:rsidRDefault="003A0C62" w:rsidP="001B4276">
      <w:pPr>
        <w:numPr>
          <w:ilvl w:val="0"/>
          <w:numId w:val="22"/>
        </w:numPr>
        <w:spacing w:after="0" w:line="240" w:lineRule="auto"/>
        <w:ind w:left="1418" w:right="-710" w:hanging="425"/>
        <w:rPr>
          <w:szCs w:val="20"/>
        </w:rPr>
      </w:pPr>
      <w:r w:rsidRPr="003A0C62">
        <w:rPr>
          <w:szCs w:val="20"/>
        </w:rPr>
        <w:t>Remittentinformation uppdateras minst vartannat år eller tidigare vid behov.</w:t>
      </w:r>
    </w:p>
    <w:p w14:paraId="453C0C10" w14:textId="77777777" w:rsidR="003A0C62" w:rsidRPr="003A0C62" w:rsidRDefault="003A0C62" w:rsidP="001B4276">
      <w:pPr>
        <w:numPr>
          <w:ilvl w:val="0"/>
          <w:numId w:val="22"/>
        </w:numPr>
        <w:spacing w:after="0" w:line="240" w:lineRule="auto"/>
        <w:ind w:left="1418" w:right="-710" w:hanging="425"/>
        <w:rPr>
          <w:szCs w:val="20"/>
        </w:rPr>
      </w:pPr>
      <w:r w:rsidRPr="003A0C62">
        <w:rPr>
          <w:szCs w:val="20"/>
        </w:rPr>
        <w:t>Omvårdnadsrutin uppdateras minst vartannat år eller tidigare vid behov.</w:t>
      </w:r>
    </w:p>
    <w:p w14:paraId="2BA7ADF0" w14:textId="77777777" w:rsidR="003A0C62" w:rsidRPr="003A0C62" w:rsidRDefault="003A0C62" w:rsidP="008522A0">
      <w:pPr>
        <w:pStyle w:val="Rubrik2"/>
      </w:pPr>
      <w:r w:rsidRPr="003A0C62">
        <w:lastRenderedPageBreak/>
        <w:t>Arbetsgång</w:t>
      </w:r>
    </w:p>
    <w:p w14:paraId="5AC887C8" w14:textId="1D7BD570" w:rsidR="003A0C62" w:rsidRPr="003A0C62" w:rsidRDefault="001B4276" w:rsidP="008522A0">
      <w:pPr>
        <w:pStyle w:val="Punktlista"/>
      </w:pPr>
      <w:r>
        <w:t>SOFIA STY-</w:t>
      </w:r>
      <w:r w:rsidR="003A0C62" w:rsidRPr="003A0C62">
        <w:t>a</w:t>
      </w:r>
      <w:r>
        <w:t>dministratörer</w:t>
      </w:r>
      <w:r w:rsidR="003A0C62" w:rsidRPr="003A0C62">
        <w:t xml:space="preserve"> </w:t>
      </w:r>
      <w:r>
        <w:t xml:space="preserve">och innehållsansvariga </w:t>
      </w:r>
      <w:r w:rsidR="003A0C62" w:rsidRPr="003A0C62">
        <w:t xml:space="preserve">får signal när dokument ska uppdateras. </w:t>
      </w:r>
    </w:p>
    <w:p w14:paraId="5A0DFB51" w14:textId="2C82E7A9" w:rsidR="003A0C62" w:rsidRPr="003A0C62" w:rsidRDefault="003A0C62" w:rsidP="008522A0">
      <w:pPr>
        <w:pStyle w:val="Punktlista"/>
      </w:pPr>
      <w:r w:rsidRPr="003A0C62">
        <w:t xml:space="preserve">Innehållsansvarig går igenom och kontrollerar att innehållet är korrekt och meddelar </w:t>
      </w:r>
      <w:r w:rsidR="001B4276">
        <w:t>SOFIA STY-administratörer</w:t>
      </w:r>
      <w:r w:rsidRPr="003A0C62">
        <w:t xml:space="preserve">. Vid ändringar meddelas </w:t>
      </w:r>
      <w:r w:rsidR="001B4276">
        <w:t>SOFIA STY-administratör</w:t>
      </w:r>
      <w:r w:rsidRPr="003A0C62">
        <w:t xml:space="preserve"> för uppdatering/</w:t>
      </w:r>
      <w:proofErr w:type="spellStart"/>
      <w:r w:rsidRPr="003A0C62">
        <w:t>avpublicering</w:t>
      </w:r>
      <w:proofErr w:type="spellEnd"/>
      <w:r w:rsidRPr="003A0C62">
        <w:t xml:space="preserve">. </w:t>
      </w:r>
    </w:p>
    <w:p w14:paraId="656F2F56" w14:textId="74679EB6" w:rsidR="003A0C62" w:rsidRPr="003A0C62" w:rsidRDefault="007F09AA" w:rsidP="008522A0">
      <w:pPr>
        <w:pStyle w:val="Punktlista"/>
      </w:pPr>
      <w:r>
        <w:t>SOFIA STY-administratör</w:t>
      </w:r>
      <w:r w:rsidR="003A0C62" w:rsidRPr="003A0C62">
        <w:t xml:space="preserve"> skickar dokumentet för godkännande/</w:t>
      </w:r>
      <w:proofErr w:type="spellStart"/>
      <w:r w:rsidR="003A0C62" w:rsidRPr="003A0C62">
        <w:t>avpublicering</w:t>
      </w:r>
      <w:proofErr w:type="spellEnd"/>
      <w:r w:rsidR="003A0C62" w:rsidRPr="003A0C62">
        <w:t>.</w:t>
      </w:r>
    </w:p>
    <w:p w14:paraId="7577D912" w14:textId="77777777" w:rsidR="003A0C62" w:rsidRPr="003A0C62" w:rsidRDefault="003A0C62" w:rsidP="008522A0">
      <w:pPr>
        <w:pStyle w:val="Rubrik2"/>
      </w:pPr>
      <w:r w:rsidRPr="003A0C62">
        <w:t xml:space="preserve">Rutin som gäller på fler än en klinik </w:t>
      </w:r>
    </w:p>
    <w:p w14:paraId="11CF77C9" w14:textId="0A273185" w:rsidR="003A0C62" w:rsidRPr="003A0C62" w:rsidRDefault="003A0C62" w:rsidP="007F09AA">
      <w:pPr>
        <w:spacing w:after="0" w:line="240" w:lineRule="auto"/>
        <w:ind w:right="0"/>
        <w:rPr>
          <w:szCs w:val="20"/>
        </w:rPr>
      </w:pPr>
      <w:r w:rsidRPr="003A0C62">
        <w:rPr>
          <w:szCs w:val="20"/>
        </w:rPr>
        <w:t>En verksamhetschef kan bara godkänna rutiner för sin eg</w:t>
      </w:r>
      <w:r w:rsidR="007F09AA">
        <w:rPr>
          <w:szCs w:val="20"/>
        </w:rPr>
        <w:t>en</w:t>
      </w:r>
      <w:r w:rsidRPr="003A0C62">
        <w:rPr>
          <w:szCs w:val="20"/>
        </w:rPr>
        <w:t xml:space="preserve"> klinik. Om en rutin ska ligga på fler än en kliniksida ska därför samtliga verksamhetschefer eller den de delegerat till ha gett sitt godkännande. </w:t>
      </w:r>
    </w:p>
    <w:p w14:paraId="5F331164" w14:textId="77777777" w:rsidR="003A0C62" w:rsidRPr="003A0C62" w:rsidRDefault="003A0C62" w:rsidP="003A0C62">
      <w:pPr>
        <w:spacing w:after="0" w:line="240" w:lineRule="auto"/>
        <w:ind w:left="0" w:right="0"/>
        <w:rPr>
          <w:szCs w:val="20"/>
        </w:rPr>
      </w:pPr>
    </w:p>
    <w:p w14:paraId="452F0C15" w14:textId="77777777" w:rsidR="003A0C62" w:rsidRPr="003A0C62" w:rsidRDefault="003A0C62" w:rsidP="007F09AA">
      <w:pPr>
        <w:spacing w:after="0" w:line="240" w:lineRule="auto"/>
        <w:ind w:right="0"/>
        <w:rPr>
          <w:szCs w:val="20"/>
        </w:rPr>
      </w:pPr>
      <w:r w:rsidRPr="003A0C62">
        <w:rPr>
          <w:szCs w:val="20"/>
        </w:rPr>
        <w:t>Medicinska rutiner som bedöms vara övergripande på NU-nivå ska godkännas av chefläkaren.</w:t>
      </w:r>
    </w:p>
    <w:p w14:paraId="5C7F414B" w14:textId="77777777" w:rsidR="007F09AA" w:rsidRDefault="007F09AA">
      <w:pPr>
        <w:spacing w:after="0" w:line="240" w:lineRule="auto"/>
        <w:ind w:left="0" w:right="0"/>
        <w:rPr>
          <w:szCs w:val="20"/>
        </w:rPr>
      </w:pPr>
      <w:r>
        <w:rPr>
          <w:szCs w:val="20"/>
        </w:rPr>
        <w:br w:type="page"/>
      </w:r>
    </w:p>
    <w:p w14:paraId="53E501A0" w14:textId="45E4257F" w:rsidR="003A0C62" w:rsidRPr="003A0C62" w:rsidRDefault="003A0C62" w:rsidP="003A0C62">
      <w:pPr>
        <w:spacing w:after="0" w:line="240" w:lineRule="auto"/>
        <w:ind w:left="0" w:right="0"/>
        <w:rPr>
          <w:szCs w:val="20"/>
        </w:rPr>
      </w:pPr>
      <w:r w:rsidRPr="003A0C62">
        <w:rPr>
          <w:noProof/>
          <w:szCs w:val="20"/>
        </w:rPr>
        <w:lastRenderedPageBreak/>
        <mc:AlternateContent>
          <mc:Choice Requires="wps">
            <w:drawing>
              <wp:anchor distT="0" distB="0" distL="114300" distR="114300" simplePos="0" relativeHeight="251660288" behindDoc="0" locked="0" layoutInCell="1" allowOverlap="1" wp14:anchorId="09013AAE" wp14:editId="7653BB17">
                <wp:simplePos x="0" y="0"/>
                <wp:positionH relativeFrom="column">
                  <wp:posOffset>6518275</wp:posOffset>
                </wp:positionH>
                <wp:positionV relativeFrom="paragraph">
                  <wp:posOffset>78740</wp:posOffset>
                </wp:positionV>
                <wp:extent cx="1244600" cy="222885"/>
                <wp:effectExtent l="0" t="3175" r="0" b="254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55A98B" w14:textId="77777777" w:rsidR="003A0C62" w:rsidRPr="003D37FD" w:rsidRDefault="003A0C62" w:rsidP="003A0C6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20559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9013AAE" id="Text Box 1" o:spid="_x0000_s1027" type="#_x0000_t202" style="position:absolute;margin-left:513.25pt;margin-top:6.2pt;width:98pt;height:17.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3C55A98B" w14:textId="77777777" w:rsidR="003A0C62" w:rsidRPr="003D37FD" w:rsidRDefault="003A0C62" w:rsidP="003A0C6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20559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A0C62" w:rsidRPr="003A0C62" w14:paraId="1DA04EB7" w14:textId="77777777" w:rsidTr="00F5469C">
        <w:trPr>
          <w:cantSplit/>
          <w:trHeight w:val="570"/>
        </w:trPr>
        <w:tc>
          <w:tcPr>
            <w:tcW w:w="9039" w:type="dxa"/>
            <w:tcBorders>
              <w:bottom w:val="single" w:sz="8" w:space="0" w:color="auto"/>
            </w:tcBorders>
            <w:tcMar>
              <w:left w:w="0" w:type="dxa"/>
              <w:right w:w="0" w:type="dxa"/>
            </w:tcMar>
            <w:vAlign w:val="bottom"/>
          </w:tcPr>
          <w:p w14:paraId="137C2B92" w14:textId="77777777" w:rsidR="003A0C62" w:rsidRPr="003A0C62" w:rsidRDefault="003A0C62" w:rsidP="007F09AA">
            <w:pPr>
              <w:pStyle w:val="Rubrik2"/>
              <w:ind w:left="0"/>
              <w:rPr>
                <w:noProof/>
              </w:rPr>
            </w:pPr>
            <w:bookmarkStart w:id="3" w:name="Delegeringsunderlag"/>
            <w:bookmarkEnd w:id="3"/>
            <w:r w:rsidRPr="003A0C62">
              <w:rPr>
                <w:noProof/>
              </w:rPr>
              <w:t>Delegeringsunderlag</w:t>
            </w:r>
          </w:p>
        </w:tc>
      </w:tr>
    </w:tbl>
    <w:p w14:paraId="29F891AE" w14:textId="77777777" w:rsidR="003A0C62" w:rsidRPr="003A0C62" w:rsidRDefault="003A0C62" w:rsidP="003A0C62">
      <w:pPr>
        <w:keepNext/>
        <w:spacing w:after="0" w:line="240" w:lineRule="auto"/>
        <w:ind w:left="0" w:right="0"/>
        <w:outlineLvl w:val="0"/>
        <w:rPr>
          <w:rFonts w:ascii="Arial Fet" w:hAnsi="Arial Fet" w:cs="Arial"/>
          <w:b/>
          <w:bCs/>
          <w:kern w:val="32"/>
          <w:sz w:val="28"/>
          <w:szCs w:val="32"/>
        </w:rPr>
      </w:pPr>
    </w:p>
    <w:p w14:paraId="3FF999D3" w14:textId="77777777" w:rsidR="003A0C62" w:rsidRPr="003A0C62" w:rsidRDefault="003A0C62" w:rsidP="003A0C62">
      <w:pPr>
        <w:spacing w:after="0" w:line="240" w:lineRule="auto"/>
        <w:ind w:left="0" w:right="0"/>
        <w:rPr>
          <w:szCs w:val="20"/>
        </w:rPr>
      </w:pPr>
    </w:p>
    <w:p w14:paraId="658F16C8" w14:textId="59A4056C" w:rsidR="003A0C62" w:rsidRPr="003A0C62" w:rsidRDefault="003A0C62" w:rsidP="007F09AA">
      <w:pPr>
        <w:ind w:left="0"/>
      </w:pPr>
      <w:r w:rsidRPr="003A0C62">
        <w:t xml:space="preserve">Underlag som används för att veta vem som har fått delegation från verksamhetschef att godkänna rutiner och därigenom blir upplagda i </w:t>
      </w:r>
      <w:proofErr w:type="spellStart"/>
      <w:r w:rsidRPr="003A0C62">
        <w:t>godkännarprocessen</w:t>
      </w:r>
      <w:proofErr w:type="spellEnd"/>
      <w:r w:rsidRPr="003A0C62">
        <w:t xml:space="preserve"> i </w:t>
      </w:r>
      <w:r w:rsidR="007F09AA">
        <w:t>SOFIA STY</w:t>
      </w:r>
      <w:r w:rsidRPr="003A0C62">
        <w:t>. Delegationen upphör i samband med att uppdraget (t ex enhetschef, MLA) upphör.</w:t>
      </w:r>
    </w:p>
    <w:p w14:paraId="3D69DC69" w14:textId="77777777" w:rsidR="003A0C62" w:rsidRPr="003A0C62" w:rsidRDefault="003A0C62" w:rsidP="003A0C62">
      <w:pPr>
        <w:keepNext/>
        <w:spacing w:before="240" w:after="60" w:line="240" w:lineRule="auto"/>
        <w:ind w:left="0" w:right="1161"/>
        <w:outlineLvl w:val="1"/>
        <w:rPr>
          <w:rFonts w:ascii="Arial" w:hAnsi="Arial" w:cs="Arial"/>
          <w:b/>
          <w:bCs/>
          <w:iCs/>
          <w:sz w:val="14"/>
          <w:szCs w:val="28"/>
        </w:rPr>
      </w:pPr>
    </w:p>
    <w:p w14:paraId="2139753F" w14:textId="77777777" w:rsidR="003A0C62" w:rsidRPr="003A0C62" w:rsidRDefault="003A0C62" w:rsidP="007F09AA">
      <w:pPr>
        <w:pStyle w:val="Rubrik2"/>
        <w:ind w:left="0"/>
      </w:pPr>
      <w:r w:rsidRPr="003A0C62">
        <w:t>Delegeringsunderlag för styrande dokument</w:t>
      </w:r>
    </w:p>
    <w:p w14:paraId="3453C835" w14:textId="77777777" w:rsidR="003A0C62" w:rsidRPr="003A0C62" w:rsidRDefault="003A0C62" w:rsidP="003A0C62">
      <w:pPr>
        <w:spacing w:after="0" w:line="240" w:lineRule="auto"/>
        <w:ind w:left="0" w:right="0"/>
        <w:rPr>
          <w:szCs w:val="20"/>
        </w:rPr>
      </w:pPr>
    </w:p>
    <w:p w14:paraId="0D345653" w14:textId="77777777" w:rsidR="003A0C62" w:rsidRPr="003A0C62" w:rsidRDefault="003A0C62" w:rsidP="007F09AA">
      <w:pPr>
        <w:spacing w:after="0" w:line="240" w:lineRule="auto"/>
        <w:ind w:left="0" w:right="0"/>
        <w:rPr>
          <w:szCs w:val="20"/>
        </w:rPr>
      </w:pPr>
      <w:r w:rsidRPr="003A0C62">
        <w:rPr>
          <w:szCs w:val="20"/>
        </w:rPr>
        <w:t>Härmed delegeras uppgiften att godkänna följande rutiner till:</w:t>
      </w:r>
    </w:p>
    <w:p w14:paraId="2BE0630E" w14:textId="77777777" w:rsidR="003A0C62" w:rsidRPr="003A0C62" w:rsidRDefault="003A0C62" w:rsidP="003A0C62">
      <w:pPr>
        <w:spacing w:after="0" w:line="240" w:lineRule="auto"/>
        <w:ind w:left="0" w:right="0"/>
        <w:rPr>
          <w:szCs w:val="20"/>
        </w:rPr>
      </w:pPr>
    </w:p>
    <w:p w14:paraId="5A44CCB4" w14:textId="77777777" w:rsidR="003A0C62" w:rsidRPr="003A0C62" w:rsidRDefault="003A0C62" w:rsidP="003A0C62">
      <w:pPr>
        <w:spacing w:after="0" w:line="240" w:lineRule="auto"/>
        <w:ind w:left="0" w:right="0"/>
        <w:rPr>
          <w:szCs w:val="20"/>
        </w:rPr>
      </w:pPr>
    </w:p>
    <w:p w14:paraId="1C6DED36" w14:textId="77777777" w:rsidR="003A0C62" w:rsidRPr="003A0C62" w:rsidRDefault="003A0C62" w:rsidP="003A0C62">
      <w:pPr>
        <w:tabs>
          <w:tab w:val="right" w:leader="underscore" w:pos="7088"/>
        </w:tabs>
        <w:spacing w:after="0" w:line="240" w:lineRule="auto"/>
        <w:ind w:left="0" w:right="0"/>
        <w:rPr>
          <w:szCs w:val="20"/>
        </w:rPr>
      </w:pPr>
      <w:r w:rsidRPr="003A0C62">
        <w:rPr>
          <w:szCs w:val="20"/>
        </w:rPr>
        <w:tab/>
      </w:r>
    </w:p>
    <w:p w14:paraId="4031DF99" w14:textId="77777777" w:rsidR="003A0C62" w:rsidRPr="003A0C62" w:rsidRDefault="003A0C62" w:rsidP="007F09AA">
      <w:pPr>
        <w:tabs>
          <w:tab w:val="left" w:pos="3544"/>
          <w:tab w:val="left" w:pos="4820"/>
          <w:tab w:val="left" w:pos="5387"/>
          <w:tab w:val="right" w:leader="underscore" w:pos="7088"/>
        </w:tabs>
        <w:spacing w:after="0" w:line="240" w:lineRule="auto"/>
        <w:ind w:left="426" w:right="0" w:hanging="426"/>
        <w:rPr>
          <w:szCs w:val="20"/>
        </w:rPr>
      </w:pPr>
    </w:p>
    <w:p w14:paraId="545BC626" w14:textId="77777777" w:rsidR="003A0C62" w:rsidRPr="003A0C62" w:rsidRDefault="003A0C62" w:rsidP="003A0C62">
      <w:pPr>
        <w:tabs>
          <w:tab w:val="left" w:pos="3544"/>
          <w:tab w:val="left" w:pos="4820"/>
          <w:tab w:val="left" w:pos="5387"/>
          <w:tab w:val="right" w:leader="underscore" w:pos="7088"/>
        </w:tabs>
        <w:spacing w:after="0" w:line="240" w:lineRule="auto"/>
        <w:ind w:left="0" w:right="0"/>
        <w:rPr>
          <w:szCs w:val="20"/>
        </w:rPr>
      </w:pPr>
    </w:p>
    <w:p w14:paraId="5FCD8A47" w14:textId="77777777" w:rsidR="003A0C62" w:rsidRPr="003A0C62" w:rsidRDefault="003A0C62" w:rsidP="007F09AA">
      <w:pPr>
        <w:tabs>
          <w:tab w:val="left" w:pos="426"/>
          <w:tab w:val="left" w:pos="3119"/>
          <w:tab w:val="left" w:pos="3544"/>
          <w:tab w:val="left" w:pos="5245"/>
          <w:tab w:val="left" w:pos="5670"/>
          <w:tab w:val="right" w:leader="underscore" w:pos="7088"/>
        </w:tabs>
        <w:spacing w:after="0" w:line="240" w:lineRule="auto"/>
        <w:ind w:left="142" w:right="-710"/>
        <w:rPr>
          <w:szCs w:val="20"/>
        </w:rPr>
      </w:pPr>
      <w:r w:rsidRPr="003A0C62">
        <w:rPr>
          <w:rFonts w:ascii="MS Gothic" w:eastAsia="MS Gothic" w:hAnsi="MS Gothic" w:hint="eastAsia"/>
          <w:szCs w:val="20"/>
        </w:rPr>
        <w:t>☐</w:t>
      </w:r>
      <w:r w:rsidRPr="003A0C62">
        <w:rPr>
          <w:szCs w:val="20"/>
        </w:rPr>
        <w:tab/>
        <w:t xml:space="preserve">Administrativa rutiner på </w:t>
      </w:r>
      <w:r w:rsidRPr="003A0C62">
        <w:rPr>
          <w:szCs w:val="20"/>
        </w:rPr>
        <w:tab/>
      </w:r>
      <w:r w:rsidRPr="003A0C62">
        <w:rPr>
          <w:rFonts w:ascii="MS Gothic" w:eastAsia="MS Gothic" w:hAnsi="MS Gothic" w:hint="eastAsia"/>
          <w:szCs w:val="20"/>
        </w:rPr>
        <w:t>☐</w:t>
      </w:r>
      <w:r w:rsidRPr="003A0C62">
        <w:rPr>
          <w:szCs w:val="20"/>
        </w:rPr>
        <w:tab/>
        <w:t>avdelningsnivå</w:t>
      </w:r>
      <w:r w:rsidRPr="003A0C62">
        <w:rPr>
          <w:szCs w:val="20"/>
        </w:rPr>
        <w:tab/>
      </w:r>
      <w:r w:rsidRPr="003A0C62">
        <w:rPr>
          <w:rFonts w:ascii="MS Gothic" w:eastAsia="MS Gothic" w:hAnsi="MS Gothic" w:hint="eastAsia"/>
          <w:szCs w:val="20"/>
        </w:rPr>
        <w:t>☐</w:t>
      </w:r>
      <w:r w:rsidRPr="003A0C62">
        <w:rPr>
          <w:szCs w:val="20"/>
        </w:rPr>
        <w:tab/>
        <w:t xml:space="preserve">sektionsnivå </w:t>
      </w:r>
    </w:p>
    <w:p w14:paraId="6B3EA3E7" w14:textId="77777777" w:rsidR="003A0C62" w:rsidRPr="003A0C62" w:rsidRDefault="003A0C62" w:rsidP="007F09AA">
      <w:pPr>
        <w:tabs>
          <w:tab w:val="left" w:pos="426"/>
          <w:tab w:val="left" w:pos="2835"/>
          <w:tab w:val="left" w:pos="3119"/>
          <w:tab w:val="left" w:pos="3402"/>
          <w:tab w:val="left" w:pos="3544"/>
          <w:tab w:val="left" w:pos="4395"/>
          <w:tab w:val="left" w:pos="4962"/>
          <w:tab w:val="left" w:pos="5245"/>
          <w:tab w:val="left" w:pos="5670"/>
          <w:tab w:val="right" w:leader="underscore" w:pos="7088"/>
        </w:tabs>
        <w:spacing w:after="0" w:line="240" w:lineRule="auto"/>
        <w:ind w:left="142" w:right="-710"/>
        <w:rPr>
          <w:szCs w:val="20"/>
        </w:rPr>
      </w:pPr>
    </w:p>
    <w:p w14:paraId="5D22B426" w14:textId="77777777" w:rsidR="003A0C62" w:rsidRPr="003A0C62" w:rsidRDefault="003A0C62" w:rsidP="007F09AA">
      <w:pPr>
        <w:tabs>
          <w:tab w:val="left" w:pos="426"/>
          <w:tab w:val="left" w:pos="3119"/>
          <w:tab w:val="left" w:pos="3544"/>
          <w:tab w:val="left" w:pos="5245"/>
          <w:tab w:val="left" w:pos="5670"/>
          <w:tab w:val="right" w:leader="underscore" w:pos="7088"/>
        </w:tabs>
        <w:spacing w:after="0" w:line="240" w:lineRule="auto"/>
        <w:ind w:left="142" w:right="-710"/>
        <w:rPr>
          <w:szCs w:val="20"/>
        </w:rPr>
      </w:pPr>
      <w:r w:rsidRPr="003A0C62">
        <w:rPr>
          <w:rFonts w:ascii="MS Gothic" w:eastAsia="MS Gothic" w:hAnsi="MS Gothic" w:hint="eastAsia"/>
          <w:szCs w:val="20"/>
        </w:rPr>
        <w:t>☐</w:t>
      </w:r>
      <w:r w:rsidRPr="003A0C62">
        <w:rPr>
          <w:szCs w:val="20"/>
        </w:rPr>
        <w:tab/>
        <w:t>Medicinska rutiner på</w:t>
      </w:r>
      <w:r w:rsidRPr="003A0C62">
        <w:rPr>
          <w:szCs w:val="20"/>
        </w:rPr>
        <w:tab/>
      </w:r>
      <w:r w:rsidRPr="003A0C62">
        <w:rPr>
          <w:rFonts w:ascii="MS Gothic" w:eastAsia="MS Gothic" w:hAnsi="MS Gothic" w:hint="eastAsia"/>
          <w:szCs w:val="20"/>
        </w:rPr>
        <w:t>☐</w:t>
      </w:r>
      <w:r w:rsidRPr="003A0C62">
        <w:rPr>
          <w:szCs w:val="20"/>
        </w:rPr>
        <w:tab/>
        <w:t xml:space="preserve">avdelningsnivå </w:t>
      </w:r>
      <w:r w:rsidRPr="003A0C62">
        <w:rPr>
          <w:szCs w:val="20"/>
        </w:rPr>
        <w:tab/>
      </w:r>
      <w:r w:rsidRPr="003A0C62">
        <w:rPr>
          <w:rFonts w:ascii="MS Gothic" w:eastAsia="MS Gothic" w:hAnsi="MS Gothic" w:hint="eastAsia"/>
          <w:szCs w:val="20"/>
        </w:rPr>
        <w:t>☐</w:t>
      </w:r>
      <w:r w:rsidRPr="003A0C62">
        <w:rPr>
          <w:szCs w:val="20"/>
        </w:rPr>
        <w:tab/>
        <w:t>sektionsnivå</w:t>
      </w:r>
    </w:p>
    <w:p w14:paraId="176610EA" w14:textId="77777777" w:rsidR="003A0C62" w:rsidRPr="003A0C62" w:rsidRDefault="003A0C62" w:rsidP="007F09AA">
      <w:pPr>
        <w:tabs>
          <w:tab w:val="left" w:pos="426"/>
          <w:tab w:val="left" w:pos="3119"/>
          <w:tab w:val="left" w:pos="3544"/>
          <w:tab w:val="left" w:pos="4395"/>
          <w:tab w:val="left" w:pos="4962"/>
          <w:tab w:val="left" w:pos="5245"/>
          <w:tab w:val="left" w:pos="5670"/>
          <w:tab w:val="right" w:leader="underscore" w:pos="7088"/>
        </w:tabs>
        <w:spacing w:after="0" w:line="240" w:lineRule="auto"/>
        <w:ind w:left="142" w:right="-710"/>
        <w:rPr>
          <w:szCs w:val="20"/>
        </w:rPr>
      </w:pPr>
    </w:p>
    <w:p w14:paraId="41A3A531" w14:textId="77777777" w:rsidR="003A0C62" w:rsidRPr="003A0C62" w:rsidRDefault="003A0C62" w:rsidP="007F09AA">
      <w:pPr>
        <w:tabs>
          <w:tab w:val="left" w:pos="426"/>
          <w:tab w:val="left" w:pos="3119"/>
          <w:tab w:val="left" w:pos="3544"/>
          <w:tab w:val="left" w:pos="4395"/>
          <w:tab w:val="left" w:pos="4962"/>
          <w:tab w:val="left" w:pos="5245"/>
          <w:tab w:val="left" w:pos="5670"/>
          <w:tab w:val="right" w:leader="underscore" w:pos="7088"/>
        </w:tabs>
        <w:spacing w:after="0" w:line="240" w:lineRule="auto"/>
        <w:ind w:left="142" w:right="-710"/>
        <w:rPr>
          <w:szCs w:val="20"/>
        </w:rPr>
      </w:pPr>
      <w:r w:rsidRPr="003A0C62">
        <w:rPr>
          <w:rFonts w:ascii="MS Gothic" w:eastAsia="MS Gothic" w:hAnsi="MS Gothic" w:hint="eastAsia"/>
          <w:szCs w:val="20"/>
        </w:rPr>
        <w:t>☐</w:t>
      </w:r>
      <w:r w:rsidRPr="003A0C62">
        <w:rPr>
          <w:szCs w:val="20"/>
        </w:rPr>
        <w:tab/>
        <w:t xml:space="preserve">Metodbeskrivning på </w:t>
      </w:r>
      <w:r w:rsidRPr="003A0C62">
        <w:rPr>
          <w:szCs w:val="20"/>
        </w:rPr>
        <w:tab/>
      </w:r>
      <w:r w:rsidRPr="003A0C62">
        <w:rPr>
          <w:rFonts w:ascii="MS Gothic" w:eastAsia="MS Gothic" w:hAnsi="MS Gothic" w:hint="eastAsia"/>
          <w:szCs w:val="20"/>
        </w:rPr>
        <w:t>☐</w:t>
      </w:r>
      <w:r w:rsidRPr="003A0C62">
        <w:rPr>
          <w:szCs w:val="20"/>
        </w:rPr>
        <w:tab/>
        <w:t>avdelningsnivå</w:t>
      </w:r>
      <w:r w:rsidRPr="003A0C62">
        <w:rPr>
          <w:szCs w:val="20"/>
        </w:rPr>
        <w:tab/>
      </w:r>
      <w:r w:rsidRPr="003A0C62">
        <w:rPr>
          <w:rFonts w:ascii="MS Gothic" w:eastAsia="MS Gothic" w:hAnsi="MS Gothic" w:hint="eastAsia"/>
          <w:szCs w:val="20"/>
        </w:rPr>
        <w:t>☐</w:t>
      </w:r>
      <w:r w:rsidRPr="003A0C62">
        <w:rPr>
          <w:szCs w:val="20"/>
        </w:rPr>
        <w:tab/>
        <w:t>sektionsnivå</w:t>
      </w:r>
    </w:p>
    <w:p w14:paraId="3E052DE1" w14:textId="77777777" w:rsidR="003A0C62" w:rsidRPr="003A0C62" w:rsidRDefault="003A0C62" w:rsidP="007F09AA">
      <w:pPr>
        <w:tabs>
          <w:tab w:val="left" w:pos="426"/>
          <w:tab w:val="left" w:pos="2835"/>
          <w:tab w:val="left" w:pos="3119"/>
          <w:tab w:val="left" w:pos="3402"/>
          <w:tab w:val="left" w:pos="3544"/>
          <w:tab w:val="left" w:pos="4395"/>
          <w:tab w:val="left" w:pos="4962"/>
          <w:tab w:val="left" w:pos="5245"/>
          <w:tab w:val="left" w:pos="5670"/>
          <w:tab w:val="right" w:leader="underscore" w:pos="7088"/>
        </w:tabs>
        <w:spacing w:after="0" w:line="240" w:lineRule="auto"/>
        <w:ind w:left="142" w:right="-710"/>
        <w:rPr>
          <w:szCs w:val="20"/>
        </w:rPr>
      </w:pPr>
    </w:p>
    <w:p w14:paraId="67BDEBD9" w14:textId="77777777" w:rsidR="003A0C62" w:rsidRPr="003A0C62" w:rsidRDefault="003A0C62" w:rsidP="007F09AA">
      <w:pPr>
        <w:tabs>
          <w:tab w:val="left" w:pos="426"/>
          <w:tab w:val="left" w:pos="3119"/>
          <w:tab w:val="left" w:pos="3544"/>
          <w:tab w:val="left" w:pos="4395"/>
          <w:tab w:val="left" w:pos="4962"/>
          <w:tab w:val="left" w:pos="5245"/>
          <w:tab w:val="left" w:pos="5670"/>
          <w:tab w:val="right" w:leader="underscore" w:pos="7088"/>
        </w:tabs>
        <w:spacing w:after="0" w:line="240" w:lineRule="auto"/>
        <w:ind w:left="142" w:right="-710"/>
        <w:rPr>
          <w:szCs w:val="20"/>
        </w:rPr>
      </w:pPr>
      <w:r w:rsidRPr="003A0C62">
        <w:rPr>
          <w:rFonts w:ascii="MS Gothic" w:eastAsia="MS Gothic" w:hAnsi="MS Gothic" w:hint="eastAsia"/>
          <w:szCs w:val="20"/>
        </w:rPr>
        <w:t>☐</w:t>
      </w:r>
      <w:r w:rsidRPr="003A0C62">
        <w:rPr>
          <w:szCs w:val="20"/>
        </w:rPr>
        <w:tab/>
        <w:t xml:space="preserve">Patientinformation på </w:t>
      </w:r>
      <w:r w:rsidRPr="003A0C62">
        <w:rPr>
          <w:szCs w:val="20"/>
        </w:rPr>
        <w:tab/>
      </w:r>
      <w:r w:rsidRPr="003A0C62">
        <w:rPr>
          <w:rFonts w:ascii="MS Gothic" w:eastAsia="MS Gothic" w:hAnsi="MS Gothic" w:hint="eastAsia"/>
          <w:szCs w:val="20"/>
        </w:rPr>
        <w:t>☐</w:t>
      </w:r>
      <w:r w:rsidRPr="003A0C62">
        <w:rPr>
          <w:szCs w:val="20"/>
        </w:rPr>
        <w:tab/>
        <w:t>avdelningsnivå</w:t>
      </w:r>
      <w:r w:rsidRPr="003A0C62">
        <w:rPr>
          <w:szCs w:val="20"/>
        </w:rPr>
        <w:tab/>
      </w:r>
      <w:r w:rsidRPr="003A0C62">
        <w:rPr>
          <w:rFonts w:ascii="MS Gothic" w:eastAsia="MS Gothic" w:hAnsi="MS Gothic" w:hint="eastAsia"/>
          <w:szCs w:val="20"/>
        </w:rPr>
        <w:t>☐</w:t>
      </w:r>
      <w:r w:rsidRPr="003A0C62">
        <w:rPr>
          <w:szCs w:val="20"/>
        </w:rPr>
        <w:tab/>
        <w:t>sektionsnivå</w:t>
      </w:r>
    </w:p>
    <w:p w14:paraId="7C0DDF3C" w14:textId="77777777" w:rsidR="003A0C62" w:rsidRPr="003A0C62" w:rsidRDefault="003A0C62" w:rsidP="007F09AA">
      <w:pPr>
        <w:tabs>
          <w:tab w:val="left" w:pos="426"/>
          <w:tab w:val="left" w:pos="3119"/>
          <w:tab w:val="left" w:pos="3544"/>
          <w:tab w:val="left" w:pos="4395"/>
          <w:tab w:val="left" w:pos="4962"/>
          <w:tab w:val="left" w:pos="5245"/>
          <w:tab w:val="left" w:pos="5670"/>
          <w:tab w:val="right" w:leader="underscore" w:pos="7088"/>
        </w:tabs>
        <w:spacing w:after="0" w:line="240" w:lineRule="auto"/>
        <w:ind w:left="142" w:right="-710"/>
        <w:rPr>
          <w:szCs w:val="20"/>
        </w:rPr>
      </w:pPr>
    </w:p>
    <w:p w14:paraId="3B3A0738" w14:textId="77777777" w:rsidR="003A0C62" w:rsidRPr="003A0C62" w:rsidRDefault="003A0C62" w:rsidP="007F09AA">
      <w:pPr>
        <w:tabs>
          <w:tab w:val="left" w:pos="426"/>
          <w:tab w:val="left" w:pos="3119"/>
          <w:tab w:val="left" w:pos="3544"/>
          <w:tab w:val="left" w:pos="4395"/>
          <w:tab w:val="left" w:pos="4962"/>
          <w:tab w:val="left" w:pos="5245"/>
          <w:tab w:val="left" w:pos="5670"/>
          <w:tab w:val="right" w:leader="underscore" w:pos="7088"/>
        </w:tabs>
        <w:spacing w:after="0" w:line="240" w:lineRule="auto"/>
        <w:ind w:left="142" w:right="-710"/>
        <w:rPr>
          <w:szCs w:val="20"/>
        </w:rPr>
      </w:pPr>
      <w:r w:rsidRPr="003A0C62">
        <w:rPr>
          <w:rFonts w:ascii="MS Gothic" w:eastAsia="MS Gothic" w:hAnsi="MS Gothic" w:hint="eastAsia"/>
          <w:szCs w:val="20"/>
        </w:rPr>
        <w:t>☐</w:t>
      </w:r>
      <w:r w:rsidRPr="003A0C62">
        <w:rPr>
          <w:szCs w:val="20"/>
        </w:rPr>
        <w:tab/>
        <w:t xml:space="preserve">Remittentinformation på </w:t>
      </w:r>
      <w:r w:rsidRPr="003A0C62">
        <w:rPr>
          <w:szCs w:val="20"/>
        </w:rPr>
        <w:tab/>
      </w:r>
      <w:r w:rsidRPr="003A0C62">
        <w:rPr>
          <w:rFonts w:ascii="MS Gothic" w:eastAsia="MS Gothic" w:hAnsi="MS Gothic" w:hint="eastAsia"/>
          <w:szCs w:val="20"/>
        </w:rPr>
        <w:t>☐</w:t>
      </w:r>
      <w:r w:rsidRPr="003A0C62">
        <w:rPr>
          <w:szCs w:val="20"/>
        </w:rPr>
        <w:tab/>
        <w:t>avdelningsnivå</w:t>
      </w:r>
      <w:r w:rsidRPr="003A0C62">
        <w:rPr>
          <w:szCs w:val="20"/>
        </w:rPr>
        <w:tab/>
      </w:r>
      <w:r w:rsidRPr="003A0C62">
        <w:rPr>
          <w:rFonts w:ascii="MS Gothic" w:eastAsia="MS Gothic" w:hAnsi="MS Gothic" w:hint="eastAsia"/>
          <w:szCs w:val="20"/>
        </w:rPr>
        <w:t>☐</w:t>
      </w:r>
      <w:r w:rsidRPr="003A0C62">
        <w:rPr>
          <w:szCs w:val="20"/>
        </w:rPr>
        <w:tab/>
        <w:t>sektionsnivå</w:t>
      </w:r>
    </w:p>
    <w:p w14:paraId="3C33C417" w14:textId="77777777" w:rsidR="003A0C62" w:rsidRPr="003A0C62" w:rsidRDefault="003A0C62" w:rsidP="007F09AA">
      <w:pPr>
        <w:tabs>
          <w:tab w:val="left" w:pos="426"/>
          <w:tab w:val="left" w:pos="3119"/>
          <w:tab w:val="left" w:pos="3544"/>
          <w:tab w:val="left" w:pos="4395"/>
          <w:tab w:val="left" w:pos="4962"/>
          <w:tab w:val="left" w:pos="5245"/>
          <w:tab w:val="left" w:pos="5670"/>
          <w:tab w:val="right" w:leader="underscore" w:pos="7088"/>
        </w:tabs>
        <w:spacing w:after="0" w:line="240" w:lineRule="auto"/>
        <w:ind w:left="142" w:right="-710"/>
        <w:rPr>
          <w:szCs w:val="20"/>
        </w:rPr>
      </w:pPr>
    </w:p>
    <w:p w14:paraId="28F66A8B" w14:textId="77777777" w:rsidR="003A0C62" w:rsidRPr="003A0C62" w:rsidRDefault="003A0C62" w:rsidP="007F09AA">
      <w:pPr>
        <w:tabs>
          <w:tab w:val="left" w:pos="426"/>
          <w:tab w:val="left" w:pos="3119"/>
          <w:tab w:val="left" w:pos="3544"/>
          <w:tab w:val="left" w:pos="4395"/>
          <w:tab w:val="left" w:pos="4962"/>
          <w:tab w:val="left" w:pos="5245"/>
          <w:tab w:val="left" w:pos="5670"/>
          <w:tab w:val="right" w:leader="underscore" w:pos="7088"/>
        </w:tabs>
        <w:spacing w:after="0" w:line="240" w:lineRule="auto"/>
        <w:ind w:left="142" w:right="-710"/>
        <w:rPr>
          <w:szCs w:val="20"/>
        </w:rPr>
      </w:pPr>
      <w:r w:rsidRPr="003A0C62">
        <w:rPr>
          <w:rFonts w:ascii="MS Gothic" w:eastAsia="MS Gothic" w:hAnsi="MS Gothic" w:hint="eastAsia"/>
          <w:szCs w:val="20"/>
        </w:rPr>
        <w:t>☐</w:t>
      </w:r>
      <w:r w:rsidRPr="003A0C62">
        <w:rPr>
          <w:szCs w:val="20"/>
        </w:rPr>
        <w:tab/>
        <w:t xml:space="preserve">Omvårdnadsrutiner på </w:t>
      </w:r>
      <w:r w:rsidRPr="003A0C62">
        <w:rPr>
          <w:szCs w:val="20"/>
        </w:rPr>
        <w:tab/>
      </w:r>
      <w:r w:rsidRPr="003A0C62">
        <w:rPr>
          <w:rFonts w:ascii="MS Gothic" w:eastAsia="MS Gothic" w:hAnsi="MS Gothic" w:hint="eastAsia"/>
          <w:szCs w:val="20"/>
        </w:rPr>
        <w:t>☐</w:t>
      </w:r>
      <w:r w:rsidRPr="003A0C62">
        <w:rPr>
          <w:szCs w:val="20"/>
        </w:rPr>
        <w:tab/>
        <w:t>avdelningsnivå</w:t>
      </w:r>
      <w:r w:rsidRPr="003A0C62">
        <w:rPr>
          <w:szCs w:val="20"/>
        </w:rPr>
        <w:tab/>
      </w:r>
      <w:r w:rsidRPr="003A0C62">
        <w:rPr>
          <w:rFonts w:ascii="MS Gothic" w:eastAsia="MS Gothic" w:hAnsi="MS Gothic" w:hint="eastAsia"/>
          <w:szCs w:val="20"/>
        </w:rPr>
        <w:t>☐</w:t>
      </w:r>
      <w:r w:rsidRPr="003A0C62">
        <w:rPr>
          <w:szCs w:val="20"/>
        </w:rPr>
        <w:tab/>
        <w:t>sektionsnivå</w:t>
      </w:r>
    </w:p>
    <w:p w14:paraId="10621537" w14:textId="77777777" w:rsidR="003A0C62" w:rsidRPr="003A0C62" w:rsidRDefault="003A0C62" w:rsidP="003A0C62">
      <w:pPr>
        <w:tabs>
          <w:tab w:val="left" w:pos="3119"/>
          <w:tab w:val="left" w:pos="3544"/>
          <w:tab w:val="left" w:pos="4820"/>
          <w:tab w:val="left" w:pos="5387"/>
          <w:tab w:val="right" w:leader="underscore" w:pos="7088"/>
        </w:tabs>
        <w:spacing w:after="0" w:line="240" w:lineRule="auto"/>
        <w:ind w:left="0" w:right="0"/>
        <w:rPr>
          <w:szCs w:val="20"/>
        </w:rPr>
      </w:pPr>
    </w:p>
    <w:p w14:paraId="1DD493BB" w14:textId="77777777" w:rsidR="003A0C62" w:rsidRPr="003A0C62" w:rsidRDefault="003A0C62" w:rsidP="003A0C62">
      <w:pPr>
        <w:tabs>
          <w:tab w:val="left" w:pos="3119"/>
          <w:tab w:val="left" w:pos="3544"/>
          <w:tab w:val="left" w:pos="4820"/>
          <w:tab w:val="left" w:pos="5387"/>
          <w:tab w:val="right" w:leader="underscore" w:pos="7088"/>
        </w:tabs>
        <w:spacing w:after="0" w:line="240" w:lineRule="auto"/>
        <w:ind w:left="0" w:right="0"/>
        <w:rPr>
          <w:szCs w:val="20"/>
        </w:rPr>
      </w:pPr>
    </w:p>
    <w:p w14:paraId="7F3441F9" w14:textId="77777777" w:rsidR="003A0C62" w:rsidRPr="003A0C62" w:rsidRDefault="003A0C62" w:rsidP="003A0C62">
      <w:pPr>
        <w:tabs>
          <w:tab w:val="right" w:leader="underscore" w:pos="1985"/>
        </w:tabs>
        <w:spacing w:after="0" w:line="240" w:lineRule="auto"/>
        <w:ind w:left="0" w:right="0"/>
        <w:rPr>
          <w:szCs w:val="20"/>
        </w:rPr>
      </w:pPr>
      <w:r w:rsidRPr="003A0C62">
        <w:rPr>
          <w:szCs w:val="20"/>
        </w:rPr>
        <w:tab/>
      </w:r>
    </w:p>
    <w:p w14:paraId="12D3F3E2" w14:textId="77777777" w:rsidR="003A0C62" w:rsidRPr="003A0C62" w:rsidRDefault="003A0C62" w:rsidP="003A0C62">
      <w:pPr>
        <w:tabs>
          <w:tab w:val="right" w:leader="underscore" w:pos="7088"/>
        </w:tabs>
        <w:spacing w:after="0" w:line="240" w:lineRule="auto"/>
        <w:ind w:left="0" w:right="0"/>
        <w:rPr>
          <w:szCs w:val="20"/>
        </w:rPr>
      </w:pPr>
      <w:r w:rsidRPr="003A0C62">
        <w:rPr>
          <w:szCs w:val="20"/>
        </w:rPr>
        <w:t>Datum</w:t>
      </w:r>
    </w:p>
    <w:p w14:paraId="683FD37B" w14:textId="77777777" w:rsidR="003A0C62" w:rsidRPr="003A0C62" w:rsidRDefault="003A0C62" w:rsidP="003A0C62">
      <w:pPr>
        <w:tabs>
          <w:tab w:val="right" w:leader="underscore" w:pos="7088"/>
        </w:tabs>
        <w:spacing w:after="0" w:line="240" w:lineRule="auto"/>
        <w:ind w:left="0" w:right="0"/>
        <w:rPr>
          <w:szCs w:val="20"/>
        </w:rPr>
      </w:pPr>
    </w:p>
    <w:p w14:paraId="73A1003B" w14:textId="77777777" w:rsidR="003A0C62" w:rsidRPr="003A0C62" w:rsidRDefault="003A0C62" w:rsidP="003A0C62">
      <w:pPr>
        <w:tabs>
          <w:tab w:val="right" w:leader="underscore" w:pos="7088"/>
        </w:tabs>
        <w:spacing w:after="0" w:line="240" w:lineRule="auto"/>
        <w:ind w:left="0" w:right="0"/>
        <w:rPr>
          <w:szCs w:val="20"/>
        </w:rPr>
      </w:pPr>
    </w:p>
    <w:p w14:paraId="0292BC84" w14:textId="77777777" w:rsidR="003A0C62" w:rsidRPr="003A0C62" w:rsidRDefault="003A0C62" w:rsidP="003A0C62">
      <w:pPr>
        <w:tabs>
          <w:tab w:val="right" w:leader="underscore" w:pos="7088"/>
        </w:tabs>
        <w:spacing w:after="0" w:line="240" w:lineRule="auto"/>
        <w:ind w:left="0" w:right="0"/>
        <w:rPr>
          <w:szCs w:val="20"/>
        </w:rPr>
      </w:pPr>
    </w:p>
    <w:p w14:paraId="5256C8C7" w14:textId="77777777" w:rsidR="003A0C62" w:rsidRPr="003A0C62" w:rsidRDefault="003A0C62" w:rsidP="003A0C62">
      <w:pPr>
        <w:tabs>
          <w:tab w:val="right" w:leader="underscore" w:pos="7088"/>
        </w:tabs>
        <w:spacing w:after="0" w:line="240" w:lineRule="auto"/>
        <w:ind w:left="0" w:right="0"/>
        <w:rPr>
          <w:szCs w:val="20"/>
        </w:rPr>
      </w:pPr>
      <w:r w:rsidRPr="003A0C62">
        <w:rPr>
          <w:szCs w:val="20"/>
        </w:rPr>
        <w:tab/>
      </w:r>
    </w:p>
    <w:p w14:paraId="6661564E" w14:textId="77777777" w:rsidR="003A0C62" w:rsidRPr="003A0C62" w:rsidRDefault="003A0C62" w:rsidP="003A0C62">
      <w:pPr>
        <w:tabs>
          <w:tab w:val="right" w:leader="underscore" w:pos="7088"/>
        </w:tabs>
        <w:spacing w:after="0" w:line="240" w:lineRule="auto"/>
        <w:ind w:left="0" w:right="0"/>
        <w:rPr>
          <w:szCs w:val="20"/>
        </w:rPr>
      </w:pPr>
      <w:r w:rsidRPr="003A0C62">
        <w:rPr>
          <w:szCs w:val="20"/>
        </w:rPr>
        <w:t>Verksamhetschef (underskrift samt namnförtydligande)</w:t>
      </w:r>
    </w:p>
    <w:p w14:paraId="3F38E147" w14:textId="77777777" w:rsidR="003A0C62" w:rsidRPr="003A0C62" w:rsidRDefault="003A0C62" w:rsidP="003A0C62">
      <w:pPr>
        <w:spacing w:after="0" w:line="240" w:lineRule="auto"/>
        <w:ind w:left="0" w:right="0"/>
        <w:rPr>
          <w:szCs w:val="20"/>
        </w:rPr>
      </w:pPr>
    </w:p>
    <w:p w14:paraId="04272CB3" w14:textId="77777777" w:rsidR="003A0C62" w:rsidRPr="003A0C62" w:rsidRDefault="003A0C62" w:rsidP="003A0C62">
      <w:pPr>
        <w:spacing w:after="0" w:line="240" w:lineRule="auto"/>
        <w:ind w:left="0" w:right="0"/>
        <w:rPr>
          <w:szCs w:val="20"/>
        </w:rPr>
      </w:pPr>
    </w:p>
    <w:p w14:paraId="6DEA8293" w14:textId="77777777" w:rsidR="003A0C62" w:rsidRPr="003A0C62" w:rsidRDefault="003A0C62" w:rsidP="003A0C62">
      <w:pPr>
        <w:tabs>
          <w:tab w:val="right" w:leader="underscore" w:pos="7088"/>
        </w:tabs>
        <w:spacing w:after="0" w:line="240" w:lineRule="auto"/>
        <w:ind w:left="0" w:right="0"/>
        <w:rPr>
          <w:szCs w:val="20"/>
        </w:rPr>
      </w:pPr>
      <w:r w:rsidRPr="003A0C62">
        <w:rPr>
          <w:szCs w:val="20"/>
        </w:rPr>
        <w:tab/>
      </w:r>
    </w:p>
    <w:p w14:paraId="58A04068" w14:textId="77777777" w:rsidR="003A0C62" w:rsidRPr="003A0C62" w:rsidRDefault="003A0C62" w:rsidP="003A0C62">
      <w:pPr>
        <w:tabs>
          <w:tab w:val="right" w:leader="underscore" w:pos="7088"/>
        </w:tabs>
        <w:spacing w:after="0" w:line="240" w:lineRule="auto"/>
        <w:ind w:left="0" w:right="0"/>
        <w:rPr>
          <w:szCs w:val="20"/>
        </w:rPr>
      </w:pPr>
      <w:r w:rsidRPr="003A0C62">
        <w:rPr>
          <w:szCs w:val="20"/>
        </w:rPr>
        <w:t>Delegerad (underskrift samt namnförtydligande)</w:t>
      </w:r>
    </w:p>
    <w:p w14:paraId="16D3AB21" w14:textId="77777777" w:rsidR="003A0C62" w:rsidRPr="003A0C62" w:rsidRDefault="003A0C62" w:rsidP="003A0C62">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112C6A">
      <w:type w:val="continuous"/>
      <w:pgSz w:w="11900" w:h="16840"/>
      <w:pgMar w:top="1418" w:right="1552"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1581DF" w14:textId="77777777" w:rsidR="00EC4B91" w:rsidRDefault="00EC4B91">
      <w:r>
        <w:separator/>
      </w:r>
    </w:p>
  </w:endnote>
  <w:endnote w:type="continuationSeparator" w:id="0">
    <w:p w14:paraId="10614C4B" w14:textId="77777777" w:rsidR="00EC4B91" w:rsidRDefault="00EC4B91">
      <w:r>
        <w:continuationSeparator/>
      </w:r>
    </w:p>
  </w:endnote>
  <w:endnote w:type="continuationNotice" w:id="1">
    <w:p w14:paraId="644F1A26" w14:textId="77777777" w:rsidR="00EC4B91" w:rsidRDefault="00EC4B9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21DC75" w14:textId="77777777" w:rsidR="00EC4B91" w:rsidRDefault="00EC4B91"/>
  </w:footnote>
  <w:footnote w:type="continuationSeparator" w:id="0">
    <w:p w14:paraId="7718A779" w14:textId="77777777" w:rsidR="00EC4B91" w:rsidRDefault="00EC4B91">
      <w:r>
        <w:continuationSeparator/>
      </w:r>
    </w:p>
  </w:footnote>
  <w:footnote w:type="continuationNotice" w:id="1">
    <w:p w14:paraId="60908C9C" w14:textId="77777777" w:rsidR="00EC4B91" w:rsidRDefault="00EC4B9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DE636A"/>
    <w:multiLevelType w:val="hybridMultilevel"/>
    <w:tmpl w:val="28D02A2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4AA3998"/>
    <w:multiLevelType w:val="hybridMultilevel"/>
    <w:tmpl w:val="8376D9F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6D97B0B"/>
    <w:multiLevelType w:val="hybridMultilevel"/>
    <w:tmpl w:val="45B0C9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9E76644"/>
    <w:multiLevelType w:val="hybridMultilevel"/>
    <w:tmpl w:val="1D78C8E2"/>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733939">
    <w:abstractNumId w:val="21"/>
  </w:num>
  <w:num w:numId="2" w16cid:durableId="834495373">
    <w:abstractNumId w:val="17"/>
  </w:num>
  <w:num w:numId="3" w16cid:durableId="1804810282">
    <w:abstractNumId w:val="0"/>
  </w:num>
  <w:num w:numId="4" w16cid:durableId="1691180491">
    <w:abstractNumId w:val="7"/>
  </w:num>
  <w:num w:numId="5" w16cid:durableId="1305158487">
    <w:abstractNumId w:val="18"/>
  </w:num>
  <w:num w:numId="6" w16cid:durableId="1811556940">
    <w:abstractNumId w:val="3"/>
  </w:num>
  <w:num w:numId="7" w16cid:durableId="124352022">
    <w:abstractNumId w:val="14"/>
  </w:num>
  <w:num w:numId="8" w16cid:durableId="1100762187">
    <w:abstractNumId w:val="11"/>
  </w:num>
  <w:num w:numId="9" w16cid:durableId="1908879805">
    <w:abstractNumId w:val="1"/>
  </w:num>
  <w:num w:numId="10" w16cid:durableId="2138066252">
    <w:abstractNumId w:val="1"/>
  </w:num>
  <w:num w:numId="11" w16cid:durableId="561872084">
    <w:abstractNumId w:val="4"/>
  </w:num>
  <w:num w:numId="12" w16cid:durableId="1161696882">
    <w:abstractNumId w:val="5"/>
  </w:num>
  <w:num w:numId="13" w16cid:durableId="1082335408">
    <w:abstractNumId w:val="16"/>
  </w:num>
  <w:num w:numId="14" w16cid:durableId="574510497">
    <w:abstractNumId w:val="12"/>
  </w:num>
  <w:num w:numId="15" w16cid:durableId="454251625">
    <w:abstractNumId w:val="8"/>
  </w:num>
  <w:num w:numId="16" w16cid:durableId="546260332">
    <w:abstractNumId w:val="15"/>
  </w:num>
  <w:num w:numId="17" w16cid:durableId="537205477">
    <w:abstractNumId w:val="6"/>
  </w:num>
  <w:num w:numId="18" w16cid:durableId="1708483068">
    <w:abstractNumId w:val="13"/>
  </w:num>
  <w:num w:numId="19" w16cid:durableId="1088037599">
    <w:abstractNumId w:val="20"/>
  </w:num>
  <w:num w:numId="20" w16cid:durableId="436560971">
    <w:abstractNumId w:val="10"/>
  </w:num>
  <w:num w:numId="21" w16cid:durableId="1349023802">
    <w:abstractNumId w:val="19"/>
  </w:num>
  <w:num w:numId="22" w16cid:durableId="751662593">
    <w:abstractNumId w:val="9"/>
  </w:num>
  <w:num w:numId="23" w16cid:durableId="15812572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22E7"/>
    <w:rsid w:val="00112C6A"/>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4276"/>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C62"/>
    <w:rsid w:val="003A0D43"/>
    <w:rsid w:val="003B2A4B"/>
    <w:rsid w:val="003D099E"/>
    <w:rsid w:val="003D21A2"/>
    <w:rsid w:val="003D29D2"/>
    <w:rsid w:val="003E0705"/>
    <w:rsid w:val="003E2FF7"/>
    <w:rsid w:val="003F1013"/>
    <w:rsid w:val="003F1ACF"/>
    <w:rsid w:val="00404948"/>
    <w:rsid w:val="00406BEA"/>
    <w:rsid w:val="00413A60"/>
    <w:rsid w:val="004153D4"/>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98F"/>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09AA"/>
    <w:rsid w:val="007F1CFF"/>
    <w:rsid w:val="007F5DD5"/>
    <w:rsid w:val="00821A1B"/>
    <w:rsid w:val="008262E9"/>
    <w:rsid w:val="00827E69"/>
    <w:rsid w:val="00835C4D"/>
    <w:rsid w:val="00843F48"/>
    <w:rsid w:val="00851423"/>
    <w:rsid w:val="008522A0"/>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1108"/>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6855"/>
    <w:rsid w:val="00EB6714"/>
    <w:rsid w:val="00EC0A68"/>
    <w:rsid w:val="00EC4B91"/>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B69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stod-och-tjanster/system-a-o/SOFIA/"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26</TotalTime>
  <Pages>4</Pages>
  <Words>690</Words>
  <Characters>3661</Characters>
  <Application>Microsoft Office Word</Application>
  <DocSecurity>0</DocSecurity>
  <Lines>30</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4343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Rutin för rutiner (dokument)</dc:title>
  <dc:subject/>
  <dc:creator>patrik.jens.johansson@vgregion.se</dc:creator>
  <keywords/>
  <lastModifiedBy>Ulrica Sehlberg</lastModifiedBy>
  <revision>12</revision>
  <lastPrinted>2016-03-31T10:56:00.0000000Z</lastPrinted>
  <dcterms:created xsi:type="dcterms:W3CDTF">2022-05-18T04:39:00.0000000Z</dcterms:created>
  <dcterms:modified xsi:type="dcterms:W3CDTF">2024-03-18T09:47:00.0000000Z</dcterms:modified>
</coreProperties>
</file>