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BE8E" w14:textId="77777777" w:rsidR="007F059B" w:rsidRDefault="007F059B" w:rsidP="00F35B05">
      <w:pPr>
        <w:pStyle w:val="Rubrik2"/>
        <w:sectPr w:rsidR="007F059B" w:rsidSect="007F059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D20C27" w14:textId="77777777" w:rsidR="007F059B" w:rsidRPr="007F059B" w:rsidRDefault="007F059B" w:rsidP="007F059B">
      <w:pPr>
        <w:spacing w:after="0" w:line="240" w:lineRule="auto"/>
        <w:ind w:left="0" w:right="0"/>
        <w:rPr>
          <w:szCs w:val="20"/>
        </w:rPr>
      </w:pPr>
    </w:p>
    <w:p w14:paraId="03290159" w14:textId="77777777" w:rsidR="007F059B" w:rsidRPr="007F059B" w:rsidRDefault="007F059B" w:rsidP="007F059B">
      <w:pPr>
        <w:spacing w:after="0" w:line="240" w:lineRule="auto"/>
        <w:ind w:left="0" w:right="0"/>
        <w:rPr>
          <w:szCs w:val="20"/>
        </w:rPr>
      </w:pPr>
    </w:p>
    <w:p w14:paraId="57256A41" w14:textId="6992A3E9" w:rsidR="007F059B" w:rsidRPr="007F059B" w:rsidRDefault="008C6D3B" w:rsidP="008C6D3B">
      <w:pPr>
        <w:pStyle w:val="Rubrik1"/>
        <w:rPr>
          <w:szCs w:val="20"/>
        </w:rPr>
      </w:pPr>
      <w:r w:rsidRPr="007F059B">
        <w:t>Reservrutin Ultraljud – Manuell inskrivning av patientdata</w:t>
      </w:r>
    </w:p>
    <w:p w14:paraId="69153A75" w14:textId="30BE2169" w:rsidR="007F059B" w:rsidRPr="007F059B" w:rsidRDefault="008C6D3B" w:rsidP="00FF44E3">
      <w:pPr>
        <w:pStyle w:val="Rubrik2"/>
      </w:pPr>
      <w:r>
        <w:t>Syfte</w:t>
      </w:r>
    </w:p>
    <w:p w14:paraId="6BFB1C54" w14:textId="7146C36B" w:rsidR="007F059B" w:rsidRDefault="007F059B" w:rsidP="00FF44E3">
      <w:r w:rsidRPr="007F059B">
        <w:t>Reservrutinerna träder i kraft när något av våra system, RIS och/eller PACS inte</w:t>
      </w:r>
      <w:r w:rsidR="00FF44E3">
        <w:t xml:space="preserve"> </w:t>
      </w:r>
      <w:r w:rsidRPr="007F059B">
        <w:t>fungerar.</w:t>
      </w:r>
      <w:bookmarkStart w:id="1" w:name="_Toc501440351"/>
    </w:p>
    <w:p w14:paraId="7EAAF3A5" w14:textId="77777777" w:rsidR="008C6D3B" w:rsidRPr="007F059B" w:rsidRDefault="008C6D3B" w:rsidP="007F059B">
      <w:pPr>
        <w:spacing w:after="0" w:line="240" w:lineRule="auto"/>
        <w:ind w:left="0" w:right="0"/>
        <w:rPr>
          <w:szCs w:val="20"/>
        </w:rPr>
      </w:pPr>
    </w:p>
    <w:p w14:paraId="5965352F" w14:textId="3BD7E977" w:rsidR="008C6D3B" w:rsidRPr="007F059B" w:rsidRDefault="00FF44E3" w:rsidP="00FF44E3">
      <w:pPr>
        <w:pStyle w:val="Rubrik2"/>
      </w:pPr>
      <w:bookmarkStart w:id="2" w:name="_Toc501440349"/>
      <w:bookmarkEnd w:id="1"/>
      <w:r>
        <w:t xml:space="preserve">Förändringar sedan föregående </w:t>
      </w:r>
      <w:r w:rsidR="00B45E70">
        <w:t>version</w:t>
      </w:r>
      <w:r w:rsidR="008C6D3B" w:rsidRPr="007F059B">
        <w:t xml:space="preserve"> </w:t>
      </w:r>
      <w:bookmarkEnd w:id="2"/>
    </w:p>
    <w:p w14:paraId="1AB6386C" w14:textId="111C309F" w:rsidR="008C6D3B" w:rsidRPr="007F059B" w:rsidRDefault="00A82B00" w:rsidP="00B45E70">
      <w:r>
        <w:t>Inga förändringar.</w:t>
      </w:r>
    </w:p>
    <w:p w14:paraId="1B7AA63F" w14:textId="2BE51A11" w:rsidR="007F059B" w:rsidRPr="007F059B" w:rsidRDefault="006A458F" w:rsidP="006A458F">
      <w:pPr>
        <w:pStyle w:val="Rubrik2"/>
      </w:pPr>
      <w:r>
        <w:t>M</w:t>
      </w:r>
      <w:r w:rsidR="007F059B" w:rsidRPr="007F059B">
        <w:t xml:space="preserve">anuell inskrivning av patientdata </w:t>
      </w:r>
      <w:r>
        <w:t>Canon</w:t>
      </w:r>
    </w:p>
    <w:p w14:paraId="4B488FBC" w14:textId="77777777" w:rsidR="007F059B" w:rsidRPr="007F059B" w:rsidRDefault="007F059B" w:rsidP="007F059B">
      <w:pPr>
        <w:spacing w:after="0" w:line="240" w:lineRule="auto"/>
        <w:ind w:left="0" w:right="0"/>
        <w:rPr>
          <w:szCs w:val="20"/>
        </w:rPr>
      </w:pPr>
    </w:p>
    <w:p w14:paraId="39BEF8C3" w14:textId="77777777" w:rsidR="007F059B" w:rsidRPr="007F059B" w:rsidRDefault="007F059B" w:rsidP="006A458F">
      <w:r w:rsidRPr="007F059B">
        <w:t>På bildskärmen:</w:t>
      </w:r>
    </w:p>
    <w:p w14:paraId="6E5A2608" w14:textId="4A7E8B3B" w:rsidR="007F059B" w:rsidRPr="007F059B" w:rsidRDefault="007F059B" w:rsidP="006A458F">
      <w:pPr>
        <w:pStyle w:val="Punktlista"/>
      </w:pPr>
      <w:r w:rsidRPr="007F059B">
        <w:t xml:space="preserve">Gå in på </w:t>
      </w:r>
      <w:r w:rsidR="006A458F" w:rsidRPr="00356AB5">
        <w:rPr>
          <w:b/>
          <w:bCs/>
        </w:rPr>
        <w:t>Exam</w:t>
      </w:r>
    </w:p>
    <w:p w14:paraId="1371EEE7" w14:textId="77777777" w:rsidR="007F059B" w:rsidRPr="007F059B" w:rsidRDefault="007F059B" w:rsidP="006A458F">
      <w:pPr>
        <w:pStyle w:val="Punktlista"/>
      </w:pPr>
      <w:r w:rsidRPr="007F059B">
        <w:t>PAT ID: 12 siffror i en följd</w:t>
      </w:r>
    </w:p>
    <w:p w14:paraId="14E6E046" w14:textId="77777777" w:rsidR="007F059B" w:rsidRPr="007F059B" w:rsidRDefault="007F059B" w:rsidP="006A458F">
      <w:pPr>
        <w:pStyle w:val="Punktlista"/>
      </w:pPr>
      <w:r w:rsidRPr="007F059B">
        <w:t>Last Name: Efternamn</w:t>
      </w:r>
    </w:p>
    <w:p w14:paraId="7836946D" w14:textId="77777777" w:rsidR="007F059B" w:rsidRPr="007F059B" w:rsidRDefault="007F059B" w:rsidP="006A458F">
      <w:pPr>
        <w:pStyle w:val="Punktlista"/>
      </w:pPr>
      <w:r w:rsidRPr="007F059B">
        <w:t>First Name: Förnamn</w:t>
      </w:r>
    </w:p>
    <w:p w14:paraId="60E8FFE0" w14:textId="77777777" w:rsidR="007F059B" w:rsidRPr="007F059B" w:rsidRDefault="007F059B" w:rsidP="00356AB5">
      <w:pPr>
        <w:pStyle w:val="Punktlista"/>
        <w:ind w:right="-2"/>
      </w:pPr>
      <w:r w:rsidRPr="007F059B">
        <w:t>Accession#: Fyll i undersökningsnumret (SERNAL…..) om du har det, annars bara NAL/UDD</w:t>
      </w:r>
    </w:p>
    <w:p w14:paraId="65AD0BF7" w14:textId="60D6C662" w:rsidR="007F059B" w:rsidRPr="00B867A9" w:rsidRDefault="00B867A9" w:rsidP="006A458F">
      <w:pPr>
        <w:pStyle w:val="Punktlista"/>
      </w:pPr>
      <w:r>
        <w:t>Kontrollera att rätt undersökningstyp är vald.</w:t>
      </w:r>
      <w:r>
        <w:br/>
        <w:t xml:space="preserve">Välj undersökningstyp genom rullgardinsmenyn </w:t>
      </w:r>
      <w:r w:rsidRPr="00B867A9">
        <w:rPr>
          <w:b/>
          <w:bCs/>
        </w:rPr>
        <w:t>Exam Type</w:t>
      </w:r>
      <w:r w:rsidR="00356AB5">
        <w:rPr>
          <w:b/>
          <w:bCs/>
        </w:rPr>
        <w:t>.</w:t>
      </w:r>
    </w:p>
    <w:p w14:paraId="71563586" w14:textId="6DEAB962" w:rsidR="00B867A9" w:rsidRPr="00356AB5" w:rsidRDefault="00B867A9" w:rsidP="006A458F">
      <w:pPr>
        <w:pStyle w:val="Punktlista"/>
      </w:pPr>
      <w:r w:rsidRPr="00356AB5">
        <w:t>Tryck på start</w:t>
      </w:r>
      <w:r w:rsidR="00356AB5" w:rsidRPr="00356AB5">
        <w:t>.</w:t>
      </w:r>
    </w:p>
    <w:p w14:paraId="3AB0E988" w14:textId="77777777" w:rsidR="007F059B" w:rsidRPr="007F059B" w:rsidRDefault="007F059B" w:rsidP="007F059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F059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C05B" w14:textId="77777777" w:rsidR="00597F2A" w:rsidRDefault="00597F2A">
      <w:r>
        <w:separator/>
      </w:r>
    </w:p>
  </w:endnote>
  <w:endnote w:type="continuationSeparator" w:id="0">
    <w:p w14:paraId="5A74C046" w14:textId="77777777" w:rsidR="00597F2A" w:rsidRDefault="00597F2A">
      <w:r>
        <w:continuationSeparator/>
      </w:r>
    </w:p>
  </w:endnote>
  <w:endnote w:type="continuationNotice" w:id="1">
    <w:p w14:paraId="6444DCF0" w14:textId="77777777" w:rsidR="00597F2A" w:rsidRDefault="00597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0E45" w14:textId="77777777" w:rsidR="00597F2A" w:rsidRDefault="00597F2A"/>
  </w:footnote>
  <w:footnote w:type="continuationSeparator" w:id="0">
    <w:p w14:paraId="62A5A8AE" w14:textId="77777777" w:rsidR="00597F2A" w:rsidRDefault="00597F2A">
      <w:r>
        <w:continuationSeparator/>
      </w:r>
    </w:p>
  </w:footnote>
  <w:footnote w:type="continuationNotice" w:id="1">
    <w:p w14:paraId="5B53E48B" w14:textId="77777777" w:rsidR="00597F2A" w:rsidRDefault="00597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EFE45C6"/>
    <w:multiLevelType w:val="hybridMultilevel"/>
    <w:tmpl w:val="16CE45C4"/>
    <w:lvl w:ilvl="0" w:tplc="45C86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40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165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CA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A2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C29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3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EC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CF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4160811">
    <w:abstractNumId w:val="18"/>
  </w:num>
  <w:num w:numId="2" w16cid:durableId="344984277">
    <w:abstractNumId w:val="14"/>
  </w:num>
  <w:num w:numId="3" w16cid:durableId="961305836">
    <w:abstractNumId w:val="0"/>
  </w:num>
  <w:num w:numId="4" w16cid:durableId="1092971875">
    <w:abstractNumId w:val="6"/>
  </w:num>
  <w:num w:numId="5" w16cid:durableId="1908302179">
    <w:abstractNumId w:val="16"/>
  </w:num>
  <w:num w:numId="6" w16cid:durableId="715545892">
    <w:abstractNumId w:val="2"/>
  </w:num>
  <w:num w:numId="7" w16cid:durableId="1082067127">
    <w:abstractNumId w:val="11"/>
  </w:num>
  <w:num w:numId="8" w16cid:durableId="853306188">
    <w:abstractNumId w:val="8"/>
  </w:num>
  <w:num w:numId="9" w16cid:durableId="986055140">
    <w:abstractNumId w:val="1"/>
  </w:num>
  <w:num w:numId="10" w16cid:durableId="264000751">
    <w:abstractNumId w:val="1"/>
  </w:num>
  <w:num w:numId="11" w16cid:durableId="1160199480">
    <w:abstractNumId w:val="3"/>
  </w:num>
  <w:num w:numId="12" w16cid:durableId="1237865600">
    <w:abstractNumId w:val="4"/>
  </w:num>
  <w:num w:numId="13" w16cid:durableId="760680884">
    <w:abstractNumId w:val="13"/>
  </w:num>
  <w:num w:numId="14" w16cid:durableId="320425451">
    <w:abstractNumId w:val="9"/>
  </w:num>
  <w:num w:numId="15" w16cid:durableId="1876961133">
    <w:abstractNumId w:val="7"/>
  </w:num>
  <w:num w:numId="16" w16cid:durableId="564992486">
    <w:abstractNumId w:val="12"/>
  </w:num>
  <w:num w:numId="17" w16cid:durableId="1073234424">
    <w:abstractNumId w:val="5"/>
  </w:num>
  <w:num w:numId="18" w16cid:durableId="691953266">
    <w:abstractNumId w:val="10"/>
  </w:num>
  <w:num w:numId="19" w16cid:durableId="1677272688">
    <w:abstractNumId w:val="17"/>
  </w:num>
  <w:num w:numId="20" w16cid:durableId="13780924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AB5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97F2A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58F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59B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D3B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B00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E70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7A9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44E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78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Ultraljud – Manuell inskrivning av patientdata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2022-05-18T04:39:00.0000000Z</dcterms:created>
  <dcterms:modified xsi:type="dcterms:W3CDTF">2024-10-07T07:42:00.0000000Z</dcterms:modified>
</coreProperties>
</file>