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059B" w:rsidP="00F35B05" w:rsidRDefault="00D6059B" w14:paraId="7894DE10" w14:textId="77777777">
      <w:pPr>
        <w:pStyle w:val="Rubrik2"/>
        <w:sectPr w:rsidR="00D6059B" w:rsidSect="00D6059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D6059B" w:rsidR="00D6059B" w:rsidP="00245589" w:rsidRDefault="00245589" w14:paraId="0218160F" w14:textId="24546154">
      <w:pPr>
        <w:pStyle w:val="Rubrik1"/>
      </w:pPr>
      <w:r>
        <w:t xml:space="preserve">Reservrutin </w:t>
      </w:r>
      <w:r w:rsidR="008D2247">
        <w:t>e</w:t>
      </w:r>
      <w:r>
        <w:t>xtern granskare natt</w:t>
      </w:r>
    </w:p>
    <w:p w:rsidRPr="00A0078D" w:rsidR="00D6059B" w:rsidP="00A0078D" w:rsidRDefault="00D6059B" w14:paraId="735D3494" w14:textId="04DA838E">
      <w:pPr>
        <w:pStyle w:val="Rubrik2"/>
        <w:rPr>
          <w:szCs w:val="20"/>
        </w:rPr>
      </w:pPr>
      <w:bookmarkStart w:name="_Toc501440348" w:id="1"/>
      <w:r w:rsidRPr="00D6059B">
        <w:t xml:space="preserve">Bakgrund </w:t>
      </w:r>
      <w:bookmarkEnd w:id="1"/>
    </w:p>
    <w:p w:rsidR="00D6059B" w:rsidP="00A0078D" w:rsidRDefault="00D6059B" w14:paraId="59B71770" w14:textId="6FD9EDE6">
      <w:pPr>
        <w:ind w:right="284"/>
      </w:pPr>
      <w:r w:rsidRPr="00D6059B">
        <w:t>Arbetsruti</w:t>
      </w:r>
      <w:bookmarkStart w:name="_Toc501440351" w:id="2"/>
      <w:r w:rsidRPr="00D6059B">
        <w:t xml:space="preserve">n när det är problem med digital kommunikation som till exempel, överföring av remiss och/eller bilder mellan radiologen NÄL och </w:t>
      </w:r>
      <w:r w:rsidR="00AC4AEB">
        <w:t>e</w:t>
      </w:r>
      <w:r w:rsidR="00A0078D">
        <w:t>xtern granskare</w:t>
      </w:r>
      <w:r w:rsidRPr="00D6059B">
        <w:t>.</w:t>
      </w:r>
    </w:p>
    <w:p w:rsidR="00AA35EE" w:rsidP="00D6059B" w:rsidRDefault="00AA35EE" w14:paraId="3195DA71" w14:textId="77777777">
      <w:pPr>
        <w:spacing w:after="0" w:line="240" w:lineRule="auto"/>
        <w:ind w:left="0" w:right="0"/>
        <w:rPr>
          <w:szCs w:val="20"/>
        </w:rPr>
      </w:pPr>
    </w:p>
    <w:p w:rsidRPr="00D6059B" w:rsidR="00AA35EE" w:rsidP="00AA35EE" w:rsidRDefault="00A0078D" w14:paraId="6FB80EE4" w14:textId="19F96C6C">
      <w:pPr>
        <w:pStyle w:val="Rubrik2"/>
      </w:pPr>
      <w:r>
        <w:t xml:space="preserve">Förändringar sedan föregående </w:t>
      </w:r>
      <w:r w:rsidRPr="00D6059B" w:rsidR="00AA35EE">
        <w:t xml:space="preserve">version </w:t>
      </w:r>
    </w:p>
    <w:p w:rsidRPr="00D6059B" w:rsidR="00AA35EE" w:rsidP="00A0078D" w:rsidRDefault="003F3BF4" w14:paraId="032025E9" w14:textId="35588785">
      <w:r>
        <w:t>Reviderad.</w:t>
      </w:r>
    </w:p>
    <w:p w:rsidRPr="00D6059B" w:rsidR="00AA35EE" w:rsidP="00D6059B" w:rsidRDefault="00AA35EE" w14:paraId="400B5308" w14:textId="77777777">
      <w:pPr>
        <w:spacing w:after="0" w:line="240" w:lineRule="auto"/>
        <w:ind w:left="0" w:right="0"/>
        <w:rPr>
          <w:szCs w:val="20"/>
        </w:rPr>
      </w:pPr>
    </w:p>
    <w:p w:rsidRPr="00D6059B" w:rsidR="00D6059B" w:rsidP="00A0078D" w:rsidRDefault="00D6059B" w14:paraId="600AFF53" w14:textId="7F4BA943">
      <w:pPr>
        <w:pStyle w:val="Rubrik2"/>
      </w:pPr>
      <w:r w:rsidRPr="00D6059B">
        <w:t xml:space="preserve">RIS fungerar ej/problem med </w:t>
      </w:r>
      <w:r w:rsidR="00A77D53">
        <w:t>Courier</w:t>
      </w:r>
    </w:p>
    <w:bookmarkEnd w:id="2"/>
    <w:p w:rsidRPr="00D6059B" w:rsidR="00D6059B" w:rsidP="00A0078D" w:rsidRDefault="00D6059B" w14:paraId="20F1F29D" w14:textId="4BE3C270">
      <w:pPr>
        <w:pStyle w:val="Punktlista"/>
      </w:pPr>
      <w:r w:rsidRPr="00D6059B">
        <w:t xml:space="preserve">Om personal på röntgen upptäcker att det är problem med </w:t>
      </w:r>
      <w:r w:rsidR="38320BC9">
        <w:t xml:space="preserve">Sectra </w:t>
      </w:r>
      <w:r>
        <w:t>RIS</w:t>
      </w:r>
      <w:r w:rsidR="1C481BBE">
        <w:t>/PACS</w:t>
      </w:r>
      <w:r w:rsidRPr="00D6059B">
        <w:t xml:space="preserve">, </w:t>
      </w:r>
      <w:r w:rsidR="002C4DDA">
        <w:t>Courier</w:t>
      </w:r>
      <w:r w:rsidRPr="00D6059B">
        <w:t xml:space="preserve"> eller annat i den digitala kontakten med </w:t>
      </w:r>
      <w:r w:rsidR="004A0518">
        <w:t>e</w:t>
      </w:r>
      <w:r w:rsidR="00A0078D">
        <w:t>xtern granskare</w:t>
      </w:r>
      <w:r w:rsidRPr="00D6059B">
        <w:t xml:space="preserve"> kontaktas </w:t>
      </w:r>
      <w:r w:rsidR="003E0248">
        <w:t>dessa</w:t>
      </w:r>
      <w:r w:rsidRPr="00D6059B">
        <w:t xml:space="preserve"> omgående. Även VGR-IT kontaktas.</w:t>
      </w:r>
    </w:p>
    <w:p w:rsidRPr="00D6059B" w:rsidR="00D6059B" w:rsidP="00A0078D" w:rsidRDefault="003E0248" w14:paraId="7CF5343E" w14:textId="4FDBD331">
      <w:pPr>
        <w:pStyle w:val="Punktlista"/>
      </w:pPr>
      <w:r>
        <w:t>Extern granskare</w:t>
      </w:r>
      <w:r w:rsidRPr="00D6059B" w:rsidR="00D6059B">
        <w:t xml:space="preserve"> kontaktar oss om de upptäcker att de har problem med den digitala kommunikationen.</w:t>
      </w:r>
    </w:p>
    <w:p w:rsidRPr="00D6059B" w:rsidR="00D6059B" w:rsidP="00A0078D" w:rsidRDefault="00D6059B" w14:paraId="65E22C1A" w14:textId="59217C85">
      <w:pPr>
        <w:pStyle w:val="Punktlista"/>
      </w:pPr>
      <w:r w:rsidRPr="00D6059B">
        <w:t xml:space="preserve">Vid mycket brådskande undersökning ska remissen skrivas ut, anonymiseras och faxas till </w:t>
      </w:r>
      <w:r w:rsidR="004A0518">
        <w:t>e</w:t>
      </w:r>
      <w:r w:rsidR="003E0248">
        <w:t>xtern granskare</w:t>
      </w:r>
      <w:r w:rsidRPr="00D6059B">
        <w:t>. Telefonnummer finns vid faxen i ”akutskriv”</w:t>
      </w:r>
      <w:r w:rsidR="00D70C3B">
        <w:t xml:space="preserve">, </w:t>
      </w:r>
      <w:r w:rsidR="00C74CA7">
        <w:t xml:space="preserve">vid </w:t>
      </w:r>
      <w:r w:rsidR="00E137B8">
        <w:t>kopieringsmaskinen</w:t>
      </w:r>
      <w:r w:rsidR="00D70C3B">
        <w:t xml:space="preserve"> och på </w:t>
      </w:r>
      <w:hyperlink w:history="1" r:id="rId17">
        <w:r w:rsidRPr="00790AB9" w:rsidR="00D70C3B">
          <w:rPr>
            <w:rStyle w:val="Hyperlnk"/>
          </w:rPr>
          <w:t>intranätet</w:t>
        </w:r>
        <w:r w:rsidRPr="00790AB9" w:rsidR="00C74CA7">
          <w:rPr>
            <w:rStyle w:val="Hyperlnk"/>
          </w:rPr>
          <w:t>.</w:t>
        </w:r>
      </w:hyperlink>
    </w:p>
    <w:p w:rsidRPr="00D6059B" w:rsidR="00D6059B" w:rsidP="00A0078D" w:rsidRDefault="00D6059B" w14:paraId="30C2CBC5" w14:textId="1163B62B">
      <w:pPr>
        <w:pStyle w:val="Punktlista"/>
      </w:pPr>
      <w:r w:rsidRPr="00D6059B">
        <w:t xml:space="preserve">Utlåtande/svar på undersökningen faxas anonymiserat från </w:t>
      </w:r>
      <w:r w:rsidR="004A0518">
        <w:t>e</w:t>
      </w:r>
      <w:r w:rsidR="00176854">
        <w:t>xtern granskare</w:t>
      </w:r>
      <w:r w:rsidRPr="00D6059B">
        <w:t xml:space="preserve"> till röntgen. Kopiera utlåtandet och vidarebefordra till remitterande enhet. </w:t>
      </w:r>
    </w:p>
    <w:p w:rsidRPr="00D6059B" w:rsidR="00D6059B" w:rsidP="00A0078D" w:rsidRDefault="00D6059B" w14:paraId="3C1014BE" w14:textId="2A67B503">
      <w:pPr>
        <w:pStyle w:val="Punktlista"/>
        <w:ind w:right="142"/>
      </w:pPr>
      <w:r w:rsidRPr="00D6059B">
        <w:t xml:space="preserve">Vid mycket brådskande fall ringer </w:t>
      </w:r>
      <w:r w:rsidR="004A0518">
        <w:t>e</w:t>
      </w:r>
      <w:r w:rsidR="004B52FA">
        <w:t xml:space="preserve">xtern granskare </w:t>
      </w:r>
      <w:r w:rsidRPr="00D6059B">
        <w:t xml:space="preserve">remittenten direkt och </w:t>
      </w:r>
      <w:r w:rsidR="00FA2E81">
        <w:br/>
      </w:r>
      <w:r w:rsidRPr="00D6059B">
        <w:t>ger muntligt svar.</w:t>
      </w:r>
    </w:p>
    <w:p w:rsidRPr="00D6059B" w:rsidR="00D6059B" w:rsidP="00A0078D" w:rsidRDefault="00D6059B" w14:paraId="4FF87E23" w14:textId="42248705">
      <w:pPr>
        <w:pStyle w:val="Punktlista"/>
      </w:pPr>
      <w:r w:rsidRPr="00D6059B">
        <w:t>Faxade utlåtanden läggs till RIS</w:t>
      </w:r>
      <w:r w:rsidR="00C74CA7">
        <w:t>-administratör för handläggning av svar.</w:t>
      </w:r>
      <w:r w:rsidRPr="00D6059B">
        <w:t xml:space="preserve"> </w:t>
      </w:r>
    </w:p>
    <w:p w:rsidRPr="00D6059B" w:rsidR="00D6059B" w:rsidP="004A0518" w:rsidRDefault="00D6059B" w14:paraId="0B0BD8A3" w14:textId="48FCDEB0">
      <w:pPr>
        <w:pStyle w:val="Punktlista"/>
        <w:ind w:right="142"/>
        <w:rPr/>
      </w:pPr>
      <w:r w:rsidR="00D6059B">
        <w:rPr/>
        <w:t xml:space="preserve">Om problem med den digitala kommunikationen med </w:t>
      </w:r>
      <w:r w:rsidR="004A0518">
        <w:rPr/>
        <w:t>e</w:t>
      </w:r>
      <w:r w:rsidR="004B52FA">
        <w:rPr/>
        <w:t>xtern gransk</w:t>
      </w:r>
      <w:r w:rsidR="00D16A6A">
        <w:rPr/>
        <w:t>are</w:t>
      </w:r>
      <w:r w:rsidR="008F67F1">
        <w:rPr/>
        <w:t xml:space="preserve"> överväg om radiolog i beredskap</w:t>
      </w:r>
      <w:r w:rsidR="3B154ED2">
        <w:rPr/>
        <w:t xml:space="preserve"> (primärjour)</w:t>
      </w:r>
      <w:r w:rsidR="008F67F1">
        <w:rPr/>
        <w:t xml:space="preserve"> ska ringas in</w:t>
      </w:r>
      <w:r w:rsidR="006F62D6">
        <w:rPr/>
        <w:t xml:space="preserve">. </w:t>
      </w:r>
      <w:r w:rsidR="00DD2EAE">
        <w:rPr/>
        <w:t>K</w:t>
      </w:r>
      <w:r w:rsidR="001A20AF">
        <w:rPr/>
        <w:t xml:space="preserve">ontaktuppgifter </w:t>
      </w:r>
      <w:r w:rsidR="00DD2EAE">
        <w:rPr/>
        <w:t xml:space="preserve">till läkare i beredskap fås </w:t>
      </w:r>
      <w:r w:rsidR="001A20AF">
        <w:rPr/>
        <w:t>från nattröntgensjuksköterska.</w:t>
      </w:r>
    </w:p>
    <w:p w:rsidRPr="00D6059B" w:rsidR="00D6059B" w:rsidP="0038464E" w:rsidRDefault="00D6059B" w14:paraId="6082A979" w14:textId="50D13BC2">
      <w:pPr>
        <w:pStyle w:val="Rubrik2"/>
      </w:pPr>
      <w:r w:rsidRPr="00D6059B">
        <w:t>Problem med bildöverföring</w:t>
      </w:r>
      <w:r w:rsidR="007A0251">
        <w:t xml:space="preserve"> </w:t>
      </w:r>
      <w:r w:rsidRPr="00D6059B">
        <w:t xml:space="preserve">till </w:t>
      </w:r>
      <w:r w:rsidR="004A0518">
        <w:t>e</w:t>
      </w:r>
      <w:r w:rsidR="0038464E">
        <w:t>xtern granskare</w:t>
      </w:r>
    </w:p>
    <w:p w:rsidR="14AEED02" w:rsidP="2D517382" w:rsidRDefault="14AEED02" w14:paraId="7B87E75B" w14:textId="1FF38F38">
      <w:r>
        <w:t>Möjliga bildöverföringsvägar - bra att veta vid behov:</w:t>
      </w:r>
      <w:r w:rsidR="00BD007D">
        <w:br/>
      </w:r>
      <w:r w:rsidR="00BD007D">
        <w:t>(Allt beror givet</w:t>
      </w:r>
      <w:r w:rsidR="001A27B8">
        <w:t>vis på vilket typ av fel det är).</w:t>
      </w:r>
    </w:p>
    <w:p w:rsidR="14AEED02" w:rsidP="00184AF5" w:rsidRDefault="14AEED02" w14:paraId="09607018" w14:textId="50A00D3E">
      <w:pPr>
        <w:pStyle w:val="Punktlista"/>
      </w:pPr>
      <w:r>
        <w:t>Bildöverföring direkt från modalitet.</w:t>
      </w:r>
    </w:p>
    <w:p w:rsidR="00511524" w:rsidP="00E95E2B" w:rsidRDefault="14AEED02" w14:paraId="2702D736" w14:textId="77777777">
      <w:pPr>
        <w:pStyle w:val="Punktlista"/>
      </w:pPr>
      <w:r>
        <w:t xml:space="preserve">Bildöverföring via </w:t>
      </w:r>
      <w:r w:rsidR="00820AA8">
        <w:t>t</w:t>
      </w:r>
      <w:r>
        <w:t>eleradiologi</w:t>
      </w:r>
      <w:r w:rsidR="00820AA8">
        <w:t xml:space="preserve">destination i </w:t>
      </w:r>
      <w:r>
        <w:t>Sectra IDS7/</w:t>
      </w:r>
      <w:r w:rsidR="03008FDE">
        <w:t>PACS.</w:t>
      </w:r>
    </w:p>
    <w:p w:rsidRPr="00E95E2B" w:rsidR="03008FDE" w:rsidP="00E95E2B" w:rsidRDefault="03008FDE" w14:paraId="3DA731E1" w14:textId="47ABDB24">
      <w:pPr>
        <w:pStyle w:val="Punktlista"/>
      </w:pPr>
      <w:r>
        <w:t>Bildöverföring via S</w:t>
      </w:r>
      <w:r w:rsidR="5CB43E5A">
        <w:t>y</w:t>
      </w:r>
      <w:r>
        <w:t>ngo</w:t>
      </w:r>
      <w:r w:rsidR="00BC336F">
        <w:t>.via</w:t>
      </w:r>
      <w:r w:rsidR="00DC3ED1">
        <w:t>.</w:t>
      </w:r>
      <w:r w:rsidR="00D677E2">
        <w:t xml:space="preserve"> </w:t>
      </w:r>
    </w:p>
    <w:p w:rsidR="03008FDE" w:rsidP="2D517382" w:rsidRDefault="03008FDE" w14:paraId="4A50F72A" w14:textId="5EB19C8C">
      <w:pPr>
        <w:pStyle w:val="Punktlista"/>
      </w:pPr>
      <w:r>
        <w:t xml:space="preserve">Bildöverföring till BFR </w:t>
      </w:r>
      <w:r w:rsidR="00B40A44">
        <w:t xml:space="preserve">där </w:t>
      </w:r>
      <w:r w:rsidR="003F2759">
        <w:t>Extern granskare</w:t>
      </w:r>
      <w:r>
        <w:t xml:space="preserve"> </w:t>
      </w:r>
      <w:r w:rsidR="00A771CD">
        <w:t xml:space="preserve">har möjlighet att hämta. </w:t>
      </w:r>
    </w:p>
    <w:p w:rsidR="001A27B8" w:rsidP="001A27B8" w:rsidRDefault="001A27B8" w14:paraId="1900ED9D" w14:textId="77777777">
      <w:pPr>
        <w:pStyle w:val="Punktlista"/>
        <w:numPr>
          <w:ilvl w:val="0"/>
          <w:numId w:val="0"/>
        </w:numPr>
        <w:ind w:left="1712"/>
      </w:pPr>
    </w:p>
    <w:p w:rsidR="00D6059B" w:rsidP="001A27B8" w:rsidRDefault="005B0650" w14:paraId="49BEA0DB" w14:textId="2D666DBF">
      <w:pPr>
        <w:pStyle w:val="Punktlista"/>
        <w:numPr>
          <w:ilvl w:val="0"/>
          <w:numId w:val="0"/>
        </w:numPr>
        <w:ind w:firstLine="992"/>
        <w:rPr>
          <w:i/>
          <w:iCs/>
        </w:rPr>
      </w:pPr>
      <w:r>
        <w:t>Följ reservrutin</w:t>
      </w:r>
      <w:r w:rsidR="00B110D0">
        <w:t>er:</w:t>
      </w:r>
    </w:p>
    <w:p w:rsidR="009C7248" w:rsidP="001A27B8" w:rsidRDefault="00D816F2" w14:paraId="1770AE79" w14:textId="107E4EF2">
      <w:pPr>
        <w:pStyle w:val="Punktlista"/>
        <w:numPr>
          <w:ilvl w:val="0"/>
          <w:numId w:val="0"/>
        </w:numPr>
        <w:ind w:firstLine="992"/>
        <w:rPr>
          <w:color w:val="0000FF"/>
          <w:szCs w:val="20"/>
          <w:u w:val="single"/>
        </w:rPr>
      </w:pPr>
      <w:hyperlink w:history="1" r:id="rId18">
        <w:r w:rsidRPr="007777E0">
          <w:rPr>
            <w:color w:val="0000FF"/>
            <w:szCs w:val="20"/>
            <w:u w:val="single"/>
          </w:rPr>
          <w:t xml:space="preserve">Reservrutiner </w:t>
        </w:r>
        <w:r w:rsidRPr="007777E0" w:rsidR="007777E0">
          <w:rPr>
            <w:color w:val="0000FF"/>
            <w:szCs w:val="20"/>
            <w:u w:val="single"/>
          </w:rPr>
          <w:t>radiologi – NU-sjukvården</w:t>
        </w:r>
      </w:hyperlink>
    </w:p>
    <w:p w:rsidR="00D6059B" w:rsidP="00315FBC" w:rsidRDefault="00D6059B" w14:paraId="3639E5AB" w14:textId="2172AF5B">
      <w:r w:rsidR="00D6059B">
        <w:rPr/>
        <w:t xml:space="preserve">Om problem kvarstår med den digitala kommunikationen med </w:t>
      </w:r>
      <w:r w:rsidR="004A0518">
        <w:rPr/>
        <w:t>e</w:t>
      </w:r>
      <w:r w:rsidR="00F11A3A">
        <w:rPr/>
        <w:t>xtern granskning</w:t>
      </w:r>
      <w:r w:rsidR="00D6059B">
        <w:rPr/>
        <w:t xml:space="preserve"> ringer </w:t>
      </w:r>
      <w:r w:rsidR="004A0518">
        <w:rPr/>
        <w:t>e</w:t>
      </w:r>
      <w:r w:rsidR="00F11A3A">
        <w:rPr/>
        <w:t>xtern gra</w:t>
      </w:r>
      <w:r w:rsidR="007365EA">
        <w:rPr/>
        <w:t>ns</w:t>
      </w:r>
      <w:r w:rsidR="00F11A3A">
        <w:rPr/>
        <w:t>kare</w:t>
      </w:r>
      <w:r w:rsidR="00D6059B">
        <w:rPr/>
        <w:t xml:space="preserve"> in läkare i beredskap</w:t>
      </w:r>
      <w:r w:rsidR="5E2A5EF5">
        <w:rPr/>
        <w:t xml:space="preserve"> (primärjour)</w:t>
      </w:r>
      <w:r w:rsidR="0024173A">
        <w:rPr/>
        <w:t>.</w:t>
      </w:r>
      <w:r>
        <w:br/>
      </w:r>
      <w:r w:rsidR="0024173A">
        <w:rPr/>
        <w:t>Kontaktuppgifter till läkare i beredskap fås från nattröntgensjuksköterska.</w:t>
      </w:r>
      <w:r>
        <w:br/>
      </w:r>
    </w:p>
    <w:p w:rsidR="00E95438" w:rsidP="00E95438" w:rsidRDefault="00E95438" w14:paraId="6A9BD156" w14:textId="422F57E2">
      <w:pPr>
        <w:pStyle w:val="Rubrik2"/>
      </w:pPr>
      <w:r>
        <w:t>Viktigt</w:t>
      </w:r>
    </w:p>
    <w:p w:rsidRPr="00315FBC" w:rsidR="00386943" w:rsidP="00386943" w:rsidRDefault="005A1992" w14:paraId="41F743D8" w14:textId="7D6D2D4C">
      <w:r>
        <w:t xml:space="preserve">Om det varit problem under natten är det viktigt att </w:t>
      </w:r>
      <w:r w:rsidR="00C51582">
        <w:t>RIS/PACS-administratörer blir informerade om problemet och om det kvarstår</w:t>
      </w:r>
      <w:r w:rsidR="0072056A">
        <w:t xml:space="preserve">. </w:t>
      </w:r>
      <w:r w:rsidR="00E95438">
        <w:br/>
      </w:r>
      <w:r w:rsidR="0072056A">
        <w:t xml:space="preserve">Mejla </w:t>
      </w:r>
      <w:r w:rsidR="00E95438">
        <w:t>till</w:t>
      </w:r>
      <w:r w:rsidR="007738C2">
        <w:t xml:space="preserve">: </w:t>
      </w:r>
      <w:hyperlink w:history="1" r:id="rId19">
        <w:r w:rsidRPr="00115E3D" w:rsidR="00386943">
          <w:rPr>
            <w:color w:val="0000FF"/>
            <w:szCs w:val="20"/>
            <w:u w:val="single"/>
          </w:rPr>
          <w:t>nu.radiologen.administratorer@vgregion.se</w:t>
        </w:r>
      </w:hyperlink>
    </w:p>
    <w:p w:rsidRPr="00D6059B" w:rsidR="00D6059B" w:rsidP="00D6059B" w:rsidRDefault="00D6059B" w14:paraId="662CAFAE" w14:textId="77777777">
      <w:pPr>
        <w:spacing w:after="0" w:line="240" w:lineRule="auto"/>
        <w:ind w:left="0" w:right="0"/>
        <w:rPr>
          <w:szCs w:val="20"/>
        </w:rPr>
      </w:pPr>
    </w:p>
    <w:p w:rsidRPr="00D6059B" w:rsidR="00D6059B" w:rsidP="00EE10E7" w:rsidRDefault="00D6059B" w14:paraId="5B5C88E4" w14:textId="74D713D7">
      <w:pPr>
        <w:rPr>
          <w:szCs w:val="20"/>
        </w:rPr>
      </w:pPr>
      <w:r w:rsidRPr="00D6059B">
        <w:rPr>
          <w:szCs w:val="20"/>
        </w:rPr>
        <w:t xml:space="preserve">För utförligare information om </w:t>
      </w:r>
      <w:r w:rsidR="004A0518">
        <w:rPr>
          <w:szCs w:val="20"/>
        </w:rPr>
        <w:t>e</w:t>
      </w:r>
      <w:r w:rsidR="00A43B3A">
        <w:rPr>
          <w:szCs w:val="20"/>
        </w:rPr>
        <w:t>xtern granskning</w:t>
      </w:r>
      <w:r w:rsidRPr="00D6059B">
        <w:rPr>
          <w:szCs w:val="20"/>
        </w:rPr>
        <w:t xml:space="preserve">-rutiner se, </w:t>
      </w:r>
      <w:hyperlink w:history="1" r:id="rId20">
        <w:r w:rsidRPr="00D6059B">
          <w:rPr>
            <w:color w:val="0000FF"/>
            <w:szCs w:val="20"/>
            <w:u w:val="single"/>
          </w:rPr>
          <w:t>Externgranskning</w:t>
        </w:r>
      </w:hyperlink>
      <w:r w:rsidRPr="00D6059B">
        <w:rPr>
          <w:szCs w:val="20"/>
        </w:rPr>
        <w:t xml:space="preserve"> </w:t>
      </w:r>
    </w:p>
    <w:p w:rsidRPr="00D6059B" w:rsidR="00D6059B" w:rsidP="00A43B3A" w:rsidRDefault="00D6059B" w14:paraId="07FC7523" w14:textId="33C421E0">
      <w:pPr>
        <w:pStyle w:val="Rubrik3"/>
      </w:pPr>
      <w:r w:rsidRPr="00D6059B">
        <w:t>Telefonnummer</w:t>
      </w:r>
    </w:p>
    <w:tbl>
      <w:tblPr>
        <w:tblStyle w:val="Tabellrutnt"/>
        <w:tblpPr w:leftFromText="141" w:rightFromText="141" w:vertAnchor="text" w:horzAnchor="margin" w:tblpXSpec="center" w:tblpY="151"/>
        <w:tblW w:w="8500" w:type="dxa"/>
        <w:tblLook w:val="04A0" w:firstRow="1" w:lastRow="0" w:firstColumn="1" w:lastColumn="0" w:noHBand="0" w:noVBand="1"/>
      </w:tblPr>
      <w:tblGrid>
        <w:gridCol w:w="5524"/>
        <w:gridCol w:w="2976"/>
      </w:tblGrid>
      <w:tr w:rsidRPr="00D6059B" w:rsidR="003D3121" w:rsidTr="0048471F" w14:paraId="0B06A5FE" w14:textId="77777777">
        <w:tc>
          <w:tcPr>
            <w:tcW w:w="8500" w:type="dxa"/>
            <w:gridSpan w:val="2"/>
            <w:shd w:val="clear" w:color="auto" w:fill="DEEAF6"/>
          </w:tcPr>
          <w:p w:rsidRPr="00D6059B" w:rsidR="003D3121" w:rsidP="0048471F" w:rsidRDefault="003D3121" w14:paraId="65A877BE" w14:textId="0EB70903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D6059B">
              <w:rPr>
                <w:b/>
                <w:szCs w:val="20"/>
              </w:rPr>
              <w:t xml:space="preserve">Telefonnummer </w:t>
            </w:r>
            <w:r>
              <w:rPr>
                <w:b/>
                <w:szCs w:val="20"/>
              </w:rPr>
              <w:t>Extern granskare T</w:t>
            </w:r>
            <w:r w:rsidR="00A54FA9">
              <w:rPr>
                <w:b/>
                <w:szCs w:val="20"/>
              </w:rPr>
              <w:t>eleconsult</w:t>
            </w:r>
          </w:p>
        </w:tc>
      </w:tr>
      <w:tr w:rsidRPr="00D6059B" w:rsidR="003D3121" w:rsidTr="0048471F" w14:paraId="1B468A36" w14:textId="77777777">
        <w:tc>
          <w:tcPr>
            <w:tcW w:w="5524" w:type="dxa"/>
          </w:tcPr>
          <w:p w:rsidRPr="00D6059B" w:rsidR="003D3121" w:rsidP="0048471F" w:rsidRDefault="00550549" w14:paraId="191ABF51" w14:textId="248852D8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T</w:t>
            </w:r>
            <w:r w:rsidR="00A56B53">
              <w:rPr>
                <w:szCs w:val="20"/>
              </w:rPr>
              <w:t>eleconsult</w:t>
            </w:r>
            <w:r w:rsidR="003D3121">
              <w:rPr>
                <w:szCs w:val="20"/>
              </w:rPr>
              <w:t xml:space="preserve"> koordinator</w:t>
            </w:r>
          </w:p>
        </w:tc>
        <w:tc>
          <w:tcPr>
            <w:tcW w:w="2976" w:type="dxa"/>
          </w:tcPr>
          <w:p w:rsidRPr="00D6059B" w:rsidR="003D3121" w:rsidP="0048471F" w:rsidRDefault="009F273A" w14:paraId="322A4930" w14:textId="6E767B17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+</w:t>
            </w:r>
            <w:r w:rsidR="008A160F">
              <w:rPr>
                <w:szCs w:val="20"/>
              </w:rPr>
              <w:t>46</w:t>
            </w:r>
            <w:r w:rsidR="00457534">
              <w:rPr>
                <w:szCs w:val="20"/>
              </w:rPr>
              <w:t xml:space="preserve"> </w:t>
            </w:r>
            <w:r w:rsidR="00D00672">
              <w:rPr>
                <w:szCs w:val="20"/>
              </w:rPr>
              <w:t>8</w:t>
            </w:r>
            <w:r w:rsidR="000D6535">
              <w:rPr>
                <w:szCs w:val="20"/>
              </w:rPr>
              <w:t>1</w:t>
            </w:r>
            <w:r w:rsidR="005B78CB">
              <w:rPr>
                <w:szCs w:val="20"/>
              </w:rPr>
              <w:t> </w:t>
            </w:r>
            <w:r w:rsidR="000D6535">
              <w:rPr>
                <w:szCs w:val="20"/>
              </w:rPr>
              <w:t>235</w:t>
            </w:r>
            <w:r w:rsidR="005B78CB">
              <w:rPr>
                <w:szCs w:val="20"/>
              </w:rPr>
              <w:t xml:space="preserve"> </w:t>
            </w:r>
            <w:r w:rsidR="000D6535">
              <w:rPr>
                <w:szCs w:val="20"/>
              </w:rPr>
              <w:t>01</w:t>
            </w:r>
            <w:r w:rsidR="005B78CB">
              <w:rPr>
                <w:szCs w:val="20"/>
              </w:rPr>
              <w:t xml:space="preserve"> </w:t>
            </w:r>
            <w:r w:rsidR="000D6535">
              <w:rPr>
                <w:szCs w:val="20"/>
              </w:rPr>
              <w:t>90</w:t>
            </w:r>
          </w:p>
        </w:tc>
      </w:tr>
      <w:tr w:rsidRPr="00D6059B" w:rsidR="00DF1AD5" w:rsidTr="0048471F" w14:paraId="79358349" w14:textId="77777777">
        <w:tc>
          <w:tcPr>
            <w:tcW w:w="5524" w:type="dxa"/>
          </w:tcPr>
          <w:p w:rsidR="00DF1AD5" w:rsidP="0048471F" w:rsidRDefault="00DF1AD5" w14:paraId="1608E461" w14:textId="1958082E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Reservtelefonnummer 1</w:t>
            </w:r>
          </w:p>
        </w:tc>
        <w:tc>
          <w:tcPr>
            <w:tcW w:w="2976" w:type="dxa"/>
          </w:tcPr>
          <w:p w:rsidR="00DF1AD5" w:rsidP="0048471F" w:rsidRDefault="00DF1AD5" w14:paraId="6E2E1701" w14:textId="6B8523B7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+46</w:t>
            </w:r>
            <w:r w:rsidR="001649FD">
              <w:rPr>
                <w:szCs w:val="20"/>
              </w:rPr>
              <w:t xml:space="preserve"> 31 373 77 95</w:t>
            </w:r>
          </w:p>
        </w:tc>
      </w:tr>
      <w:tr w:rsidRPr="00D6059B" w:rsidR="00C26C24" w:rsidTr="0048471F" w14:paraId="31CB1BC9" w14:textId="77777777">
        <w:tc>
          <w:tcPr>
            <w:tcW w:w="5524" w:type="dxa"/>
          </w:tcPr>
          <w:p w:rsidRPr="00D6059B" w:rsidR="00C26C24" w:rsidP="0048471F" w:rsidRDefault="00C26C24" w14:paraId="661CF2D3" w14:textId="35866616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Reserv</w:t>
            </w:r>
            <w:r w:rsidR="00F5022A">
              <w:rPr>
                <w:szCs w:val="20"/>
              </w:rPr>
              <w:t>telefon</w:t>
            </w:r>
            <w:r>
              <w:rPr>
                <w:szCs w:val="20"/>
              </w:rPr>
              <w:t xml:space="preserve">nummer </w:t>
            </w:r>
            <w:r w:rsidR="00457534">
              <w:rPr>
                <w:szCs w:val="20"/>
              </w:rPr>
              <w:t xml:space="preserve"> </w:t>
            </w:r>
            <w:r w:rsidR="00DF1AD5">
              <w:rPr>
                <w:szCs w:val="20"/>
              </w:rPr>
              <w:t xml:space="preserve">2 </w:t>
            </w:r>
            <w:r w:rsidR="00954D6B">
              <w:rPr>
                <w:szCs w:val="20"/>
              </w:rPr>
              <w:t>(fast telefoni)</w:t>
            </w:r>
          </w:p>
        </w:tc>
        <w:tc>
          <w:tcPr>
            <w:tcW w:w="2976" w:type="dxa"/>
          </w:tcPr>
          <w:p w:rsidR="00C26C24" w:rsidP="0048471F" w:rsidRDefault="008A160F" w14:paraId="7F9C7F43" w14:textId="03A8B143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+</w:t>
            </w:r>
            <w:r w:rsidR="008A3BA8">
              <w:rPr>
                <w:szCs w:val="20"/>
              </w:rPr>
              <w:t>62</w:t>
            </w:r>
            <w:r w:rsidR="00457534">
              <w:rPr>
                <w:szCs w:val="20"/>
              </w:rPr>
              <w:t xml:space="preserve"> </w:t>
            </w:r>
            <w:r w:rsidR="008A3BA8">
              <w:rPr>
                <w:szCs w:val="20"/>
              </w:rPr>
              <w:t>81</w:t>
            </w:r>
            <w:r w:rsidR="00457534">
              <w:rPr>
                <w:szCs w:val="20"/>
              </w:rPr>
              <w:t xml:space="preserve"> </w:t>
            </w:r>
            <w:r w:rsidR="008A3BA8">
              <w:rPr>
                <w:szCs w:val="20"/>
              </w:rPr>
              <w:t>338 773 651</w:t>
            </w:r>
            <w:r w:rsidR="00954D6B">
              <w:rPr>
                <w:szCs w:val="20"/>
              </w:rPr>
              <w:t xml:space="preserve"> </w:t>
            </w:r>
          </w:p>
        </w:tc>
      </w:tr>
      <w:tr w:rsidRPr="00D6059B" w:rsidR="003D3121" w:rsidTr="0048471F" w14:paraId="30896C8F" w14:textId="77777777">
        <w:tc>
          <w:tcPr>
            <w:tcW w:w="5524" w:type="dxa"/>
          </w:tcPr>
          <w:p w:rsidRPr="00D6059B" w:rsidR="003D3121" w:rsidP="0048471F" w:rsidRDefault="003D3121" w14:paraId="047884DA" w14:textId="589572DF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 xml:space="preserve">Fax </w:t>
            </w:r>
            <w:r w:rsidR="00550549">
              <w:rPr>
                <w:szCs w:val="20"/>
              </w:rPr>
              <w:t>T</w:t>
            </w:r>
            <w:r w:rsidR="00457534">
              <w:rPr>
                <w:szCs w:val="20"/>
              </w:rPr>
              <w:t>eleconsult</w:t>
            </w:r>
          </w:p>
        </w:tc>
        <w:tc>
          <w:tcPr>
            <w:tcW w:w="2976" w:type="dxa"/>
          </w:tcPr>
          <w:p w:rsidRPr="00D6059B" w:rsidR="003D3121" w:rsidP="0048471F" w:rsidRDefault="00457534" w14:paraId="1E8D5F30" w14:textId="5AFC4295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 xml:space="preserve">+46 </w:t>
            </w:r>
            <w:r w:rsidR="00405FAE">
              <w:rPr>
                <w:szCs w:val="20"/>
              </w:rPr>
              <w:t>31</w:t>
            </w:r>
            <w:r w:rsidR="00C43496">
              <w:rPr>
                <w:szCs w:val="20"/>
              </w:rPr>
              <w:t> </w:t>
            </w:r>
            <w:r w:rsidR="00405FAE">
              <w:rPr>
                <w:szCs w:val="20"/>
              </w:rPr>
              <w:t>745</w:t>
            </w:r>
            <w:r w:rsidR="00C43496">
              <w:rPr>
                <w:szCs w:val="20"/>
              </w:rPr>
              <w:t xml:space="preserve"> </w:t>
            </w:r>
            <w:r w:rsidR="00405FAE">
              <w:rPr>
                <w:szCs w:val="20"/>
              </w:rPr>
              <w:t>96</w:t>
            </w:r>
            <w:r w:rsidR="00C43496">
              <w:rPr>
                <w:szCs w:val="20"/>
              </w:rPr>
              <w:t xml:space="preserve"> </w:t>
            </w:r>
            <w:r w:rsidR="00405FAE">
              <w:rPr>
                <w:szCs w:val="20"/>
              </w:rPr>
              <w:t>10</w:t>
            </w:r>
            <w:r w:rsidR="00851DC0">
              <w:rPr>
                <w:szCs w:val="20"/>
              </w:rPr>
              <w:t xml:space="preserve"> </w:t>
            </w:r>
          </w:p>
        </w:tc>
      </w:tr>
      <w:tr w:rsidRPr="00D6059B" w:rsidR="003D3121" w:rsidTr="0048471F" w14:paraId="32128AD3" w14:textId="77777777">
        <w:tc>
          <w:tcPr>
            <w:tcW w:w="8500" w:type="dxa"/>
            <w:gridSpan w:val="2"/>
          </w:tcPr>
          <w:p w:rsidR="003D3121" w:rsidP="0048471F" w:rsidRDefault="003D3121" w14:paraId="231685AA" w14:textId="2EDB962E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Email:</w:t>
            </w:r>
            <w:r w:rsidR="000D6535">
              <w:rPr>
                <w:szCs w:val="20"/>
              </w:rPr>
              <w:t xml:space="preserve"> </w:t>
            </w:r>
            <w:r w:rsidR="000D6535">
              <w:t xml:space="preserve"> urgent@teleconsult.net</w:t>
            </w:r>
          </w:p>
        </w:tc>
      </w:tr>
    </w:tbl>
    <w:p w:rsidRPr="00D6059B" w:rsidR="00D6059B" w:rsidP="00D6059B" w:rsidRDefault="00D6059B" w14:paraId="7B267F2D" w14:textId="77777777">
      <w:pPr>
        <w:spacing w:after="0" w:line="240" w:lineRule="auto"/>
        <w:ind w:left="720" w:right="0"/>
        <w:contextualSpacing/>
        <w:rPr>
          <w:szCs w:val="20"/>
        </w:rPr>
      </w:pPr>
    </w:p>
    <w:p w:rsidRPr="00D6059B" w:rsidR="00D6059B" w:rsidP="00D6059B" w:rsidRDefault="00D6059B" w14:paraId="46B91076" w14:textId="77777777">
      <w:pPr>
        <w:spacing w:after="0" w:line="240" w:lineRule="auto"/>
        <w:ind w:left="0" w:right="0"/>
        <w:rPr>
          <w:szCs w:val="20"/>
        </w:rPr>
      </w:pPr>
    </w:p>
    <w:bookmarkEnd w:id="0"/>
    <w:p w:rsidR="00536A5A" w:rsidP="00536A5A" w:rsidRDefault="00536A5A" w14:paraId="76B9F95B" w14:textId="24513497">
      <w:pPr>
        <w:spacing w:after="0" w:line="240" w:lineRule="auto"/>
        <w:ind w:left="0" w:right="0"/>
      </w:pPr>
    </w:p>
    <w:p w:rsidR="00B23185" w:rsidP="00536A5A" w:rsidRDefault="00B23185" w14:paraId="3F5D8022" w14:textId="77777777">
      <w:pPr>
        <w:spacing w:after="0" w:line="240" w:lineRule="auto"/>
        <w:ind w:left="0" w:right="0"/>
      </w:pPr>
    </w:p>
    <w:p w:rsidR="00B23185" w:rsidP="00536A5A" w:rsidRDefault="00B23185" w14:paraId="602FAD56" w14:textId="77777777">
      <w:pPr>
        <w:spacing w:after="0" w:line="240" w:lineRule="auto"/>
        <w:ind w:left="0" w:right="0"/>
      </w:pPr>
    </w:p>
    <w:p w:rsidR="00B23185" w:rsidP="00536A5A" w:rsidRDefault="00B23185" w14:paraId="13572179" w14:textId="77777777">
      <w:pPr>
        <w:spacing w:after="0" w:line="240" w:lineRule="auto"/>
        <w:ind w:left="0" w:right="0"/>
      </w:pPr>
    </w:p>
    <w:p w:rsidR="00B23185" w:rsidP="00536A5A" w:rsidRDefault="00B23185" w14:paraId="2975AC5A" w14:textId="77777777">
      <w:pPr>
        <w:spacing w:after="0" w:line="240" w:lineRule="auto"/>
        <w:ind w:left="0" w:right="0"/>
      </w:pPr>
    </w:p>
    <w:p w:rsidR="00B23185" w:rsidP="00536A5A" w:rsidRDefault="00B23185" w14:paraId="1D554943" w14:textId="77777777">
      <w:pPr>
        <w:spacing w:after="0" w:line="240" w:lineRule="auto"/>
        <w:ind w:left="0" w:right="0"/>
      </w:pPr>
    </w:p>
    <w:p w:rsidRPr="00536A5A" w:rsidR="00B23185" w:rsidP="00536A5A" w:rsidRDefault="00B23185" w14:paraId="30AF96EB" w14:textId="77777777">
      <w:pPr>
        <w:spacing w:after="0" w:line="240" w:lineRule="auto"/>
        <w:ind w:left="0" w:right="0"/>
      </w:pPr>
    </w:p>
    <w:sectPr w:rsidRPr="00536A5A" w:rsidR="00B23185" w:rsidSect="00C74CA7">
      <w:type w:val="continuous"/>
      <w:pgSz w:w="11900" w:h="16840" w:orient="portrait"/>
      <w:pgMar w:top="1418" w:right="1127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6F7E" w:rsidRDefault="00186F7E" w14:paraId="027905E2" w14:textId="77777777">
      <w:r>
        <w:separator/>
      </w:r>
    </w:p>
  </w:endnote>
  <w:endnote w:type="continuationSeparator" w:id="0">
    <w:p w:rsidR="00186F7E" w:rsidRDefault="00186F7E" w14:paraId="69B3F4A7" w14:textId="77777777">
      <w:r>
        <w:continuationSeparator/>
      </w:r>
    </w:p>
  </w:endnote>
  <w:endnote w:type="continuationNotice" w:id="1">
    <w:p w:rsidR="00186F7E" w:rsidRDefault="00186F7E" w14:paraId="0017D84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6F7E" w:rsidRDefault="00186F7E" w14:paraId="69B16C82" w14:textId="77777777"/>
  </w:footnote>
  <w:footnote w:type="continuationSeparator" w:id="0">
    <w:p w:rsidR="00186F7E" w:rsidRDefault="00186F7E" w14:paraId="51F70E02" w14:textId="77777777">
      <w:r>
        <w:continuationSeparator/>
      </w:r>
    </w:p>
  </w:footnote>
  <w:footnote w:type="continuationNotice" w:id="1">
    <w:p w:rsidR="00186F7E" w:rsidRDefault="00186F7E" w14:paraId="150E362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104A25D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8ED876A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F5A4093"/>
    <w:multiLevelType w:val="hybridMultilevel"/>
    <w:tmpl w:val="065C72D6"/>
    <w:lvl w:ilvl="0" w:tplc="46E89A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FAD1A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CE0C572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9EEB0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9A932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76C4B18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90D09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5C147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5244B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78D60B2"/>
    <w:multiLevelType w:val="hybridMultilevel"/>
    <w:tmpl w:val="13341308"/>
    <w:lvl w:ilvl="0" w:tplc="13B8D6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BAC8C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848836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EC051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18FD2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43AA43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482E6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CCFB0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E944906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043019947">
    <w:abstractNumId w:val="19"/>
  </w:num>
  <w:num w:numId="2" w16cid:durableId="1117869407">
    <w:abstractNumId w:val="15"/>
  </w:num>
  <w:num w:numId="3" w16cid:durableId="1939870229">
    <w:abstractNumId w:val="0"/>
  </w:num>
  <w:num w:numId="4" w16cid:durableId="734820113">
    <w:abstractNumId w:val="6"/>
  </w:num>
  <w:num w:numId="5" w16cid:durableId="1720519704">
    <w:abstractNumId w:val="17"/>
  </w:num>
  <w:num w:numId="6" w16cid:durableId="1678844089">
    <w:abstractNumId w:val="2"/>
  </w:num>
  <w:num w:numId="7" w16cid:durableId="1074936166">
    <w:abstractNumId w:val="12"/>
  </w:num>
  <w:num w:numId="8" w16cid:durableId="1451048901">
    <w:abstractNumId w:val="9"/>
  </w:num>
  <w:num w:numId="9" w16cid:durableId="1438911099">
    <w:abstractNumId w:val="1"/>
  </w:num>
  <w:num w:numId="10" w16cid:durableId="2056350428">
    <w:abstractNumId w:val="1"/>
  </w:num>
  <w:num w:numId="11" w16cid:durableId="1803306198">
    <w:abstractNumId w:val="3"/>
  </w:num>
  <w:num w:numId="12" w16cid:durableId="651562472">
    <w:abstractNumId w:val="4"/>
  </w:num>
  <w:num w:numId="13" w16cid:durableId="1596742043">
    <w:abstractNumId w:val="14"/>
  </w:num>
  <w:num w:numId="14" w16cid:durableId="1258172386">
    <w:abstractNumId w:val="10"/>
  </w:num>
  <w:num w:numId="15" w16cid:durableId="173687179">
    <w:abstractNumId w:val="7"/>
  </w:num>
  <w:num w:numId="16" w16cid:durableId="948044588">
    <w:abstractNumId w:val="13"/>
  </w:num>
  <w:num w:numId="17" w16cid:durableId="1848206239">
    <w:abstractNumId w:val="5"/>
  </w:num>
  <w:num w:numId="18" w16cid:durableId="1917284451">
    <w:abstractNumId w:val="11"/>
  </w:num>
  <w:num w:numId="19" w16cid:durableId="449714659">
    <w:abstractNumId w:val="18"/>
  </w:num>
  <w:num w:numId="20" w16cid:durableId="346324767">
    <w:abstractNumId w:val="16"/>
  </w:num>
  <w:num w:numId="21" w16cid:durableId="2143379672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ACF"/>
    <w:rsid w:val="000051D5"/>
    <w:rsid w:val="00006D2A"/>
    <w:rsid w:val="00010D47"/>
    <w:rsid w:val="000149CC"/>
    <w:rsid w:val="00016CF0"/>
    <w:rsid w:val="0002435C"/>
    <w:rsid w:val="00030DDD"/>
    <w:rsid w:val="000313BB"/>
    <w:rsid w:val="00033ED5"/>
    <w:rsid w:val="00034198"/>
    <w:rsid w:val="00050500"/>
    <w:rsid w:val="0005691C"/>
    <w:rsid w:val="00056ECB"/>
    <w:rsid w:val="00056ED5"/>
    <w:rsid w:val="00064977"/>
    <w:rsid w:val="000655CC"/>
    <w:rsid w:val="000700AE"/>
    <w:rsid w:val="00081850"/>
    <w:rsid w:val="00084024"/>
    <w:rsid w:val="0009062C"/>
    <w:rsid w:val="0009089E"/>
    <w:rsid w:val="00095368"/>
    <w:rsid w:val="000954C4"/>
    <w:rsid w:val="0009564C"/>
    <w:rsid w:val="000A4C35"/>
    <w:rsid w:val="000A611A"/>
    <w:rsid w:val="000B12D9"/>
    <w:rsid w:val="000B4536"/>
    <w:rsid w:val="000B7715"/>
    <w:rsid w:val="000C6846"/>
    <w:rsid w:val="000D60F4"/>
    <w:rsid w:val="000D6535"/>
    <w:rsid w:val="000E463B"/>
    <w:rsid w:val="000E5A7E"/>
    <w:rsid w:val="000F43A3"/>
    <w:rsid w:val="000F7681"/>
    <w:rsid w:val="00103031"/>
    <w:rsid w:val="001044FE"/>
    <w:rsid w:val="001139D4"/>
    <w:rsid w:val="00115E3D"/>
    <w:rsid w:val="00131B08"/>
    <w:rsid w:val="00132A59"/>
    <w:rsid w:val="00133337"/>
    <w:rsid w:val="00133A0F"/>
    <w:rsid w:val="00135528"/>
    <w:rsid w:val="0013580F"/>
    <w:rsid w:val="00137B6D"/>
    <w:rsid w:val="0014070B"/>
    <w:rsid w:val="001422C1"/>
    <w:rsid w:val="00142E5E"/>
    <w:rsid w:val="00145788"/>
    <w:rsid w:val="001522AE"/>
    <w:rsid w:val="00157D5B"/>
    <w:rsid w:val="00161FE6"/>
    <w:rsid w:val="001647EA"/>
    <w:rsid w:val="001649FD"/>
    <w:rsid w:val="00164C3D"/>
    <w:rsid w:val="00166D3A"/>
    <w:rsid w:val="00176854"/>
    <w:rsid w:val="00181FDC"/>
    <w:rsid w:val="00184AF5"/>
    <w:rsid w:val="001860B9"/>
    <w:rsid w:val="00186F2B"/>
    <w:rsid w:val="00186F7E"/>
    <w:rsid w:val="001874D6"/>
    <w:rsid w:val="0019632A"/>
    <w:rsid w:val="001A1592"/>
    <w:rsid w:val="001A20AF"/>
    <w:rsid w:val="001A27B8"/>
    <w:rsid w:val="001A4E7C"/>
    <w:rsid w:val="001B0E50"/>
    <w:rsid w:val="001B67E8"/>
    <w:rsid w:val="001B762C"/>
    <w:rsid w:val="001C4D0A"/>
    <w:rsid w:val="001C5658"/>
    <w:rsid w:val="001C5FEF"/>
    <w:rsid w:val="001D5677"/>
    <w:rsid w:val="001F2885"/>
    <w:rsid w:val="00211487"/>
    <w:rsid w:val="00211D91"/>
    <w:rsid w:val="00213D62"/>
    <w:rsid w:val="00217DEC"/>
    <w:rsid w:val="00235B57"/>
    <w:rsid w:val="0024173A"/>
    <w:rsid w:val="00245589"/>
    <w:rsid w:val="00250F24"/>
    <w:rsid w:val="002523C5"/>
    <w:rsid w:val="0025380B"/>
    <w:rsid w:val="0025703A"/>
    <w:rsid w:val="002610A5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1E58"/>
    <w:rsid w:val="002C4DDA"/>
    <w:rsid w:val="002C60AD"/>
    <w:rsid w:val="002D0E0E"/>
    <w:rsid w:val="002D6023"/>
    <w:rsid w:val="002E263F"/>
    <w:rsid w:val="002E6F81"/>
    <w:rsid w:val="002F08BA"/>
    <w:rsid w:val="002F2CFF"/>
    <w:rsid w:val="002F3678"/>
    <w:rsid w:val="002F568B"/>
    <w:rsid w:val="002F7818"/>
    <w:rsid w:val="003066D0"/>
    <w:rsid w:val="00311401"/>
    <w:rsid w:val="00315FBC"/>
    <w:rsid w:val="003203D7"/>
    <w:rsid w:val="00320F86"/>
    <w:rsid w:val="00321132"/>
    <w:rsid w:val="00324171"/>
    <w:rsid w:val="00324C73"/>
    <w:rsid w:val="00326C24"/>
    <w:rsid w:val="00337F99"/>
    <w:rsid w:val="003404BD"/>
    <w:rsid w:val="003423C6"/>
    <w:rsid w:val="0034307B"/>
    <w:rsid w:val="00345EB1"/>
    <w:rsid w:val="00350CC4"/>
    <w:rsid w:val="00351161"/>
    <w:rsid w:val="00360E0D"/>
    <w:rsid w:val="0036357D"/>
    <w:rsid w:val="00363B23"/>
    <w:rsid w:val="0036594C"/>
    <w:rsid w:val="00367D19"/>
    <w:rsid w:val="00371BED"/>
    <w:rsid w:val="00372524"/>
    <w:rsid w:val="00375F72"/>
    <w:rsid w:val="0037714A"/>
    <w:rsid w:val="00384019"/>
    <w:rsid w:val="0038464E"/>
    <w:rsid w:val="003854F1"/>
    <w:rsid w:val="00386943"/>
    <w:rsid w:val="0039118E"/>
    <w:rsid w:val="00397F54"/>
    <w:rsid w:val="003A0D43"/>
    <w:rsid w:val="003B2A4B"/>
    <w:rsid w:val="003C2712"/>
    <w:rsid w:val="003C2C32"/>
    <w:rsid w:val="003C4424"/>
    <w:rsid w:val="003C6F28"/>
    <w:rsid w:val="003D099E"/>
    <w:rsid w:val="003D21A2"/>
    <w:rsid w:val="003D2894"/>
    <w:rsid w:val="003D29D2"/>
    <w:rsid w:val="003D3121"/>
    <w:rsid w:val="003D5D19"/>
    <w:rsid w:val="003E0248"/>
    <w:rsid w:val="003E0705"/>
    <w:rsid w:val="003E2FF7"/>
    <w:rsid w:val="003F1013"/>
    <w:rsid w:val="003F1ACF"/>
    <w:rsid w:val="003F2759"/>
    <w:rsid w:val="003F3BF4"/>
    <w:rsid w:val="00404948"/>
    <w:rsid w:val="00405FAE"/>
    <w:rsid w:val="00406BEA"/>
    <w:rsid w:val="00413A60"/>
    <w:rsid w:val="004230F7"/>
    <w:rsid w:val="004233CB"/>
    <w:rsid w:val="0043167E"/>
    <w:rsid w:val="0043409A"/>
    <w:rsid w:val="00443C1E"/>
    <w:rsid w:val="00446255"/>
    <w:rsid w:val="00451935"/>
    <w:rsid w:val="00457534"/>
    <w:rsid w:val="00460ED0"/>
    <w:rsid w:val="00465651"/>
    <w:rsid w:val="00470CE7"/>
    <w:rsid w:val="00470F4F"/>
    <w:rsid w:val="00472482"/>
    <w:rsid w:val="00480DC7"/>
    <w:rsid w:val="00480ED6"/>
    <w:rsid w:val="0048471F"/>
    <w:rsid w:val="004876F6"/>
    <w:rsid w:val="0049236A"/>
    <w:rsid w:val="00492718"/>
    <w:rsid w:val="00497906"/>
    <w:rsid w:val="004A0518"/>
    <w:rsid w:val="004A1EEA"/>
    <w:rsid w:val="004A355D"/>
    <w:rsid w:val="004A4970"/>
    <w:rsid w:val="004B2183"/>
    <w:rsid w:val="004B2A01"/>
    <w:rsid w:val="004B52FA"/>
    <w:rsid w:val="004C2559"/>
    <w:rsid w:val="004D385B"/>
    <w:rsid w:val="004D7BA3"/>
    <w:rsid w:val="004E4278"/>
    <w:rsid w:val="004E42D5"/>
    <w:rsid w:val="004F4518"/>
    <w:rsid w:val="004F4C62"/>
    <w:rsid w:val="00501433"/>
    <w:rsid w:val="00511524"/>
    <w:rsid w:val="00511CC4"/>
    <w:rsid w:val="00531E60"/>
    <w:rsid w:val="00536A5A"/>
    <w:rsid w:val="00541D07"/>
    <w:rsid w:val="00543515"/>
    <w:rsid w:val="00544BAB"/>
    <w:rsid w:val="00545F31"/>
    <w:rsid w:val="00546D52"/>
    <w:rsid w:val="00550549"/>
    <w:rsid w:val="00556149"/>
    <w:rsid w:val="005578FA"/>
    <w:rsid w:val="00564629"/>
    <w:rsid w:val="00565129"/>
    <w:rsid w:val="00565CD0"/>
    <w:rsid w:val="00567820"/>
    <w:rsid w:val="005770AD"/>
    <w:rsid w:val="00581414"/>
    <w:rsid w:val="00582490"/>
    <w:rsid w:val="005826FA"/>
    <w:rsid w:val="00584623"/>
    <w:rsid w:val="00597E28"/>
    <w:rsid w:val="005A1992"/>
    <w:rsid w:val="005A2E3B"/>
    <w:rsid w:val="005A54ED"/>
    <w:rsid w:val="005A581A"/>
    <w:rsid w:val="005A5D5B"/>
    <w:rsid w:val="005A6081"/>
    <w:rsid w:val="005A627D"/>
    <w:rsid w:val="005B0650"/>
    <w:rsid w:val="005B78CB"/>
    <w:rsid w:val="005C0045"/>
    <w:rsid w:val="005C084E"/>
    <w:rsid w:val="005C4606"/>
    <w:rsid w:val="005C4D3D"/>
    <w:rsid w:val="005D00CA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0F04"/>
    <w:rsid w:val="006A2789"/>
    <w:rsid w:val="006A2D7A"/>
    <w:rsid w:val="006A4978"/>
    <w:rsid w:val="006A7261"/>
    <w:rsid w:val="006B0D29"/>
    <w:rsid w:val="006B1819"/>
    <w:rsid w:val="006B5DE7"/>
    <w:rsid w:val="006C096A"/>
    <w:rsid w:val="006C5048"/>
    <w:rsid w:val="006C5DB0"/>
    <w:rsid w:val="006C6A4B"/>
    <w:rsid w:val="006C779F"/>
    <w:rsid w:val="006D01F5"/>
    <w:rsid w:val="006D0CFB"/>
    <w:rsid w:val="006D30C0"/>
    <w:rsid w:val="006D7535"/>
    <w:rsid w:val="006E450B"/>
    <w:rsid w:val="006E458B"/>
    <w:rsid w:val="006E4756"/>
    <w:rsid w:val="006E77B3"/>
    <w:rsid w:val="006F0D7E"/>
    <w:rsid w:val="006F62D6"/>
    <w:rsid w:val="00700CDE"/>
    <w:rsid w:val="00701DF4"/>
    <w:rsid w:val="0070283F"/>
    <w:rsid w:val="007078DC"/>
    <w:rsid w:val="00710B77"/>
    <w:rsid w:val="0072056A"/>
    <w:rsid w:val="0072075B"/>
    <w:rsid w:val="007221C2"/>
    <w:rsid w:val="00725783"/>
    <w:rsid w:val="00725816"/>
    <w:rsid w:val="00730955"/>
    <w:rsid w:val="00733A9C"/>
    <w:rsid w:val="00736574"/>
    <w:rsid w:val="007365EA"/>
    <w:rsid w:val="007367E0"/>
    <w:rsid w:val="00737215"/>
    <w:rsid w:val="0075141B"/>
    <w:rsid w:val="00754905"/>
    <w:rsid w:val="00760038"/>
    <w:rsid w:val="00762EE0"/>
    <w:rsid w:val="00765C41"/>
    <w:rsid w:val="00771100"/>
    <w:rsid w:val="007738C2"/>
    <w:rsid w:val="007759DD"/>
    <w:rsid w:val="007777E0"/>
    <w:rsid w:val="0078609F"/>
    <w:rsid w:val="00790AB9"/>
    <w:rsid w:val="007917BA"/>
    <w:rsid w:val="007A0251"/>
    <w:rsid w:val="007A16B7"/>
    <w:rsid w:val="007A1F91"/>
    <w:rsid w:val="007A39BF"/>
    <w:rsid w:val="007A5C6F"/>
    <w:rsid w:val="007B26D4"/>
    <w:rsid w:val="007D4241"/>
    <w:rsid w:val="007D4317"/>
    <w:rsid w:val="007D4EA3"/>
    <w:rsid w:val="007D5A7D"/>
    <w:rsid w:val="007E0418"/>
    <w:rsid w:val="007E08AB"/>
    <w:rsid w:val="007F1CFF"/>
    <w:rsid w:val="007F38C1"/>
    <w:rsid w:val="007F5DD5"/>
    <w:rsid w:val="00812006"/>
    <w:rsid w:val="00820AA8"/>
    <w:rsid w:val="00821A1B"/>
    <w:rsid w:val="008262E9"/>
    <w:rsid w:val="00827E69"/>
    <w:rsid w:val="00833116"/>
    <w:rsid w:val="00835C4D"/>
    <w:rsid w:val="00843F48"/>
    <w:rsid w:val="00851423"/>
    <w:rsid w:val="00851DC0"/>
    <w:rsid w:val="00857848"/>
    <w:rsid w:val="00862680"/>
    <w:rsid w:val="008641A4"/>
    <w:rsid w:val="008654B6"/>
    <w:rsid w:val="0087139C"/>
    <w:rsid w:val="00880E83"/>
    <w:rsid w:val="00892F28"/>
    <w:rsid w:val="008A0C5F"/>
    <w:rsid w:val="008A160F"/>
    <w:rsid w:val="008A3BA8"/>
    <w:rsid w:val="008A3DEA"/>
    <w:rsid w:val="008A4EB9"/>
    <w:rsid w:val="008A74C0"/>
    <w:rsid w:val="008B1694"/>
    <w:rsid w:val="008C4B27"/>
    <w:rsid w:val="008C7F2A"/>
    <w:rsid w:val="008D2247"/>
    <w:rsid w:val="008E0755"/>
    <w:rsid w:val="008E36F8"/>
    <w:rsid w:val="008E46B2"/>
    <w:rsid w:val="008E682C"/>
    <w:rsid w:val="008E7802"/>
    <w:rsid w:val="008E78A1"/>
    <w:rsid w:val="008F589F"/>
    <w:rsid w:val="008F67F1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6643"/>
    <w:rsid w:val="00942257"/>
    <w:rsid w:val="00942DEE"/>
    <w:rsid w:val="009471BF"/>
    <w:rsid w:val="00950E4E"/>
    <w:rsid w:val="009529BD"/>
    <w:rsid w:val="009533B4"/>
    <w:rsid w:val="00954D6B"/>
    <w:rsid w:val="00964098"/>
    <w:rsid w:val="00971D93"/>
    <w:rsid w:val="0098689D"/>
    <w:rsid w:val="009A3BA6"/>
    <w:rsid w:val="009B1F6B"/>
    <w:rsid w:val="009C0D12"/>
    <w:rsid w:val="009C192E"/>
    <w:rsid w:val="009C1CAD"/>
    <w:rsid w:val="009C49AA"/>
    <w:rsid w:val="009C7248"/>
    <w:rsid w:val="009D3DCC"/>
    <w:rsid w:val="009D6819"/>
    <w:rsid w:val="009D6D1C"/>
    <w:rsid w:val="009E0CF9"/>
    <w:rsid w:val="009E531B"/>
    <w:rsid w:val="009E6C56"/>
    <w:rsid w:val="009E7DCF"/>
    <w:rsid w:val="009F273A"/>
    <w:rsid w:val="009F48F9"/>
    <w:rsid w:val="009F4A56"/>
    <w:rsid w:val="009F4E65"/>
    <w:rsid w:val="00A006A5"/>
    <w:rsid w:val="00A0078D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B3A"/>
    <w:rsid w:val="00A514B7"/>
    <w:rsid w:val="00A54A0B"/>
    <w:rsid w:val="00A54FA9"/>
    <w:rsid w:val="00A56B53"/>
    <w:rsid w:val="00A65FD4"/>
    <w:rsid w:val="00A7272F"/>
    <w:rsid w:val="00A771CD"/>
    <w:rsid w:val="00A77D53"/>
    <w:rsid w:val="00A81198"/>
    <w:rsid w:val="00A81E48"/>
    <w:rsid w:val="00A82035"/>
    <w:rsid w:val="00A90D77"/>
    <w:rsid w:val="00A92E07"/>
    <w:rsid w:val="00AA0B3A"/>
    <w:rsid w:val="00AA35EE"/>
    <w:rsid w:val="00AA6EB4"/>
    <w:rsid w:val="00AA767D"/>
    <w:rsid w:val="00AB0CC9"/>
    <w:rsid w:val="00AB6828"/>
    <w:rsid w:val="00AC0C45"/>
    <w:rsid w:val="00AC3FF6"/>
    <w:rsid w:val="00AC4AEB"/>
    <w:rsid w:val="00AD6092"/>
    <w:rsid w:val="00AD73EC"/>
    <w:rsid w:val="00AE5BC7"/>
    <w:rsid w:val="00AF5AAF"/>
    <w:rsid w:val="00B046D8"/>
    <w:rsid w:val="00B110D0"/>
    <w:rsid w:val="00B13F4C"/>
    <w:rsid w:val="00B16219"/>
    <w:rsid w:val="00B16C59"/>
    <w:rsid w:val="00B23185"/>
    <w:rsid w:val="00B33FDD"/>
    <w:rsid w:val="00B35279"/>
    <w:rsid w:val="00B359CC"/>
    <w:rsid w:val="00B36107"/>
    <w:rsid w:val="00B40A44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2106"/>
    <w:rsid w:val="00BA2A8A"/>
    <w:rsid w:val="00BB69DB"/>
    <w:rsid w:val="00BC322E"/>
    <w:rsid w:val="00BC336F"/>
    <w:rsid w:val="00BC44CD"/>
    <w:rsid w:val="00BC48A6"/>
    <w:rsid w:val="00BD007D"/>
    <w:rsid w:val="00BD3686"/>
    <w:rsid w:val="00BE68E3"/>
    <w:rsid w:val="00BE7978"/>
    <w:rsid w:val="00BF1451"/>
    <w:rsid w:val="00BF7231"/>
    <w:rsid w:val="00BF737A"/>
    <w:rsid w:val="00C02BB9"/>
    <w:rsid w:val="00C07DDB"/>
    <w:rsid w:val="00C1722F"/>
    <w:rsid w:val="00C26C24"/>
    <w:rsid w:val="00C361A2"/>
    <w:rsid w:val="00C4115D"/>
    <w:rsid w:val="00C43496"/>
    <w:rsid w:val="00C43BDD"/>
    <w:rsid w:val="00C45D96"/>
    <w:rsid w:val="00C47778"/>
    <w:rsid w:val="00C5011E"/>
    <w:rsid w:val="00C50148"/>
    <w:rsid w:val="00C50EE5"/>
    <w:rsid w:val="00C51582"/>
    <w:rsid w:val="00C5240A"/>
    <w:rsid w:val="00C5398F"/>
    <w:rsid w:val="00C556F5"/>
    <w:rsid w:val="00C57B71"/>
    <w:rsid w:val="00C602E7"/>
    <w:rsid w:val="00C70E19"/>
    <w:rsid w:val="00C72574"/>
    <w:rsid w:val="00C7430C"/>
    <w:rsid w:val="00C74CA7"/>
    <w:rsid w:val="00C85DA1"/>
    <w:rsid w:val="00C86BA5"/>
    <w:rsid w:val="00C9071C"/>
    <w:rsid w:val="00C908FF"/>
    <w:rsid w:val="00C91B4E"/>
    <w:rsid w:val="00C962C4"/>
    <w:rsid w:val="00C97BD3"/>
    <w:rsid w:val="00CA39EF"/>
    <w:rsid w:val="00CA521F"/>
    <w:rsid w:val="00CB0493"/>
    <w:rsid w:val="00CB17FF"/>
    <w:rsid w:val="00CB1ED7"/>
    <w:rsid w:val="00CC167C"/>
    <w:rsid w:val="00CC52D9"/>
    <w:rsid w:val="00CC726C"/>
    <w:rsid w:val="00CD6647"/>
    <w:rsid w:val="00CE0482"/>
    <w:rsid w:val="00CE4B73"/>
    <w:rsid w:val="00CF4C60"/>
    <w:rsid w:val="00CF70BB"/>
    <w:rsid w:val="00D00672"/>
    <w:rsid w:val="00D074DB"/>
    <w:rsid w:val="00D12A8F"/>
    <w:rsid w:val="00D139CF"/>
    <w:rsid w:val="00D16A6A"/>
    <w:rsid w:val="00D24057"/>
    <w:rsid w:val="00D37E7F"/>
    <w:rsid w:val="00D42527"/>
    <w:rsid w:val="00D42C6D"/>
    <w:rsid w:val="00D47AD7"/>
    <w:rsid w:val="00D51529"/>
    <w:rsid w:val="00D6059B"/>
    <w:rsid w:val="00D677E2"/>
    <w:rsid w:val="00D70C3B"/>
    <w:rsid w:val="00D816F2"/>
    <w:rsid w:val="00D82CF0"/>
    <w:rsid w:val="00D85218"/>
    <w:rsid w:val="00D915B1"/>
    <w:rsid w:val="00DA299D"/>
    <w:rsid w:val="00DA65C4"/>
    <w:rsid w:val="00DC3ED1"/>
    <w:rsid w:val="00DD2BE0"/>
    <w:rsid w:val="00DD2EAE"/>
    <w:rsid w:val="00DE4447"/>
    <w:rsid w:val="00DE5DA2"/>
    <w:rsid w:val="00DF0033"/>
    <w:rsid w:val="00DF07E3"/>
    <w:rsid w:val="00DF1AD5"/>
    <w:rsid w:val="00DF1CAB"/>
    <w:rsid w:val="00E00597"/>
    <w:rsid w:val="00E01004"/>
    <w:rsid w:val="00E026BF"/>
    <w:rsid w:val="00E04752"/>
    <w:rsid w:val="00E07B1B"/>
    <w:rsid w:val="00E11853"/>
    <w:rsid w:val="00E129E8"/>
    <w:rsid w:val="00E13757"/>
    <w:rsid w:val="00E137B8"/>
    <w:rsid w:val="00E36A9C"/>
    <w:rsid w:val="00E45FC2"/>
    <w:rsid w:val="00E52A86"/>
    <w:rsid w:val="00E54B47"/>
    <w:rsid w:val="00E553BF"/>
    <w:rsid w:val="00E55D93"/>
    <w:rsid w:val="00E56F49"/>
    <w:rsid w:val="00E61294"/>
    <w:rsid w:val="00E7237C"/>
    <w:rsid w:val="00E77C46"/>
    <w:rsid w:val="00E86CE8"/>
    <w:rsid w:val="00E90E82"/>
    <w:rsid w:val="00E95438"/>
    <w:rsid w:val="00E95E2B"/>
    <w:rsid w:val="00EA00CB"/>
    <w:rsid w:val="00EA1BAA"/>
    <w:rsid w:val="00EA3FCD"/>
    <w:rsid w:val="00EA42A0"/>
    <w:rsid w:val="00EB6714"/>
    <w:rsid w:val="00EC0A68"/>
    <w:rsid w:val="00EC47FD"/>
    <w:rsid w:val="00EC5006"/>
    <w:rsid w:val="00ED49C3"/>
    <w:rsid w:val="00ED6CE8"/>
    <w:rsid w:val="00ED7AA6"/>
    <w:rsid w:val="00EE10E7"/>
    <w:rsid w:val="00EE1F50"/>
    <w:rsid w:val="00EE2A56"/>
    <w:rsid w:val="00EE3818"/>
    <w:rsid w:val="00EF656A"/>
    <w:rsid w:val="00F11A3A"/>
    <w:rsid w:val="00F17FE8"/>
    <w:rsid w:val="00F22264"/>
    <w:rsid w:val="00F2564D"/>
    <w:rsid w:val="00F304DD"/>
    <w:rsid w:val="00F348E2"/>
    <w:rsid w:val="00F35B05"/>
    <w:rsid w:val="00F413D9"/>
    <w:rsid w:val="00F42909"/>
    <w:rsid w:val="00F5022A"/>
    <w:rsid w:val="00F5135F"/>
    <w:rsid w:val="00F51F78"/>
    <w:rsid w:val="00F86F47"/>
    <w:rsid w:val="00F90B64"/>
    <w:rsid w:val="00FA068A"/>
    <w:rsid w:val="00FA2E81"/>
    <w:rsid w:val="00FB2F0F"/>
    <w:rsid w:val="00FB5086"/>
    <w:rsid w:val="00FB5411"/>
    <w:rsid w:val="00FB6392"/>
    <w:rsid w:val="00FC2CD7"/>
    <w:rsid w:val="00FD3C70"/>
    <w:rsid w:val="00FD6820"/>
    <w:rsid w:val="00FE12D8"/>
    <w:rsid w:val="00FF7C02"/>
    <w:rsid w:val="024801E3"/>
    <w:rsid w:val="029BC18C"/>
    <w:rsid w:val="03008FDE"/>
    <w:rsid w:val="043791ED"/>
    <w:rsid w:val="05B6C57B"/>
    <w:rsid w:val="076F32AF"/>
    <w:rsid w:val="0A911390"/>
    <w:rsid w:val="1286DAE7"/>
    <w:rsid w:val="14AEED02"/>
    <w:rsid w:val="1B53C9D2"/>
    <w:rsid w:val="1C481BBE"/>
    <w:rsid w:val="1F9855E4"/>
    <w:rsid w:val="25EC6DA3"/>
    <w:rsid w:val="26E88504"/>
    <w:rsid w:val="285045F6"/>
    <w:rsid w:val="2D517382"/>
    <w:rsid w:val="33C0B506"/>
    <w:rsid w:val="38320BC9"/>
    <w:rsid w:val="3A16CE2D"/>
    <w:rsid w:val="3B154ED2"/>
    <w:rsid w:val="43BED37C"/>
    <w:rsid w:val="498F2600"/>
    <w:rsid w:val="5CB43E5A"/>
    <w:rsid w:val="5E2A5EF5"/>
    <w:rsid w:val="647B2B65"/>
    <w:rsid w:val="6B2CF8ED"/>
    <w:rsid w:val="775ED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082A40F-F55E-42E6-B910-C9A49FA858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386943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D289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3D2894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3D2894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D2894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3D28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insidan.vgregion.se/forvaltningar/nu-sjukvarden/stod-och-tjanster/system-a-o/ris---rontgeninformationssystem/reservrutiner-rispacs/" TargetMode="Externa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444-2101229903-700/surrogate/Externa%20granskare.pdf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nu10095-1819752655-39/surrogate/Extern%20granskning%20%e2%80%93%20rutin%20f%c3%b6r%20samarbetet%20Teleconsult-radiologi-remittent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mailto:nu.radiologen.administratorer@vgregion.se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Extern granskare natt</dc:title>
  <dc:subject/>
  <dc:creator>patrik.jens.johansson@vgregion.se</dc:creator>
  <keywords/>
  <lastModifiedBy>Ulrica Sehlberg</lastModifiedBy>
  <revision>161</revision>
  <lastPrinted>2023-11-30T09:12:00.0000000Z</lastPrinted>
  <dcterms:created xsi:type="dcterms:W3CDTF">2022-05-18T22:39:00.0000000Z</dcterms:created>
  <dcterms:modified xsi:type="dcterms:W3CDTF">2026-06-08T07:23:03.0000000Z</dcterms:modified>
</coreProperties>
</file>