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97F" w:rsidP="00F35B05" w:rsidRDefault="001E097F" w14:paraId="530A4EEE" w14:textId="77777777">
      <w:pPr>
        <w:pStyle w:val="Rubrik2"/>
        <w:sectPr w:rsidR="001E097F" w:rsidSect="001E097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E097F" w:rsidR="001E097F" w:rsidP="00A1635A" w:rsidRDefault="00A1635A" w14:paraId="69F5D053" w14:textId="4C90A97D">
      <w:pPr>
        <w:pStyle w:val="Rubrik1"/>
      </w:pPr>
      <w:r w:rsidR="00A1635A">
        <w:rPr/>
        <w:t xml:space="preserve">Reservrutin </w:t>
      </w:r>
      <w:r w:rsidR="00A1635A">
        <w:rPr/>
        <w:t>Skelettlab</w:t>
      </w:r>
      <w:r w:rsidR="00A1635A">
        <w:rPr/>
        <w:t>. RIS och PACS-stopp - Uddevalla</w:t>
      </w:r>
    </w:p>
    <w:p w:rsidRPr="001E097F" w:rsidR="001E097F" w:rsidP="001E097F" w:rsidRDefault="001E097F" w14:paraId="5CD84482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Cs w:val="32"/>
        </w:rPr>
      </w:pPr>
      <w:bookmarkStart w:name="_1314629194" w:id="1"/>
      <w:bookmarkStart w:name="Rubrik" w:id="2"/>
      <w:bookmarkEnd w:id="1"/>
      <w:bookmarkEnd w:id="2"/>
    </w:p>
    <w:p w:rsidRPr="001E097F" w:rsidR="001E097F" w:rsidP="00A1635A" w:rsidRDefault="001E097F" w14:paraId="7BB9292E" w14:textId="77777777">
      <w:pPr>
        <w:pStyle w:val="Rubrik2"/>
      </w:pPr>
      <w:r w:rsidRPr="001E097F">
        <w:t>Bakgrund</w:t>
      </w:r>
    </w:p>
    <w:p w:rsidR="001E097F" w:rsidP="00A1635A" w:rsidRDefault="001E097F" w14:paraId="096DD408" w14:textId="7B3E5BEE">
      <w:pPr>
        <w:spacing w:after="0" w:line="240" w:lineRule="auto"/>
        <w:ind w:right="0"/>
        <w:rPr>
          <w:szCs w:val="20"/>
        </w:rPr>
      </w:pPr>
      <w:r w:rsidRPr="001E097F">
        <w:rPr>
          <w:szCs w:val="20"/>
        </w:rPr>
        <w:t>Vid stopp i både RIS och PACS kan varken radiologen eller remittenterna se bilder på vanligt sätt. Radiologen granskar bilder i Syngo.via och skriver svar enligt reservrutin</w:t>
      </w:r>
      <w:r w:rsidR="00A1635A">
        <w:rPr>
          <w:szCs w:val="20"/>
        </w:rPr>
        <w:t xml:space="preserve"> </w:t>
      </w:r>
      <w:r w:rsidRPr="001E097F">
        <w:rPr>
          <w:szCs w:val="20"/>
        </w:rPr>
        <w:t>RIS/P</w:t>
      </w:r>
      <w:r w:rsidRPr="001E097F">
        <w:rPr>
          <w:caps/>
          <w:szCs w:val="20"/>
        </w:rPr>
        <w:t>ACS-</w:t>
      </w:r>
      <w:r w:rsidRPr="001E097F">
        <w:rPr>
          <w:szCs w:val="20"/>
        </w:rPr>
        <w:t>stopp.</w:t>
      </w:r>
    </w:p>
    <w:p w:rsidR="00A1635A" w:rsidP="00817D3A" w:rsidRDefault="00A1635A" w14:paraId="645D414C" w14:textId="0439CB09">
      <w:pPr>
        <w:pStyle w:val="Rubrik2"/>
      </w:pPr>
      <w:r>
        <w:t>Förändringar sedan föregående version</w:t>
      </w:r>
    </w:p>
    <w:p w:rsidRPr="001E097F" w:rsidR="00817D3A" w:rsidP="3C8400DB" w:rsidRDefault="00817D3A" w14:paraId="3F60DB3C" w14:textId="79BC71E9">
      <w:pPr>
        <w:spacing w:after="0" w:line="240" w:lineRule="auto"/>
        <w:ind w:right="0"/>
      </w:pPr>
      <w:r w:rsidR="0D612202">
        <w:rPr/>
        <w:t>Inga förändringar.</w:t>
      </w:r>
    </w:p>
    <w:p w:rsidRPr="001E097F" w:rsidR="001E097F" w:rsidP="00A1635A" w:rsidRDefault="001E097F" w14:paraId="556BF65F" w14:textId="77777777">
      <w:pPr>
        <w:pStyle w:val="Rubrik2"/>
      </w:pPr>
      <w:r w:rsidRPr="001E097F">
        <w:t>Rutin</w:t>
      </w:r>
    </w:p>
    <w:p w:rsidRPr="001E097F" w:rsidR="001E097F" w:rsidP="00817D3A" w:rsidRDefault="001E097F" w14:paraId="29D76E95" w14:textId="3B4AA963">
      <w:pPr>
        <w:spacing w:after="0" w:line="240" w:lineRule="auto"/>
        <w:ind w:right="0"/>
        <w:rPr>
          <w:szCs w:val="20"/>
        </w:rPr>
      </w:pPr>
      <w:r w:rsidRPr="001E097F">
        <w:rPr>
          <w:szCs w:val="20"/>
        </w:rPr>
        <w:t xml:space="preserve">När man på Mediel-labb avslutar undersökningen det vill säga klickar på </w:t>
      </w:r>
      <w:r w:rsidRPr="001E097F">
        <w:rPr>
          <w:szCs w:val="20"/>
        </w:rPr>
        <w:br/>
      </w:r>
      <w:r w:rsidRPr="001E097F">
        <w:rPr>
          <w:b/>
          <w:szCs w:val="20"/>
        </w:rPr>
        <w:t>END STUD</w:t>
      </w:r>
      <w:r w:rsidR="00A907CC">
        <w:rPr>
          <w:b/>
          <w:szCs w:val="20"/>
        </w:rPr>
        <w:t>Y</w:t>
      </w:r>
      <w:r w:rsidRPr="001E097F">
        <w:rPr>
          <w:b/>
          <w:szCs w:val="20"/>
        </w:rPr>
        <w:t xml:space="preserve"> </w:t>
      </w:r>
      <w:r w:rsidRPr="001E097F">
        <w:rPr>
          <w:szCs w:val="20"/>
        </w:rPr>
        <w:t xml:space="preserve">kommer det att komma upp flera felmeddelanden som talar om </w:t>
      </w:r>
      <w:r w:rsidRPr="001E097F">
        <w:rPr>
          <w:szCs w:val="20"/>
        </w:rPr>
        <w:br/>
      </w:r>
      <w:r w:rsidRPr="001E097F">
        <w:rPr>
          <w:szCs w:val="20"/>
        </w:rPr>
        <w:t>att det inte finns någon anslutning kopplad, inget arkiv</w:t>
      </w:r>
      <w:r w:rsidR="00817D3A">
        <w:rPr>
          <w:szCs w:val="20"/>
        </w:rPr>
        <w:t xml:space="preserve"> storage.</w:t>
      </w:r>
      <w:r w:rsidRPr="001E097F">
        <w:rPr>
          <w:szCs w:val="20"/>
        </w:rPr>
        <w:br/>
      </w:r>
    </w:p>
    <w:p w:rsidRPr="001E097F" w:rsidR="001E097F" w:rsidP="00817D3A" w:rsidRDefault="001E097F" w14:paraId="48BA1C53" w14:textId="435C3B3A">
      <w:pPr>
        <w:spacing w:after="0" w:line="240" w:lineRule="auto"/>
        <w:ind w:right="0"/>
        <w:rPr>
          <w:szCs w:val="20"/>
        </w:rPr>
      </w:pPr>
      <w:r w:rsidRPr="001E097F">
        <w:rPr>
          <w:szCs w:val="20"/>
        </w:rPr>
        <w:t>Ändra storage/arkiv</w:t>
      </w:r>
      <w:r w:rsidR="00AC2B15">
        <w:rPr>
          <w:szCs w:val="20"/>
        </w:rPr>
        <w:t xml:space="preserve"> f</w:t>
      </w:r>
      <w:r w:rsidRPr="001E097F">
        <w:rPr>
          <w:szCs w:val="20"/>
        </w:rPr>
        <w:t>rån PACS till Syngo.via och fortsätt som vanligt med bild-</w:t>
      </w:r>
      <w:r w:rsidRPr="001E097F">
        <w:rPr>
          <w:szCs w:val="20"/>
        </w:rPr>
        <w:br/>
      </w:r>
      <w:r w:rsidRPr="001E097F">
        <w:rPr>
          <w:szCs w:val="20"/>
        </w:rPr>
        <w:t>överföring.</w:t>
      </w:r>
    </w:p>
    <w:p w:rsidRPr="001E097F" w:rsidR="001E097F" w:rsidP="001E097F" w:rsidRDefault="001E097F" w14:paraId="26DD7FF5" w14:textId="77777777">
      <w:pPr>
        <w:spacing w:after="0" w:line="240" w:lineRule="auto"/>
        <w:ind w:left="0" w:right="0"/>
        <w:rPr>
          <w:szCs w:val="20"/>
        </w:rPr>
      </w:pPr>
    </w:p>
    <w:p w:rsidRPr="001E097F" w:rsidR="001E097F" w:rsidP="00AC2B15" w:rsidRDefault="001E097F" w14:paraId="1A82B1BF" w14:textId="77777777">
      <w:pPr>
        <w:spacing w:after="0" w:line="240" w:lineRule="auto"/>
        <w:ind w:right="0"/>
        <w:rPr>
          <w:szCs w:val="20"/>
        </w:rPr>
      </w:pPr>
      <w:r w:rsidRPr="001E097F">
        <w:rPr>
          <w:szCs w:val="20"/>
        </w:rPr>
        <w:t xml:space="preserve">För att kunna koppla ihop bilderna med RIS i efterhand måste patienten skrivas in manuellt på modalitet eftersom det inte finns någon </w:t>
      </w:r>
      <w:r w:rsidRPr="001E097F">
        <w:rPr>
          <w:b/>
          <w:szCs w:val="20"/>
        </w:rPr>
        <w:t>DWL</w:t>
      </w:r>
      <w:r w:rsidRPr="001E097F">
        <w:rPr>
          <w:szCs w:val="20"/>
        </w:rPr>
        <w:t xml:space="preserve"> (Dicom Work List).</w:t>
      </w:r>
    </w:p>
    <w:p w:rsidRPr="001E097F" w:rsidR="001E097F" w:rsidP="001E097F" w:rsidRDefault="001E097F" w14:paraId="22E9BAC4" w14:textId="77777777">
      <w:pPr>
        <w:spacing w:after="0" w:line="240" w:lineRule="auto"/>
        <w:ind w:left="0" w:right="0"/>
        <w:rPr>
          <w:szCs w:val="20"/>
        </w:rPr>
      </w:pPr>
    </w:p>
    <w:p w:rsidRPr="001E097F" w:rsidR="001E097F" w:rsidP="00AC2B15" w:rsidRDefault="001E097F" w14:paraId="7BAEA487" w14:textId="77777777">
      <w:pPr>
        <w:pStyle w:val="Punktlista"/>
      </w:pPr>
      <w:r w:rsidRPr="001E097F">
        <w:t>Klicka på</w:t>
      </w:r>
      <w:r w:rsidRPr="001E097F">
        <w:rPr>
          <w:b/>
        </w:rPr>
        <w:t xml:space="preserve"> PATIENT</w:t>
      </w:r>
      <w:r w:rsidRPr="001E097F">
        <w:t xml:space="preserve"> som vanligt när du ska välja patient.</w:t>
      </w:r>
    </w:p>
    <w:p w:rsidRPr="001E097F" w:rsidR="001E097F" w:rsidP="00AC2B15" w:rsidRDefault="001E097F" w14:paraId="75EAB923" w14:textId="77777777">
      <w:pPr>
        <w:pStyle w:val="Punktlista"/>
      </w:pPr>
      <w:r w:rsidRPr="001E097F">
        <w:t>Första felmeddelandet talar om att det inte gått att hitta någon patientinformation från RIS ”</w:t>
      </w:r>
      <w:r w:rsidRPr="001E097F">
        <w:rPr>
          <w:b/>
          <w:i/>
        </w:rPr>
        <w:t>Association error</w:t>
      </w:r>
      <w:r w:rsidRPr="001E097F">
        <w:t>”.</w:t>
      </w:r>
    </w:p>
    <w:p w:rsidRPr="001E097F" w:rsidR="001E097F" w:rsidP="00AC2B15" w:rsidRDefault="001E097F" w14:paraId="48CD7BB6" w14:textId="77777777">
      <w:pPr>
        <w:pStyle w:val="Punktlista"/>
      </w:pPr>
      <w:r w:rsidRPr="001E097F">
        <w:t xml:space="preserve">Klicka </w:t>
      </w:r>
      <w:r w:rsidRPr="001E097F">
        <w:rPr>
          <w:b/>
        </w:rPr>
        <w:t>OK</w:t>
      </w:r>
      <w:r w:rsidRPr="001E097F">
        <w:t>.</w:t>
      </w:r>
    </w:p>
    <w:p w:rsidRPr="001E097F" w:rsidR="001E097F" w:rsidP="00AC2B15" w:rsidRDefault="001E097F" w14:paraId="0E0FC2AC" w14:textId="77777777">
      <w:pPr>
        <w:pStyle w:val="Punktlista"/>
      </w:pPr>
      <w:r w:rsidRPr="001E097F">
        <w:t>Klicka på</w:t>
      </w:r>
      <w:r w:rsidRPr="001E097F">
        <w:rPr>
          <w:b/>
        </w:rPr>
        <w:t xml:space="preserve"> MANUELL</w:t>
      </w:r>
      <w:r w:rsidRPr="001E097F">
        <w:t xml:space="preserve"> för att kunna skriva in Patientens namn, ID och Accession nummer.</w:t>
      </w:r>
      <w:r w:rsidRPr="001E097F">
        <w:br/>
      </w:r>
      <w:r w:rsidRPr="001E097F">
        <w:t>PACS-administratörerna är tacksamma om Uddevalla skriver:</w:t>
      </w:r>
      <w:r w:rsidRPr="001E097F">
        <w:br/>
      </w:r>
      <w:r w:rsidRPr="001E097F">
        <w:rPr>
          <w:b/>
          <w:i/>
        </w:rPr>
        <w:t>UDD i Accession nummer/Study ID</w:t>
      </w:r>
      <w:r w:rsidRPr="001E097F">
        <w:t>.</w:t>
      </w:r>
    </w:p>
    <w:p w:rsidRPr="001E097F" w:rsidR="001E097F" w:rsidP="00AC2B15" w:rsidRDefault="001E097F" w14:paraId="0DABF3E3" w14:textId="77777777">
      <w:pPr>
        <w:pStyle w:val="Punktlista"/>
      </w:pPr>
      <w:r w:rsidRPr="001E097F">
        <w:t>Röntga</w:t>
      </w:r>
    </w:p>
    <w:p w:rsidRPr="001E097F" w:rsidR="001E097F" w:rsidP="00AC2B15" w:rsidRDefault="001E097F" w14:paraId="18B8162C" w14:textId="77777777">
      <w:pPr>
        <w:pStyle w:val="Punktlista"/>
        <w:ind w:right="424"/>
      </w:pPr>
      <w:r w:rsidRPr="001E097F">
        <w:t>Du behöver inte skriva in patienten igen för varje ny undersökning utan tar alla bilder på en och samma inskrivning. PACS-administratörerna segmenterar bilderna i efterhand när de rättar.</w:t>
      </w:r>
    </w:p>
    <w:p w:rsidRPr="001E097F" w:rsidR="001E097F" w:rsidP="00AC2B15" w:rsidRDefault="001E097F" w14:paraId="69374D21" w14:textId="77777777">
      <w:pPr>
        <w:pStyle w:val="Punktlista"/>
      </w:pPr>
      <w:r w:rsidRPr="001E097F">
        <w:t xml:space="preserve">När du är nöjd med bilderna klicka på </w:t>
      </w:r>
      <w:r w:rsidRPr="001E097F">
        <w:rPr>
          <w:b/>
        </w:rPr>
        <w:t>END STUDY</w:t>
      </w:r>
      <w:r w:rsidRPr="001E097F">
        <w:t>. Bilderna försöker nu föras över till PACS/Arkivet.</w:t>
      </w:r>
    </w:p>
    <w:p w:rsidRPr="001E097F" w:rsidR="001E097F" w:rsidP="00AC2B15" w:rsidRDefault="001E097F" w14:paraId="0996DF35" w14:textId="77777777">
      <w:pPr>
        <w:pStyle w:val="Punktlista"/>
      </w:pPr>
      <w:r w:rsidRPr="001E097F">
        <w:t>Ett felmeddelande kommer i det övre högra hörnet. Klicka på den gula rutan med felmeddelandet.</w:t>
      </w:r>
    </w:p>
    <w:p w:rsidRPr="001E097F" w:rsidR="001E097F" w:rsidP="00AC2B15" w:rsidRDefault="001E097F" w14:paraId="7BFD9D29" w14:textId="77777777">
      <w:pPr>
        <w:pStyle w:val="Punktlista"/>
        <w:ind w:right="140"/>
      </w:pPr>
      <w:r w:rsidRPr="001E097F">
        <w:t xml:space="preserve">Du får nästa felmeddelande </w:t>
      </w:r>
      <w:r w:rsidRPr="001E097F">
        <w:rPr>
          <w:b/>
        </w:rPr>
        <w:t>”</w:t>
      </w:r>
      <w:r w:rsidRPr="001E097F">
        <w:rPr>
          <w:b/>
          <w:i/>
        </w:rPr>
        <w:t>Dicom connect error</w:t>
      </w:r>
      <w:r w:rsidRPr="001E097F">
        <w:rPr>
          <w:b/>
        </w:rPr>
        <w:t>”</w:t>
      </w:r>
      <w:r w:rsidRPr="001E097F">
        <w:t xml:space="preserve"> (hittar inte PACS).</w:t>
      </w:r>
    </w:p>
    <w:p w:rsidRPr="001E097F" w:rsidR="001E097F" w:rsidP="00AC2B15" w:rsidRDefault="001E097F" w14:paraId="4B8334D7" w14:textId="77777777">
      <w:pPr>
        <w:pStyle w:val="Punktlista"/>
      </w:pPr>
      <w:r w:rsidRPr="001E097F">
        <w:t xml:space="preserve">Klicka på </w:t>
      </w:r>
      <w:r w:rsidRPr="001E097F">
        <w:rPr>
          <w:b/>
        </w:rPr>
        <w:t>CANCEL.</w:t>
      </w:r>
    </w:p>
    <w:p w:rsidRPr="001E097F" w:rsidR="001E097F" w:rsidP="00AC2B15" w:rsidRDefault="001E097F" w14:paraId="038EFB32" w14:textId="77777777">
      <w:pPr>
        <w:pStyle w:val="Punktlista"/>
      </w:pPr>
      <w:r w:rsidRPr="001E097F">
        <w:t xml:space="preserve">Du får en fråga </w:t>
      </w:r>
      <w:r w:rsidRPr="001E097F">
        <w:rPr>
          <w:b/>
          <w:i/>
        </w:rPr>
        <w:t>”Are you sure?”</w:t>
      </w:r>
    </w:p>
    <w:p w:rsidRPr="001E097F" w:rsidR="001E097F" w:rsidP="00AC2B15" w:rsidRDefault="001E097F" w14:paraId="1F474D89" w14:textId="77777777">
      <w:pPr>
        <w:pStyle w:val="Punktlista"/>
      </w:pPr>
      <w:r w:rsidRPr="001E097F">
        <w:t>Klicka på</w:t>
      </w:r>
      <w:r w:rsidRPr="001E097F">
        <w:rPr>
          <w:b/>
          <w:i/>
        </w:rPr>
        <w:t xml:space="preserve"> </w:t>
      </w:r>
      <w:r w:rsidRPr="001E097F">
        <w:rPr>
          <w:b/>
        </w:rPr>
        <w:t>OK.</w:t>
      </w:r>
    </w:p>
    <w:p w:rsidRPr="001E097F" w:rsidR="001E097F" w:rsidP="00AC2B15" w:rsidRDefault="001E097F" w14:paraId="0D76463B" w14:textId="77777777">
      <w:pPr>
        <w:pStyle w:val="Punktlista"/>
        <w:ind w:right="-2"/>
      </w:pPr>
      <w:r w:rsidRPr="001E097F">
        <w:t xml:space="preserve">Du får samma meddelande igen </w:t>
      </w:r>
      <w:r w:rsidRPr="001E097F">
        <w:rPr>
          <w:b/>
          <w:i/>
        </w:rPr>
        <w:t>”Dicom connect error”</w:t>
      </w:r>
      <w:r w:rsidRPr="001E097F">
        <w:t xml:space="preserve"> (hittar inte PACS).</w:t>
      </w:r>
    </w:p>
    <w:p w:rsidRPr="001E097F" w:rsidR="001E097F" w:rsidP="00AC2B15" w:rsidRDefault="001E097F" w14:paraId="0D710786" w14:textId="77777777">
      <w:pPr>
        <w:pStyle w:val="Punktlista"/>
      </w:pPr>
      <w:r w:rsidRPr="001E097F">
        <w:t xml:space="preserve">Klicka på </w:t>
      </w:r>
      <w:r w:rsidRPr="001E097F">
        <w:rPr>
          <w:b/>
        </w:rPr>
        <w:t>CANCEL.</w:t>
      </w:r>
    </w:p>
    <w:p w:rsidRPr="001E097F" w:rsidR="001E097F" w:rsidP="00AC2B15" w:rsidRDefault="001E097F" w14:paraId="443A5B19" w14:textId="77777777">
      <w:pPr>
        <w:pStyle w:val="Punktlista"/>
      </w:pPr>
      <w:r w:rsidRPr="001E097F">
        <w:t xml:space="preserve">Du får samma fråga igen </w:t>
      </w:r>
      <w:r w:rsidRPr="001E097F">
        <w:rPr>
          <w:b/>
          <w:i/>
        </w:rPr>
        <w:t>”Are you sure?”</w:t>
      </w:r>
    </w:p>
    <w:p w:rsidRPr="001E097F" w:rsidR="001E097F" w:rsidP="00AC2B15" w:rsidRDefault="001E097F" w14:paraId="0DC5A97F" w14:textId="77777777">
      <w:pPr>
        <w:pStyle w:val="Punktlista"/>
      </w:pPr>
      <w:r w:rsidRPr="001E097F">
        <w:t xml:space="preserve">Klicka </w:t>
      </w:r>
      <w:r w:rsidRPr="001E097F">
        <w:rPr>
          <w:b/>
        </w:rPr>
        <w:t>OK.</w:t>
      </w:r>
    </w:p>
    <w:p w:rsidRPr="001E097F" w:rsidR="001E097F" w:rsidP="001E097F" w:rsidRDefault="001E097F" w14:paraId="730437B0" w14:textId="77777777">
      <w:pPr>
        <w:spacing w:after="0" w:line="240" w:lineRule="auto"/>
        <w:ind w:left="0" w:right="0"/>
        <w:rPr>
          <w:b/>
          <w:szCs w:val="20"/>
        </w:rPr>
      </w:pPr>
    </w:p>
    <w:p w:rsidRPr="001E097F" w:rsidR="001E097F" w:rsidP="00AC2B15" w:rsidRDefault="001E097F" w14:paraId="03D950E1" w14:textId="77777777">
      <w:pPr>
        <w:spacing w:after="0" w:line="240" w:lineRule="auto"/>
        <w:ind w:left="0" w:right="0" w:firstLine="1304"/>
        <w:rPr>
          <w:b/>
          <w:szCs w:val="20"/>
        </w:rPr>
      </w:pPr>
      <w:r w:rsidRPr="001E097F">
        <w:rPr>
          <w:b/>
          <w:szCs w:val="20"/>
        </w:rPr>
        <w:t>Du får i efterhand sända över bilderna manuellt från modaliteten.</w:t>
      </w:r>
    </w:p>
    <w:p w:rsidRPr="001E097F" w:rsidR="001E097F" w:rsidP="001E097F" w:rsidRDefault="001E097F" w14:paraId="4300779E" w14:textId="77777777">
      <w:pPr>
        <w:spacing w:after="0" w:line="240" w:lineRule="auto"/>
        <w:ind w:left="0" w:right="0"/>
        <w:rPr>
          <w:b/>
          <w:szCs w:val="20"/>
        </w:rPr>
      </w:pPr>
    </w:p>
    <w:p w:rsidRPr="001E097F" w:rsidR="001E097F" w:rsidP="00AC2B15" w:rsidRDefault="001E097F" w14:paraId="03F9C4DD" w14:textId="77777777">
      <w:pPr>
        <w:pStyle w:val="Punktlista"/>
      </w:pPr>
      <w:r w:rsidRPr="001E097F">
        <w:t xml:space="preserve">Klicka på </w:t>
      </w:r>
      <w:r w:rsidRPr="001E097F">
        <w:rPr>
          <w:b/>
        </w:rPr>
        <w:t>STUDY.</w:t>
      </w:r>
    </w:p>
    <w:p w:rsidRPr="001E097F" w:rsidR="001E097F" w:rsidP="00AC2B15" w:rsidRDefault="001E097F" w14:paraId="20020B4F" w14:textId="77777777">
      <w:pPr>
        <w:pStyle w:val="Punktlista"/>
      </w:pPr>
      <w:r w:rsidRPr="001E097F">
        <w:t>Markera patienten.</w:t>
      </w:r>
    </w:p>
    <w:p w:rsidRPr="001E097F" w:rsidR="001E097F" w:rsidP="00AC2B15" w:rsidRDefault="001E097F" w14:paraId="097891F2" w14:textId="77777777">
      <w:pPr>
        <w:pStyle w:val="Punktlista"/>
      </w:pPr>
      <w:r w:rsidRPr="001E097F">
        <w:t xml:space="preserve">Klicka på </w:t>
      </w:r>
      <w:r w:rsidRPr="001E097F">
        <w:rPr>
          <w:b/>
        </w:rPr>
        <w:t>RESEND ALL.</w:t>
      </w:r>
    </w:p>
    <w:p w:rsidRPr="001E097F" w:rsidR="001E097F" w:rsidP="001E097F" w:rsidRDefault="001E097F" w14:paraId="7183A5E3" w14:textId="77777777">
      <w:pPr>
        <w:spacing w:after="0" w:line="240" w:lineRule="auto"/>
        <w:ind w:left="0" w:right="0"/>
        <w:rPr>
          <w:b/>
          <w:szCs w:val="20"/>
        </w:rPr>
      </w:pPr>
    </w:p>
    <w:p w:rsidRPr="001E097F" w:rsidR="001E097F" w:rsidP="00AC2B15" w:rsidRDefault="001E097F" w14:paraId="627FDF69" w14:textId="238CCB70">
      <w:pPr>
        <w:spacing w:after="0" w:line="240" w:lineRule="auto"/>
        <w:ind w:left="1304" w:right="0"/>
        <w:rPr>
          <w:szCs w:val="20"/>
        </w:rPr>
      </w:pPr>
      <w:r w:rsidRPr="001E097F">
        <w:rPr>
          <w:szCs w:val="20"/>
        </w:rPr>
        <w:t xml:space="preserve">Man kan se vilka bilder som inte har gått över till PACS. På de lagrade bilderna står det OK längst till höger men på de bilder som inte är lagrade </w:t>
      </w:r>
      <w:r w:rsidR="00AC2B15">
        <w:rPr>
          <w:szCs w:val="20"/>
        </w:rPr>
        <w:br/>
      </w:r>
      <w:r w:rsidRPr="001E097F">
        <w:rPr>
          <w:szCs w:val="20"/>
        </w:rPr>
        <w:t xml:space="preserve">står ned </w:t>
      </w:r>
      <w:r w:rsidRPr="001E097F">
        <w:rPr>
          <w:b/>
          <w:szCs w:val="20"/>
        </w:rPr>
        <w:t xml:space="preserve">NG </w:t>
      </w:r>
      <w:r w:rsidRPr="001E097F">
        <w:rPr>
          <w:szCs w:val="20"/>
        </w:rPr>
        <w:t>(No Good).</w:t>
      </w:r>
    </w:p>
    <w:p w:rsidRPr="001E097F" w:rsidR="001E097F" w:rsidP="001E097F" w:rsidRDefault="001E097F" w14:paraId="5EAAB95A" w14:textId="77777777">
      <w:pPr>
        <w:spacing w:after="0" w:line="240" w:lineRule="auto"/>
        <w:ind w:left="0" w:right="0"/>
        <w:rPr>
          <w:szCs w:val="20"/>
        </w:rPr>
      </w:pPr>
    </w:p>
    <w:p w:rsidRPr="001E097F" w:rsidR="001E097F" w:rsidP="001E097F" w:rsidRDefault="001E097F" w14:paraId="56959559" w14:textId="77777777">
      <w:pPr>
        <w:spacing w:after="0" w:line="240" w:lineRule="auto"/>
        <w:ind w:left="0" w:right="0"/>
        <w:rPr>
          <w:szCs w:val="20"/>
        </w:rPr>
      </w:pPr>
    </w:p>
    <w:p w:rsidRPr="001E097F" w:rsidR="001E097F" w:rsidP="001E097F" w:rsidRDefault="001E097F" w14:paraId="438F6780" w14:textId="77777777">
      <w:pPr>
        <w:spacing w:after="0" w:line="240" w:lineRule="auto"/>
        <w:ind w:left="0" w:right="0"/>
        <w:rPr>
          <w:szCs w:val="20"/>
        </w:rPr>
      </w:pPr>
    </w:p>
    <w:p w:rsidRPr="001E097F" w:rsidR="001E097F" w:rsidP="001E097F" w:rsidRDefault="001E097F" w14:paraId="6F82701D" w14:textId="77777777">
      <w:pPr>
        <w:spacing w:after="0" w:line="240" w:lineRule="auto"/>
        <w:ind w:left="0" w:right="0"/>
        <w:rPr>
          <w:szCs w:val="20"/>
        </w:rPr>
      </w:pPr>
    </w:p>
    <w:p w:rsidRPr="001E097F" w:rsidR="001E097F" w:rsidP="001E097F" w:rsidRDefault="001E097F" w14:paraId="7A1407D6" w14:textId="77777777">
      <w:pPr>
        <w:spacing w:after="0" w:line="240" w:lineRule="auto"/>
        <w:ind w:left="0" w:right="0"/>
        <w:rPr>
          <w:szCs w:val="20"/>
        </w:rPr>
      </w:pPr>
    </w:p>
    <w:p w:rsidRPr="001E097F" w:rsidR="001E097F" w:rsidP="001E097F" w:rsidRDefault="001E097F" w14:paraId="6D7D8DF5" w14:textId="77777777">
      <w:pPr>
        <w:spacing w:after="0" w:line="240" w:lineRule="auto"/>
        <w:ind w:left="0" w:right="0"/>
        <w:rPr>
          <w:color w:val="000000"/>
        </w:rPr>
      </w:pPr>
      <w:r w:rsidRPr="001E097F">
        <w:rPr>
          <w:color w:val="000000"/>
        </w:rPr>
        <w:t>.</w:t>
      </w:r>
    </w:p>
    <w:p w:rsidRPr="001E097F" w:rsidR="001E097F" w:rsidP="001E097F" w:rsidRDefault="001E097F" w14:paraId="04BBDB88" w14:textId="77777777">
      <w:pPr>
        <w:spacing w:after="0" w:line="240" w:lineRule="auto"/>
        <w:ind w:left="0" w:right="0"/>
        <w:rPr>
          <w:color w:val="000000"/>
        </w:rPr>
      </w:pPr>
    </w:p>
    <w:p w:rsidRPr="001E097F" w:rsidR="001E097F" w:rsidP="001E097F" w:rsidRDefault="001E097F" w14:paraId="35E196B2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E097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4CF2" w:rsidRDefault="00C44CF2" w14:paraId="71ED6D35" w14:textId="77777777">
      <w:r>
        <w:separator/>
      </w:r>
    </w:p>
  </w:endnote>
  <w:endnote w:type="continuationSeparator" w:id="0">
    <w:p w:rsidR="00C44CF2" w:rsidRDefault="00C44CF2" w14:paraId="1DFEB545" w14:textId="77777777">
      <w:r>
        <w:continuationSeparator/>
      </w:r>
    </w:p>
  </w:endnote>
  <w:endnote w:type="continuationNotice" w:id="1">
    <w:p w:rsidR="00C44CF2" w:rsidRDefault="00C44CF2" w14:paraId="03B8ACB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4CF2" w:rsidRDefault="00C44CF2" w14:paraId="1876CA1F" w14:textId="77777777"/>
  </w:footnote>
  <w:footnote w:type="continuationSeparator" w:id="0">
    <w:p w:rsidR="00C44CF2" w:rsidRDefault="00C44CF2" w14:paraId="2314C903" w14:textId="77777777">
      <w:r>
        <w:continuationSeparator/>
      </w:r>
    </w:p>
  </w:footnote>
  <w:footnote w:type="continuationNotice" w:id="1">
    <w:p w:rsidR="00C44CF2" w:rsidRDefault="00C44CF2" w14:paraId="4293CE2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CDCD18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EC1870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CDD2A0B"/>
    <w:multiLevelType w:val="hybridMultilevel"/>
    <w:tmpl w:val="5996510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2F52915"/>
    <w:multiLevelType w:val="hybridMultilevel"/>
    <w:tmpl w:val="AF5043F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2079263">
    <w:abstractNumId w:val="19"/>
  </w:num>
  <w:num w:numId="2" w16cid:durableId="1097098414">
    <w:abstractNumId w:val="15"/>
  </w:num>
  <w:num w:numId="3" w16cid:durableId="2126146971">
    <w:abstractNumId w:val="0"/>
  </w:num>
  <w:num w:numId="4" w16cid:durableId="1480459514">
    <w:abstractNumId w:val="7"/>
  </w:num>
  <w:num w:numId="5" w16cid:durableId="1907909681">
    <w:abstractNumId w:val="17"/>
  </w:num>
  <w:num w:numId="6" w16cid:durableId="78643934">
    <w:abstractNumId w:val="2"/>
  </w:num>
  <w:num w:numId="7" w16cid:durableId="1041519606">
    <w:abstractNumId w:val="12"/>
  </w:num>
  <w:num w:numId="8" w16cid:durableId="899753160">
    <w:abstractNumId w:val="9"/>
  </w:num>
  <w:num w:numId="9" w16cid:durableId="932937496">
    <w:abstractNumId w:val="1"/>
  </w:num>
  <w:num w:numId="10" w16cid:durableId="1464692030">
    <w:abstractNumId w:val="1"/>
  </w:num>
  <w:num w:numId="11" w16cid:durableId="989165091">
    <w:abstractNumId w:val="3"/>
  </w:num>
  <w:num w:numId="12" w16cid:durableId="511916322">
    <w:abstractNumId w:val="5"/>
  </w:num>
  <w:num w:numId="13" w16cid:durableId="1301030831">
    <w:abstractNumId w:val="14"/>
  </w:num>
  <w:num w:numId="14" w16cid:durableId="526217452">
    <w:abstractNumId w:val="10"/>
  </w:num>
  <w:num w:numId="15" w16cid:durableId="857736687">
    <w:abstractNumId w:val="8"/>
  </w:num>
  <w:num w:numId="16" w16cid:durableId="1010596764">
    <w:abstractNumId w:val="13"/>
  </w:num>
  <w:num w:numId="17" w16cid:durableId="1854614170">
    <w:abstractNumId w:val="6"/>
  </w:num>
  <w:num w:numId="18" w16cid:durableId="1916355166">
    <w:abstractNumId w:val="11"/>
  </w:num>
  <w:num w:numId="19" w16cid:durableId="1856574403">
    <w:abstractNumId w:val="18"/>
  </w:num>
  <w:num w:numId="20" w16cid:durableId="706028841">
    <w:abstractNumId w:val="16"/>
  </w:num>
  <w:num w:numId="21" w16cid:durableId="113371456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097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7D3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35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7CC"/>
    <w:rsid w:val="00A90D77"/>
    <w:rsid w:val="00A92E07"/>
    <w:rsid w:val="00AA0B3A"/>
    <w:rsid w:val="00AA6EB4"/>
    <w:rsid w:val="00AA767D"/>
    <w:rsid w:val="00AB0CC9"/>
    <w:rsid w:val="00AC2B15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4CF2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612202"/>
    <w:rsid w:val="3C8400D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Skelettlab. - RIS- och PACS-stopp - Uddevalla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2022-05-18T04:39:00.0000000Z</dcterms:created>
  <dcterms:modified xsi:type="dcterms:W3CDTF">2026-02-12T09:17:30.0000000Z</dcterms:modified>
</coreProperties>
</file>