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7225" w:rsidP="00F35B05" w:rsidRDefault="007B7225" w14:paraId="1F34F4BA" w14:textId="77777777">
      <w:pPr>
        <w:pStyle w:val="Rubrik2"/>
        <w:sectPr w:rsidR="007B7225" w:rsidSect="007B722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B7225" w:rsidR="007B7225" w:rsidP="00252A3A" w:rsidRDefault="006919F1" w14:paraId="2E04AF07" w14:textId="4E8605EC">
      <w:pPr>
        <w:pStyle w:val="Rubrik1"/>
        <w:rPr>
          <w:szCs w:val="20"/>
        </w:rPr>
      </w:pPr>
      <w:r w:rsidRPr="007B7225">
        <w:t xml:space="preserve">Reservrutin </w:t>
      </w:r>
      <w:r w:rsidR="00380483">
        <w:t xml:space="preserve">Siemens </w:t>
      </w:r>
      <w:r w:rsidRPr="007B7225">
        <w:t xml:space="preserve">MR 2 </w:t>
      </w:r>
      <w:r>
        <w:t>-</w:t>
      </w:r>
      <w:r w:rsidRPr="007B7225">
        <w:t xml:space="preserve"> Manuell inskrivning av patientdata </w:t>
      </w:r>
    </w:p>
    <w:p w:rsidRPr="007B7225" w:rsidR="006919F1" w:rsidP="00252A3A" w:rsidRDefault="006919F1" w14:paraId="2DB60526" w14:textId="77777777">
      <w:pPr>
        <w:pStyle w:val="Rubrik2"/>
      </w:pPr>
      <w:r w:rsidRPr="007B7225">
        <w:t xml:space="preserve">Bakgrund </w:t>
      </w:r>
    </w:p>
    <w:p w:rsidRPr="007B7225" w:rsidR="006919F1" w:rsidP="00252A3A" w:rsidRDefault="006919F1" w14:paraId="3AF04C29" w14:textId="77777777">
      <w:r w:rsidRPr="007B7225">
        <w:t>Reservrutinerna träder i kraft när något av våra system, RIS och/eller PACS inte fungerar.</w:t>
      </w:r>
    </w:p>
    <w:p w:rsidRPr="007B7225" w:rsidR="007B7225" w:rsidP="00252A3A" w:rsidRDefault="006919F1" w14:paraId="5CB944D3" w14:textId="5CA252CF">
      <w:pPr>
        <w:pStyle w:val="Rubrik2"/>
      </w:pPr>
      <w:r w:rsidR="006919F1">
        <w:rPr/>
        <w:t>Förändringar sedan föregående</w:t>
      </w:r>
      <w:r w:rsidR="007B7225">
        <w:rPr/>
        <w:t xml:space="preserve"> version</w:t>
      </w:r>
    </w:p>
    <w:p w:rsidRPr="007B7225" w:rsidR="007B7225" w:rsidP="29E97B74" w:rsidRDefault="00380483" w14:paraId="4A922898" w14:textId="3C5FDA79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7A701C0D">
        <w:rPr/>
        <w:t>Inga förändringar</w:t>
      </w:r>
      <w:r w:rsidR="00380483">
        <w:rPr/>
        <w:t>.</w:t>
      </w:r>
    </w:p>
    <w:p w:rsidRPr="007B7225" w:rsidR="007B7225" w:rsidP="00252A3A" w:rsidRDefault="007B7225" w14:paraId="66243F84" w14:textId="77777777">
      <w:pPr>
        <w:pStyle w:val="Rubrik2"/>
      </w:pPr>
      <w:r w:rsidRPr="007B7225">
        <w:t>Reservrutiner då RIS inte fungerar.</w:t>
      </w:r>
    </w:p>
    <w:p w:rsidRPr="00EE6FC8" w:rsidR="007B7225" w:rsidP="00BA7AED" w:rsidRDefault="007B7225" w14:paraId="3D7EB885" w14:textId="6C7052FE">
      <w:pPr>
        <w:pStyle w:val="Liststycke"/>
        <w:numPr>
          <w:ilvl w:val="0"/>
          <w:numId w:val="22"/>
        </w:numPr>
        <w:rPr>
          <w:szCs w:val="20"/>
        </w:rPr>
      </w:pPr>
      <w:r w:rsidRPr="007B7225">
        <w:t xml:space="preserve">Registrera patienten manuellt i </w:t>
      </w:r>
      <w:r w:rsidR="00C9117E">
        <w:t>Register Patient</w:t>
      </w:r>
      <w:r w:rsidRPr="007B7225">
        <w:t>.</w:t>
      </w:r>
      <w:r w:rsidR="00EE6FC8">
        <w:br/>
      </w:r>
      <w:r w:rsidRPr="00EE6FC8">
        <w:rPr>
          <w:szCs w:val="20"/>
        </w:rPr>
        <w:t xml:space="preserve">Alla uppgifter med </w:t>
      </w:r>
      <w:r w:rsidRPr="00EE6FC8" w:rsidR="00C9117E">
        <w:rPr>
          <w:szCs w:val="20"/>
        </w:rPr>
        <w:t>gul markering och stjärna</w:t>
      </w:r>
      <w:r w:rsidRPr="00EE6FC8">
        <w:rPr>
          <w:szCs w:val="20"/>
        </w:rPr>
        <w:t xml:space="preserve"> måste fyllas i.</w:t>
      </w:r>
    </w:p>
    <w:p w:rsidRPr="007B7225" w:rsidR="007B7225" w:rsidP="00011361" w:rsidRDefault="00535291" w14:paraId="7072622D" w14:textId="2944FBD5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 w:rsidRPr="007B7225">
        <w:rPr>
          <w:szCs w:val="20"/>
          <w:lang w:val="en-US"/>
        </w:rPr>
        <w:t>Last Name</w:t>
      </w:r>
      <w:r w:rsidRPr="007B7225" w:rsidR="007B7225">
        <w:rPr>
          <w:szCs w:val="20"/>
          <w:lang w:val="en-US"/>
        </w:rPr>
        <w:tab/>
      </w:r>
      <w:r w:rsidR="00380483">
        <w:rPr>
          <w:szCs w:val="20"/>
          <w:lang w:val="en-US"/>
        </w:rPr>
        <w:t>Namn</w:t>
      </w:r>
    </w:p>
    <w:p w:rsidRPr="007B7225" w:rsidR="007B7225" w:rsidP="00011361" w:rsidRDefault="00AD621D" w14:paraId="6F2D557A" w14:textId="133AD908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 w:rsidRPr="007B7225">
        <w:rPr>
          <w:szCs w:val="20"/>
          <w:lang w:val="en-US"/>
        </w:rPr>
        <w:t>Patient I</w:t>
      </w:r>
      <w:r>
        <w:rPr>
          <w:szCs w:val="20"/>
          <w:lang w:val="en-US"/>
        </w:rPr>
        <w:t>D</w:t>
      </w:r>
      <w:r w:rsidRPr="007B7225" w:rsidR="007B7225">
        <w:rPr>
          <w:szCs w:val="20"/>
          <w:lang w:val="en-US"/>
        </w:rPr>
        <w:tab/>
      </w:r>
      <w:r w:rsidRPr="007B7225" w:rsidR="007B7225">
        <w:rPr>
          <w:szCs w:val="20"/>
          <w:lang w:val="en-US"/>
        </w:rPr>
        <w:t>191010101010</w:t>
      </w:r>
    </w:p>
    <w:p w:rsidRPr="007B7225" w:rsidR="007B7225" w:rsidP="00011361" w:rsidRDefault="00AD621D" w14:paraId="39351059" w14:textId="4F388A4D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 w:rsidRPr="007B7225">
        <w:rPr>
          <w:szCs w:val="20"/>
          <w:lang w:val="en-US"/>
        </w:rPr>
        <w:t xml:space="preserve">Date </w:t>
      </w:r>
      <w:r>
        <w:rPr>
          <w:szCs w:val="20"/>
          <w:lang w:val="en-US"/>
        </w:rPr>
        <w:t>o</w:t>
      </w:r>
      <w:r w:rsidRPr="007B7225">
        <w:rPr>
          <w:szCs w:val="20"/>
          <w:lang w:val="en-US"/>
        </w:rPr>
        <w:t>f Birth</w:t>
      </w:r>
      <w:r w:rsidRPr="007B7225" w:rsidR="007B7225">
        <w:rPr>
          <w:szCs w:val="20"/>
          <w:lang w:val="en-US"/>
        </w:rPr>
        <w:tab/>
      </w:r>
      <w:r w:rsidRPr="007B7225" w:rsidR="007B7225">
        <w:rPr>
          <w:szCs w:val="20"/>
          <w:lang w:val="en-US"/>
        </w:rPr>
        <w:t>1910-10-10 (</w:t>
      </w:r>
      <w:r w:rsidR="00F24A89">
        <w:rPr>
          <w:szCs w:val="20"/>
          <w:lang w:val="en-US"/>
        </w:rPr>
        <w:t>åååå</w:t>
      </w:r>
      <w:r w:rsidRPr="007B7225" w:rsidR="00D94257">
        <w:rPr>
          <w:szCs w:val="20"/>
          <w:lang w:val="en-US"/>
        </w:rPr>
        <w:t>-m</w:t>
      </w:r>
      <w:r w:rsidR="00D94257">
        <w:rPr>
          <w:szCs w:val="20"/>
          <w:lang w:val="en-US"/>
        </w:rPr>
        <w:t>m</w:t>
      </w:r>
      <w:r w:rsidRPr="007B7225" w:rsidR="00D94257">
        <w:rPr>
          <w:szCs w:val="20"/>
          <w:lang w:val="en-US"/>
        </w:rPr>
        <w:t>-d</w:t>
      </w:r>
      <w:r w:rsidR="00D94257">
        <w:rPr>
          <w:szCs w:val="20"/>
          <w:lang w:val="en-US"/>
        </w:rPr>
        <w:t>d</w:t>
      </w:r>
      <w:r w:rsidRPr="007B7225" w:rsidR="007B7225">
        <w:rPr>
          <w:szCs w:val="20"/>
          <w:lang w:val="en-US"/>
        </w:rPr>
        <w:t>)</w:t>
      </w:r>
    </w:p>
    <w:p w:rsidR="00AD621D" w:rsidP="00011361" w:rsidRDefault="00AD621D" w14:paraId="26B94BAC" w14:textId="34840F0B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>
        <w:rPr>
          <w:szCs w:val="20"/>
          <w:lang w:val="en-US"/>
        </w:rPr>
        <w:t>Age</w:t>
      </w:r>
    </w:p>
    <w:p w:rsidRPr="007B7225" w:rsidR="007B7225" w:rsidP="00011361" w:rsidRDefault="0034653C" w14:paraId="43C0F6E1" w14:textId="730CB3E7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 w:rsidRPr="007B7225">
        <w:rPr>
          <w:szCs w:val="20"/>
          <w:lang w:val="en-US"/>
        </w:rPr>
        <w:t>Sex</w:t>
      </w:r>
    </w:p>
    <w:p w:rsidR="00D94257" w:rsidP="00011361" w:rsidRDefault="00D94257" w14:paraId="064969CD" w14:textId="25F5A8E9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>
        <w:rPr>
          <w:szCs w:val="20"/>
          <w:lang w:val="en-US"/>
        </w:rPr>
        <w:t>Height</w:t>
      </w:r>
    </w:p>
    <w:p w:rsidRPr="007B7225" w:rsidR="007B7225" w:rsidP="00011361" w:rsidRDefault="0034653C" w14:paraId="5CCBF9B1" w14:textId="6003A121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 w:rsidRPr="007B7225">
        <w:rPr>
          <w:szCs w:val="20"/>
          <w:lang w:val="en-US"/>
        </w:rPr>
        <w:t>Weight</w:t>
      </w:r>
    </w:p>
    <w:p w:rsidR="007B7225" w:rsidP="00011361" w:rsidRDefault="00E6232B" w14:paraId="1836E0FB" w14:textId="04D955D4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>
        <w:rPr>
          <w:szCs w:val="20"/>
          <w:lang w:val="en-US"/>
        </w:rPr>
        <w:t>Program Selection</w:t>
      </w:r>
    </w:p>
    <w:p w:rsidRPr="007B7225" w:rsidR="00E6232B" w:rsidP="00011361" w:rsidRDefault="00E6232B" w14:paraId="43987022" w14:textId="16330F39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>
        <w:rPr>
          <w:szCs w:val="20"/>
          <w:lang w:val="en-US"/>
        </w:rPr>
        <w:t>Body Part and Laterality</w:t>
      </w:r>
    </w:p>
    <w:p w:rsidR="007B7225" w:rsidP="00011361" w:rsidRDefault="007B7225" w14:paraId="0C61C352" w14:textId="0FBAE9D6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 w:rsidRPr="007B7225">
        <w:rPr>
          <w:szCs w:val="20"/>
          <w:lang w:val="en-US"/>
        </w:rPr>
        <w:t>P</w:t>
      </w:r>
      <w:r w:rsidR="00572A81">
        <w:rPr>
          <w:szCs w:val="20"/>
          <w:lang w:val="en-US"/>
        </w:rPr>
        <w:t>atient</w:t>
      </w:r>
      <w:r w:rsidRPr="007B7225">
        <w:rPr>
          <w:szCs w:val="20"/>
          <w:lang w:val="en-US"/>
        </w:rPr>
        <w:t xml:space="preserve"> </w:t>
      </w:r>
      <w:r w:rsidR="00572A81">
        <w:rPr>
          <w:szCs w:val="20"/>
          <w:lang w:val="en-US"/>
        </w:rPr>
        <w:t>orientation</w:t>
      </w:r>
    </w:p>
    <w:p w:rsidR="007B7225" w:rsidP="00011361" w:rsidRDefault="00572A81" w14:paraId="1D8ED4DE" w14:textId="3D5F335D">
      <w:pPr>
        <w:tabs>
          <w:tab w:val="left" w:pos="1701"/>
          <w:tab w:val="left" w:pos="4253"/>
        </w:tabs>
        <w:spacing w:after="0"/>
        <w:ind w:left="1701" w:right="-852"/>
        <w:rPr>
          <w:szCs w:val="20"/>
          <w:lang w:val="en-US"/>
        </w:rPr>
      </w:pPr>
      <w:r>
        <w:rPr>
          <w:szCs w:val="20"/>
          <w:lang w:val="en-US"/>
        </w:rPr>
        <w:t>Accession nr</w:t>
      </w:r>
      <w:r w:rsidR="00680649">
        <w:rPr>
          <w:szCs w:val="20"/>
          <w:lang w:val="en-US"/>
        </w:rPr>
        <w:tab/>
      </w:r>
      <w:r w:rsidR="00680649">
        <w:rPr>
          <w:szCs w:val="20"/>
          <w:lang w:val="en-US"/>
        </w:rPr>
        <w:t>Fyll i SERNAL och undersökningsnummer om det finns</w:t>
      </w:r>
    </w:p>
    <w:p w:rsidRPr="007B7225" w:rsidR="00D24EA6" w:rsidP="00907C70" w:rsidRDefault="00D24EA6" w14:paraId="26C5B6F3" w14:textId="77777777">
      <w:pPr>
        <w:spacing w:after="0"/>
        <w:rPr>
          <w:szCs w:val="20"/>
          <w:lang w:val="en-US"/>
        </w:rPr>
      </w:pPr>
    </w:p>
    <w:p w:rsidRPr="007B7225" w:rsidR="007B7225" w:rsidP="00907C70" w:rsidRDefault="007B7225" w14:paraId="0B890558" w14:textId="77777777">
      <w:pPr>
        <w:pStyle w:val="Punktlista"/>
      </w:pPr>
      <w:r w:rsidRPr="007B7225">
        <w:t>Utför undersökningen.</w:t>
      </w:r>
    </w:p>
    <w:p w:rsidRPr="007B7225" w:rsidR="007B7225" w:rsidP="00907C70" w:rsidRDefault="007B7225" w14:paraId="229EB964" w14:textId="77777777">
      <w:pPr>
        <w:pStyle w:val="Punktlista"/>
      </w:pPr>
      <w:r w:rsidRPr="007B7225">
        <w:t>Skicka undersökningen till PACS.</w:t>
      </w:r>
    </w:p>
    <w:p w:rsidRPr="007B7225" w:rsidR="007B7225" w:rsidP="007B7225" w:rsidRDefault="007B7225" w14:paraId="3E3B028D" w14:textId="77777777">
      <w:pPr>
        <w:spacing w:after="0" w:line="240" w:lineRule="auto"/>
        <w:ind w:left="0" w:right="0"/>
        <w:rPr>
          <w:szCs w:val="20"/>
        </w:rPr>
      </w:pPr>
    </w:p>
    <w:p w:rsidRPr="007B7225" w:rsidR="007B7225" w:rsidP="00907C70" w:rsidRDefault="007B7225" w14:paraId="6BE27F35" w14:textId="59A9A71E">
      <w:pPr>
        <w:pStyle w:val="Rubrik2"/>
        <w:rPr>
          <w:rFonts w:ascii="Calibri" w:hAnsi="Calibri"/>
          <w:b/>
          <w:sz w:val="28"/>
          <w:szCs w:val="28"/>
        </w:rPr>
      </w:pPr>
      <w:r w:rsidRPr="007B7225">
        <w:t>Reservrutiner då PACS inte fungerar</w:t>
      </w:r>
    </w:p>
    <w:p w:rsidRPr="007B7225" w:rsidR="007B7225" w:rsidP="00907C70" w:rsidRDefault="007B7225" w14:paraId="38ABBA30" w14:textId="4C1E440E">
      <w:r w:rsidRPr="00907C70">
        <w:t>Om RIS fungerar boka in undersökningen i RIS, då kommer aktuella uppgifter automatiskt i patientregistreringen.</w:t>
      </w:r>
      <w:r w:rsidRPr="00907C70">
        <w:br/>
      </w:r>
      <w:r w:rsidRPr="00907C70">
        <w:t xml:space="preserve">Fyll i </w:t>
      </w:r>
      <w:r w:rsidRPr="00907C70" w:rsidR="00852CF0">
        <w:t>Height</w:t>
      </w:r>
      <w:r w:rsidRPr="00907C70" w:rsidR="00F94D1E">
        <w:t>, Weight</w:t>
      </w:r>
      <w:r w:rsidRPr="007B7225">
        <w:t xml:space="preserve">, </w:t>
      </w:r>
      <w:r w:rsidRPr="007B7225" w:rsidR="00852CF0">
        <w:t xml:space="preserve">Patient </w:t>
      </w:r>
      <w:r w:rsidR="00852CF0">
        <w:t>Orientation</w:t>
      </w:r>
      <w:r w:rsidRPr="007B7225">
        <w:t>.</w:t>
      </w:r>
    </w:p>
    <w:p w:rsidRPr="007B7225" w:rsidR="007B7225" w:rsidP="00907C70" w:rsidRDefault="007B7225" w14:paraId="2F12854D" w14:textId="77777777">
      <w:pPr>
        <w:pStyle w:val="Punktlista"/>
      </w:pPr>
      <w:r w:rsidRPr="007B7225">
        <w:t>Utför undersökningen.</w:t>
      </w:r>
    </w:p>
    <w:p w:rsidRPr="00536A5A" w:rsidR="00536A5A" w:rsidP="00907C70" w:rsidRDefault="007B7225" w14:paraId="76B9F95B" w14:textId="5014B222">
      <w:pPr>
        <w:pStyle w:val="Punktlista"/>
      </w:pPr>
      <w:r w:rsidRPr="007B7225">
        <w:t>Skicka undersökningen till Syngo.via från modaliteten.</w:t>
      </w:r>
      <w:bookmarkEnd w:id="0"/>
    </w:p>
    <w:sectPr w:rsidRPr="00536A5A" w:rsidR="00536A5A" w:rsidSect="007B722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106D" w:rsidRDefault="009A106D" w14:paraId="7A90D9C8" w14:textId="77777777">
      <w:r>
        <w:separator/>
      </w:r>
    </w:p>
  </w:endnote>
  <w:endnote w:type="continuationSeparator" w:id="0">
    <w:p w:rsidR="009A106D" w:rsidRDefault="009A106D" w14:paraId="6C782EE1" w14:textId="77777777">
      <w:r>
        <w:continuationSeparator/>
      </w:r>
    </w:p>
  </w:endnote>
  <w:endnote w:type="continuationNotice" w:id="1">
    <w:p w:rsidR="009A106D" w:rsidRDefault="009A106D" w14:paraId="1C025DC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106D" w:rsidRDefault="009A106D" w14:paraId="4762A45F" w14:textId="77777777"/>
  </w:footnote>
  <w:footnote w:type="continuationSeparator" w:id="0">
    <w:p w:rsidR="009A106D" w:rsidRDefault="009A106D" w14:paraId="33B67C23" w14:textId="77777777">
      <w:r>
        <w:continuationSeparator/>
      </w:r>
    </w:p>
  </w:footnote>
  <w:footnote w:type="continuationNotice" w:id="1">
    <w:p w:rsidR="009A106D" w:rsidRDefault="009A106D" w14:paraId="76BC5CE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61E143B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662CEE8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9517FAC"/>
    <w:multiLevelType w:val="hybridMultilevel"/>
    <w:tmpl w:val="949EF50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CBB7EBC"/>
    <w:multiLevelType w:val="hybridMultilevel"/>
    <w:tmpl w:val="89A4D32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CC61A5B"/>
    <w:multiLevelType w:val="hybridMultilevel"/>
    <w:tmpl w:val="7B083E3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26189797">
    <w:abstractNumId w:val="20"/>
  </w:num>
  <w:num w:numId="2" w16cid:durableId="73169718">
    <w:abstractNumId w:val="15"/>
  </w:num>
  <w:num w:numId="3" w16cid:durableId="1661739218">
    <w:abstractNumId w:val="0"/>
  </w:num>
  <w:num w:numId="4" w16cid:durableId="822158767">
    <w:abstractNumId w:val="6"/>
  </w:num>
  <w:num w:numId="5" w16cid:durableId="1374387075">
    <w:abstractNumId w:val="17"/>
  </w:num>
  <w:num w:numId="6" w16cid:durableId="368409606">
    <w:abstractNumId w:val="2"/>
  </w:num>
  <w:num w:numId="7" w16cid:durableId="399211927">
    <w:abstractNumId w:val="11"/>
  </w:num>
  <w:num w:numId="8" w16cid:durableId="840774003">
    <w:abstractNumId w:val="8"/>
  </w:num>
  <w:num w:numId="9" w16cid:durableId="628129555">
    <w:abstractNumId w:val="1"/>
  </w:num>
  <w:num w:numId="10" w16cid:durableId="417169068">
    <w:abstractNumId w:val="1"/>
  </w:num>
  <w:num w:numId="11" w16cid:durableId="1550219834">
    <w:abstractNumId w:val="3"/>
  </w:num>
  <w:num w:numId="12" w16cid:durableId="856308478">
    <w:abstractNumId w:val="4"/>
  </w:num>
  <w:num w:numId="13" w16cid:durableId="1844474292">
    <w:abstractNumId w:val="14"/>
  </w:num>
  <w:num w:numId="14" w16cid:durableId="442922220">
    <w:abstractNumId w:val="9"/>
  </w:num>
  <w:num w:numId="15" w16cid:durableId="554974599">
    <w:abstractNumId w:val="7"/>
  </w:num>
  <w:num w:numId="16" w16cid:durableId="881556962">
    <w:abstractNumId w:val="13"/>
  </w:num>
  <w:num w:numId="17" w16cid:durableId="1021856068">
    <w:abstractNumId w:val="5"/>
  </w:num>
  <w:num w:numId="18" w16cid:durableId="573860243">
    <w:abstractNumId w:val="10"/>
  </w:num>
  <w:num w:numId="19" w16cid:durableId="100564569">
    <w:abstractNumId w:val="18"/>
  </w:num>
  <w:num w:numId="20" w16cid:durableId="986401087">
    <w:abstractNumId w:val="12"/>
  </w:num>
  <w:num w:numId="21" w16cid:durableId="1983346339">
    <w:abstractNumId w:val="16"/>
  </w:num>
  <w:num w:numId="22" w16cid:durableId="900025229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361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2A3A"/>
    <w:rsid w:val="0025380B"/>
    <w:rsid w:val="0025703A"/>
    <w:rsid w:val="00262F3D"/>
    <w:rsid w:val="00263281"/>
    <w:rsid w:val="002651D6"/>
    <w:rsid w:val="0026551F"/>
    <w:rsid w:val="00275D31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53C"/>
    <w:rsid w:val="00350CC4"/>
    <w:rsid w:val="00360E0D"/>
    <w:rsid w:val="0036357D"/>
    <w:rsid w:val="00363B23"/>
    <w:rsid w:val="0036594C"/>
    <w:rsid w:val="00367D19"/>
    <w:rsid w:val="00371BED"/>
    <w:rsid w:val="00380483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5AD1"/>
    <w:rsid w:val="004403DD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42FC"/>
    <w:rsid w:val="00511CC4"/>
    <w:rsid w:val="00531E60"/>
    <w:rsid w:val="00535291"/>
    <w:rsid w:val="00536A5A"/>
    <w:rsid w:val="00541D07"/>
    <w:rsid w:val="00544BAB"/>
    <w:rsid w:val="00545F31"/>
    <w:rsid w:val="005578FA"/>
    <w:rsid w:val="00565129"/>
    <w:rsid w:val="00565CD0"/>
    <w:rsid w:val="00567820"/>
    <w:rsid w:val="00572A81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0649"/>
    <w:rsid w:val="006919F1"/>
    <w:rsid w:val="006A2789"/>
    <w:rsid w:val="006A4978"/>
    <w:rsid w:val="006A7261"/>
    <w:rsid w:val="006B0D29"/>
    <w:rsid w:val="006B1819"/>
    <w:rsid w:val="006B5DE7"/>
    <w:rsid w:val="006C22F2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7225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2CF0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32F9"/>
    <w:rsid w:val="008C4B27"/>
    <w:rsid w:val="008C7F2A"/>
    <w:rsid w:val="008E36F8"/>
    <w:rsid w:val="008E46B2"/>
    <w:rsid w:val="008E682C"/>
    <w:rsid w:val="008E78A1"/>
    <w:rsid w:val="008F589F"/>
    <w:rsid w:val="00906238"/>
    <w:rsid w:val="00907C70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106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D09"/>
    <w:rsid w:val="00AC3FF6"/>
    <w:rsid w:val="00AD621D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17E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4EA6"/>
    <w:rsid w:val="00D37E7F"/>
    <w:rsid w:val="00D47AD7"/>
    <w:rsid w:val="00D51529"/>
    <w:rsid w:val="00D85218"/>
    <w:rsid w:val="00D915B1"/>
    <w:rsid w:val="00D94257"/>
    <w:rsid w:val="00DA299D"/>
    <w:rsid w:val="00DA65C4"/>
    <w:rsid w:val="00DC142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232B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6FC8"/>
    <w:rsid w:val="00F22264"/>
    <w:rsid w:val="00F24A89"/>
    <w:rsid w:val="00F2564D"/>
    <w:rsid w:val="00F35B05"/>
    <w:rsid w:val="00F413D9"/>
    <w:rsid w:val="00F5135F"/>
    <w:rsid w:val="00F51F78"/>
    <w:rsid w:val="00F63D92"/>
    <w:rsid w:val="00F86F47"/>
    <w:rsid w:val="00F90B64"/>
    <w:rsid w:val="00F94D1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650EDC1"/>
    <w:rsid w:val="29E97B74"/>
    <w:rsid w:val="647B2B65"/>
    <w:rsid w:val="6B2CF8ED"/>
    <w:rsid w:val="7A70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24A8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24A89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sid w:val="00F24A89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24A89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F24A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Siemens MR 2 - Manuell inskrivning av patientdata </dc:title>
  <dc:subject/>
  <dc:creator>patrik.jens.johansson@vgregion.se</dc:creator>
  <keywords/>
  <lastModifiedBy>Ulrica Sehlberg</lastModifiedBy>
  <revision>28</revision>
  <lastPrinted>2016-03-31T10:56:00.0000000Z</lastPrinted>
  <dcterms:created xsi:type="dcterms:W3CDTF">2026-08-28T07:35:00.0000000Z</dcterms:created>
  <dcterms:modified xsi:type="dcterms:W3CDTF">2026-09-01T12:05:10.0000000Z</dcterms:modified>
</coreProperties>
</file>