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F3A8D" w14:textId="77777777" w:rsidR="00E00160" w:rsidRDefault="00E00160" w:rsidP="00F35B05">
      <w:pPr>
        <w:pStyle w:val="Rubrik2"/>
        <w:sectPr w:rsidR="00E00160" w:rsidSect="00E0016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161275" w14:textId="7D878AA6" w:rsidR="00E00160" w:rsidRPr="00A921DE" w:rsidRDefault="00A921DE" w:rsidP="00A921DE">
      <w:pPr>
        <w:pStyle w:val="Rubrik1"/>
      </w:pPr>
      <w:bookmarkStart w:id="1" w:name="_Toc501440349"/>
      <w:r w:rsidRPr="00E00160">
        <w:t xml:space="preserve">Reservrutin </w:t>
      </w:r>
      <w:r w:rsidR="4AD3EA0D">
        <w:t xml:space="preserve">Intervention </w:t>
      </w:r>
      <w:r w:rsidRPr="00E00160">
        <w:t>Lab 5 - Manuell inskrivning av patientdata - NÄL</w:t>
      </w:r>
      <w:bookmarkEnd w:id="1"/>
    </w:p>
    <w:p w14:paraId="01752625" w14:textId="77777777" w:rsidR="00E00160" w:rsidRPr="00E00160" w:rsidRDefault="00E00160" w:rsidP="00A921DE">
      <w:pPr>
        <w:pStyle w:val="Rubrik2"/>
      </w:pPr>
      <w:bookmarkStart w:id="2" w:name="_Toc501440348"/>
      <w:r w:rsidRPr="00E00160">
        <w:t xml:space="preserve">Bakgrund </w:t>
      </w:r>
      <w:bookmarkEnd w:id="2"/>
    </w:p>
    <w:p w14:paraId="06451B75" w14:textId="77777777" w:rsidR="00E00160" w:rsidRPr="00E00160" w:rsidRDefault="00E00160" w:rsidP="00A921DE">
      <w:r w:rsidRPr="00E00160">
        <w:t>Reservrutinerna träder i kraft när något av våra system, RIS och/eller PACS inte fungerar.</w:t>
      </w:r>
    </w:p>
    <w:p w14:paraId="60D1A577" w14:textId="7A1C5E9C" w:rsidR="00A921DE" w:rsidRPr="00E00160" w:rsidRDefault="00A921DE" w:rsidP="00A921DE">
      <w:pPr>
        <w:pStyle w:val="Rubrik2"/>
      </w:pPr>
      <w:bookmarkStart w:id="3" w:name="_Toc501440351"/>
      <w:r>
        <w:t>Förändringar sedan föregående version</w:t>
      </w:r>
      <w:r w:rsidRPr="00E00160">
        <w:t xml:space="preserve"> </w:t>
      </w:r>
    </w:p>
    <w:p w14:paraId="243B0BF5" w14:textId="7D50B431" w:rsidR="00E00160" w:rsidRPr="00A921DE" w:rsidRDefault="00C076B6" w:rsidP="00A921DE">
      <w:r>
        <w:t>Inga förändringar.</w:t>
      </w:r>
    </w:p>
    <w:bookmarkEnd w:id="3"/>
    <w:p w14:paraId="7F836092" w14:textId="682FE41B" w:rsidR="007F3CCC" w:rsidRPr="00773AE2" w:rsidRDefault="007F3CCC" w:rsidP="007F3CCC">
      <w:pPr>
        <w:pStyle w:val="Rubrik2"/>
      </w:pPr>
      <w:r w:rsidRPr="00773AE2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04057000" wp14:editId="3EEA9436">
            <wp:simplePos x="0" y="0"/>
            <wp:positionH relativeFrom="column">
              <wp:posOffset>1032510</wp:posOffset>
            </wp:positionH>
            <wp:positionV relativeFrom="paragraph">
              <wp:posOffset>394741</wp:posOffset>
            </wp:positionV>
            <wp:extent cx="365760" cy="300355"/>
            <wp:effectExtent l="0" t="0" r="0" b="4445"/>
            <wp:wrapNone/>
            <wp:docPr id="514" name="Bildobjekt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160" w:rsidRPr="00E00160">
        <w:t>Reservrutin</w:t>
      </w:r>
      <w:r>
        <w:t>er</w:t>
      </w:r>
    </w:p>
    <w:p w14:paraId="6E1CBA45" w14:textId="1C69D68D" w:rsidR="007F3CCC" w:rsidRPr="00773AE2" w:rsidRDefault="007F3CCC" w:rsidP="008B54E7">
      <w:pPr>
        <w:pStyle w:val="Punktlista"/>
        <w:spacing w:line="360" w:lineRule="auto"/>
      </w:pPr>
      <w:r w:rsidRPr="00773AE2">
        <w:t>Tryc</w:t>
      </w:r>
      <w:r>
        <w:t xml:space="preserve">   Tryck</w:t>
      </w:r>
      <w:r w:rsidRPr="00773AE2">
        <w:t xml:space="preserve"> på </w:t>
      </w:r>
      <w:r>
        <w:t>B</w:t>
      </w:r>
      <w:r w:rsidRPr="00773AE2">
        <w:t xml:space="preserve">ildtagning. </w:t>
      </w:r>
      <w:r>
        <w:t xml:space="preserve">Välj </w:t>
      </w:r>
      <w:r w:rsidRPr="00D279FC">
        <w:rPr>
          <w:b/>
          <w:bCs/>
        </w:rPr>
        <w:t>Schemalagd</w:t>
      </w:r>
    </w:p>
    <w:p w14:paraId="5F22E55F" w14:textId="77777777" w:rsidR="007F3CCC" w:rsidRPr="00773AE2" w:rsidRDefault="007F3CCC" w:rsidP="008B54E7">
      <w:pPr>
        <w:pStyle w:val="Punktlista"/>
        <w:spacing w:line="360" w:lineRule="auto"/>
      </w:pPr>
      <w:r w:rsidRPr="00773AE2">
        <w:t>Fyll i patientdata – Tryck på ”lägg till patient”</w:t>
      </w:r>
    </w:p>
    <w:p w14:paraId="58C65489" w14:textId="77777777" w:rsidR="007F3CCC" w:rsidRPr="00773AE2" w:rsidRDefault="007F3CCC" w:rsidP="008B54E7">
      <w:pPr>
        <w:pStyle w:val="Punktlista"/>
        <w:spacing w:line="360" w:lineRule="auto"/>
      </w:pPr>
      <w:r w:rsidRPr="00773AE2">
        <w:t>Efternamn</w:t>
      </w:r>
    </w:p>
    <w:p w14:paraId="4BA6029B" w14:textId="77777777" w:rsidR="007F3CCC" w:rsidRPr="00773AE2" w:rsidRDefault="007F3CCC" w:rsidP="008B54E7">
      <w:pPr>
        <w:pStyle w:val="Punktlista"/>
        <w:spacing w:line="360" w:lineRule="auto"/>
      </w:pPr>
      <w:r w:rsidRPr="00773AE2">
        <w:t>Förnamn</w:t>
      </w:r>
    </w:p>
    <w:p w14:paraId="3ABED14C" w14:textId="77777777" w:rsidR="007F3CCC" w:rsidRPr="00773AE2" w:rsidRDefault="007F3CCC" w:rsidP="008B54E7">
      <w:pPr>
        <w:pStyle w:val="Punktlista"/>
        <w:spacing w:line="360" w:lineRule="auto"/>
      </w:pPr>
      <w:r w:rsidRPr="00773AE2">
        <w:t>ID och födelsedata</w:t>
      </w:r>
    </w:p>
    <w:p w14:paraId="4570140B" w14:textId="77777777" w:rsidR="007F3CCC" w:rsidRPr="00773AE2" w:rsidRDefault="007F3CCC" w:rsidP="008B54E7">
      <w:pPr>
        <w:pStyle w:val="Punktlista"/>
        <w:spacing w:line="360" w:lineRule="auto"/>
      </w:pPr>
      <w:r w:rsidRPr="00773AE2">
        <w:t>Välj patientkön</w:t>
      </w:r>
    </w:p>
    <w:p w14:paraId="77BDD61D" w14:textId="18825163" w:rsidR="007F3CCC" w:rsidRPr="00773AE2" w:rsidRDefault="007F3CCC" w:rsidP="008B54E7">
      <w:pPr>
        <w:pStyle w:val="Punktlista"/>
        <w:spacing w:line="360" w:lineRule="auto"/>
      </w:pPr>
      <w:r w:rsidRPr="00773AE2">
        <w:t xml:space="preserve">Skriv eventuellt in SERNAL-nummer under </w:t>
      </w:r>
      <w:r w:rsidR="0018179B">
        <w:t>”</w:t>
      </w:r>
      <w:r>
        <w:t>Studiebeskrivning</w:t>
      </w:r>
      <w:r w:rsidR="0018179B">
        <w:t>”.</w:t>
      </w:r>
    </w:p>
    <w:p w14:paraId="48CC1ADC" w14:textId="77777777" w:rsidR="007F3CCC" w:rsidRPr="00773AE2" w:rsidRDefault="007F3CCC" w:rsidP="007F3CCC">
      <w:pPr>
        <w:spacing w:after="0" w:line="240" w:lineRule="auto"/>
        <w:ind w:left="0" w:right="0"/>
        <w:rPr>
          <w:szCs w:val="20"/>
        </w:rPr>
      </w:pPr>
    </w:p>
    <w:p w14:paraId="592F3B5E" w14:textId="5F431BC5" w:rsidR="007F3CCC" w:rsidRDefault="007F3CCC" w:rsidP="007F3CCC">
      <w:r w:rsidRPr="00773AE2">
        <w:t>OBS! Undersökningen kommer att bli overifierad och får kopplas ihop med RIS:et av PACS-administratör i efterhand.</w:t>
      </w:r>
      <w:r w:rsidR="000563D9">
        <w:br/>
      </w:r>
    </w:p>
    <w:p w14:paraId="65E7D931" w14:textId="3B2076E3" w:rsidR="008D11C8" w:rsidRPr="00773AE2" w:rsidRDefault="008D11C8" w:rsidP="008D11C8">
      <w:pPr>
        <w:pStyle w:val="Punktlista"/>
        <w:ind w:right="-2"/>
      </w:pPr>
      <w:r w:rsidRPr="00773AE2">
        <w:t>Välj lämpligt procedurkort under ”Procedurer”. Oftast under ”</w:t>
      </w:r>
      <w:r>
        <w:t>Coronar</w:t>
      </w:r>
      <w:r w:rsidRPr="00773AE2">
        <w:t>”</w:t>
      </w:r>
      <w:r w:rsidR="000563D9">
        <w:t>.</w:t>
      </w:r>
    </w:p>
    <w:p w14:paraId="0A842C2F" w14:textId="677DC6DE" w:rsidR="008D11C8" w:rsidRDefault="008D11C8" w:rsidP="008D11C8">
      <w:pPr>
        <w:pStyle w:val="Punktlista"/>
      </w:pPr>
      <w:r w:rsidRPr="00773AE2">
        <w:t>Starta procedur</w:t>
      </w:r>
      <w:r w:rsidR="000563D9">
        <w:t>.</w:t>
      </w:r>
    </w:p>
    <w:p w14:paraId="0B9FB276" w14:textId="77777777" w:rsidR="008D11C8" w:rsidRDefault="008D11C8" w:rsidP="008D11C8">
      <w:pPr>
        <w:pStyle w:val="Punktlista"/>
        <w:numPr>
          <w:ilvl w:val="0"/>
          <w:numId w:val="0"/>
        </w:numPr>
        <w:ind w:left="1712" w:hanging="357"/>
      </w:pPr>
    </w:p>
    <w:p w14:paraId="088E12DE" w14:textId="77777777" w:rsidR="008D11C8" w:rsidRPr="00773AE2" w:rsidRDefault="008D11C8" w:rsidP="008D11C8">
      <w:r>
        <w:t>Utför undersökningen.</w:t>
      </w:r>
    </w:p>
    <w:p w14:paraId="6DD2C9CB" w14:textId="2C8D4EB3" w:rsidR="00E00160" w:rsidRPr="00E00160" w:rsidRDefault="007F3CCC" w:rsidP="000563D9">
      <w:pPr>
        <w:pStyle w:val="Rubrik2"/>
      </w:pPr>
      <w:r>
        <w:lastRenderedPageBreak/>
        <w:t>Bilder som ska skickas</w:t>
      </w:r>
    </w:p>
    <w:p w14:paraId="4A946064" w14:textId="026D375C" w:rsidR="00E00160" w:rsidRPr="007F3CCC" w:rsidRDefault="00E00160" w:rsidP="008B54E7">
      <w:pPr>
        <w:pStyle w:val="Punktlista"/>
        <w:spacing w:line="360" w:lineRule="auto"/>
      </w:pPr>
      <w:r w:rsidRPr="00E00160">
        <w:t xml:space="preserve">Välj </w:t>
      </w:r>
      <w:r w:rsidR="007F3CCC">
        <w:rPr>
          <w:bCs/>
        </w:rPr>
        <w:t>Granska</w:t>
      </w:r>
    </w:p>
    <w:p w14:paraId="744107D9" w14:textId="6B67A7E4" w:rsidR="007F3CCC" w:rsidRPr="007F3CCC" w:rsidRDefault="007F3CCC" w:rsidP="008B54E7">
      <w:pPr>
        <w:pStyle w:val="Punktlista"/>
        <w:spacing w:line="360" w:lineRule="auto"/>
      </w:pPr>
      <w:r>
        <w:rPr>
          <w:bCs/>
        </w:rPr>
        <w:t>Markera en bild och högerklicka</w:t>
      </w:r>
    </w:p>
    <w:p w14:paraId="6F036571" w14:textId="2BB32541" w:rsidR="007F3CCC" w:rsidRPr="007F3CCC" w:rsidRDefault="007F3CCC" w:rsidP="008B54E7">
      <w:pPr>
        <w:pStyle w:val="Punktlista"/>
        <w:spacing w:line="360" w:lineRule="auto"/>
      </w:pPr>
      <w:r>
        <w:rPr>
          <w:bCs/>
        </w:rPr>
        <w:t>Välj Flagga alla serier</w:t>
      </w:r>
    </w:p>
    <w:p w14:paraId="75DC282B" w14:textId="577CD497" w:rsidR="007F3CCC" w:rsidRPr="007F3CCC" w:rsidRDefault="007F3CCC" w:rsidP="008B54E7">
      <w:pPr>
        <w:pStyle w:val="Punktlista"/>
        <w:spacing w:line="360" w:lineRule="auto"/>
      </w:pPr>
      <w:r>
        <w:rPr>
          <w:bCs/>
        </w:rPr>
        <w:t xml:space="preserve">Välj </w:t>
      </w:r>
      <w:r w:rsidR="0042213F">
        <w:rPr>
          <w:bCs/>
        </w:rPr>
        <w:t>S</w:t>
      </w:r>
      <w:r>
        <w:rPr>
          <w:bCs/>
        </w:rPr>
        <w:t>para på… - nytt fönster öppnas</w:t>
      </w:r>
    </w:p>
    <w:p w14:paraId="1F1F17F6" w14:textId="0FF1FA7F" w:rsidR="007F3CCC" w:rsidRPr="009F3C09" w:rsidRDefault="009F3C09" w:rsidP="008B54E7">
      <w:pPr>
        <w:pStyle w:val="Punktlista"/>
        <w:spacing w:line="360" w:lineRule="auto"/>
      </w:pPr>
      <w:r>
        <w:rPr>
          <w:bCs/>
        </w:rPr>
        <w:t>Välj flaggade bilder</w:t>
      </w:r>
    </w:p>
    <w:p w14:paraId="5AEE5DDD" w14:textId="1367D7B6" w:rsidR="009F3C09" w:rsidRPr="009F3C09" w:rsidRDefault="009F3C09" w:rsidP="008B54E7">
      <w:pPr>
        <w:pStyle w:val="Punktlista"/>
        <w:spacing w:line="360" w:lineRule="auto"/>
      </w:pPr>
      <w:r>
        <w:rPr>
          <w:bCs/>
        </w:rPr>
        <w:t>Välj lagringsenheter under destination</w:t>
      </w:r>
    </w:p>
    <w:p w14:paraId="38578C14" w14:textId="0BA35EEC" w:rsidR="009F3C09" w:rsidRPr="002F2DD9" w:rsidRDefault="009F3C09" w:rsidP="008B54E7">
      <w:pPr>
        <w:pStyle w:val="Punktlista"/>
        <w:spacing w:line="360" w:lineRule="auto"/>
      </w:pPr>
      <w:r>
        <w:rPr>
          <w:bCs/>
        </w:rPr>
        <w:t>Markera Syngo.</w:t>
      </w:r>
      <w:r w:rsidR="00C83509">
        <w:rPr>
          <w:bCs/>
        </w:rPr>
        <w:t>via (ReservPacs)</w:t>
      </w:r>
    </w:p>
    <w:p w14:paraId="399DF029" w14:textId="7D1F2EEB" w:rsidR="002F2DD9" w:rsidRDefault="00442911" w:rsidP="008B54E7">
      <w:pPr>
        <w:pStyle w:val="Punktlista"/>
        <w:numPr>
          <w:ilvl w:val="0"/>
          <w:numId w:val="0"/>
        </w:numPr>
        <w:spacing w:line="360" w:lineRule="auto"/>
        <w:ind w:left="1712"/>
        <w:rPr>
          <w:bCs/>
        </w:rPr>
      </w:pPr>
      <w:r>
        <w:rPr>
          <w:bCs/>
        </w:rPr>
        <w:t>Välj Spara (längst ner till vänster)</w:t>
      </w:r>
    </w:p>
    <w:p w14:paraId="3872CFE0" w14:textId="6624B494" w:rsidR="00442911" w:rsidRDefault="00442911" w:rsidP="008B54E7">
      <w:pPr>
        <w:pStyle w:val="Punktlista"/>
        <w:numPr>
          <w:ilvl w:val="0"/>
          <w:numId w:val="0"/>
        </w:numPr>
        <w:spacing w:line="360" w:lineRule="auto"/>
        <w:ind w:left="1712"/>
        <w:rPr>
          <w:bCs/>
        </w:rPr>
      </w:pPr>
      <w:r>
        <w:rPr>
          <w:bCs/>
        </w:rPr>
        <w:t>Om CD-skicka önskas:</w:t>
      </w:r>
    </w:p>
    <w:p w14:paraId="7C11C16D" w14:textId="026CB7D5" w:rsidR="001C7530" w:rsidRDefault="000B19A1" w:rsidP="008B54E7">
      <w:pPr>
        <w:pStyle w:val="Punktlista"/>
        <w:numPr>
          <w:ilvl w:val="0"/>
          <w:numId w:val="23"/>
        </w:numPr>
        <w:spacing w:line="360" w:lineRule="auto"/>
        <w:ind w:left="2410" w:right="424" w:hanging="425"/>
      </w:pPr>
      <w:r>
        <w:t xml:space="preserve">Välj </w:t>
      </w:r>
      <w:r w:rsidR="00EE3304">
        <w:t>D</w:t>
      </w:r>
      <w:r>
        <w:t>estination (sätt in en CD-skica eller DVD först)</w:t>
      </w:r>
    </w:p>
    <w:p w14:paraId="61862790" w14:textId="1BF79A71" w:rsidR="000B19A1" w:rsidRPr="00E00160" w:rsidRDefault="00EE3304" w:rsidP="008B54E7">
      <w:pPr>
        <w:pStyle w:val="Punktlista"/>
        <w:numPr>
          <w:ilvl w:val="0"/>
          <w:numId w:val="23"/>
        </w:numPr>
        <w:spacing w:line="360" w:lineRule="auto"/>
        <w:ind w:left="2410" w:hanging="425"/>
      </w:pPr>
      <w:r>
        <w:t>Välj Spara (längst ner till höger)</w:t>
      </w:r>
    </w:p>
    <w:bookmarkEnd w:id="0"/>
    <w:p w14:paraId="76B9F95B" w14:textId="19901E55" w:rsidR="00536A5A" w:rsidRPr="00A921DE" w:rsidRDefault="00536A5A" w:rsidP="00EE3304">
      <w:pPr>
        <w:pStyle w:val="Punktlista"/>
        <w:numPr>
          <w:ilvl w:val="0"/>
          <w:numId w:val="0"/>
        </w:numPr>
        <w:ind w:left="1712"/>
      </w:pPr>
    </w:p>
    <w:sectPr w:rsidR="00536A5A" w:rsidRPr="00A921DE" w:rsidSect="00E0016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14816" w14:textId="77777777" w:rsidR="00E149E0" w:rsidRDefault="00E149E0">
      <w:r>
        <w:separator/>
      </w:r>
    </w:p>
  </w:endnote>
  <w:endnote w:type="continuationSeparator" w:id="0">
    <w:p w14:paraId="6A56D40D" w14:textId="77777777" w:rsidR="00E149E0" w:rsidRDefault="00E149E0">
      <w:r>
        <w:continuationSeparator/>
      </w:r>
    </w:p>
  </w:endnote>
  <w:endnote w:type="continuationNotice" w:id="1">
    <w:p w14:paraId="6BB679B7" w14:textId="77777777" w:rsidR="00E149E0" w:rsidRDefault="00E149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31" name="Bildobjekt 5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946F" w14:textId="77777777" w:rsidR="00E149E0" w:rsidRDefault="00E149E0"/>
  </w:footnote>
  <w:footnote w:type="continuationSeparator" w:id="0">
    <w:p w14:paraId="44D540FF" w14:textId="77777777" w:rsidR="00E149E0" w:rsidRDefault="00E149E0">
      <w:r>
        <w:continuationSeparator/>
      </w:r>
    </w:p>
  </w:footnote>
  <w:footnote w:type="continuationNotice" w:id="1">
    <w:p w14:paraId="4B84B7F5" w14:textId="77777777" w:rsidR="00E149E0" w:rsidRDefault="00E149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30" name="Bildobjekt 5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572348"/>
    <w:multiLevelType w:val="hybridMultilevel"/>
    <w:tmpl w:val="714E3B46"/>
    <w:lvl w:ilvl="0" w:tplc="041D000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9" w15:restartNumberingAfterBreak="0">
    <w:nsid w:val="2C823A7C"/>
    <w:multiLevelType w:val="hybridMultilevel"/>
    <w:tmpl w:val="E0C21A90"/>
    <w:lvl w:ilvl="0" w:tplc="7DE88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47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B869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C2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0C6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E21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0AB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47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8E0B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1557E0"/>
    <w:multiLevelType w:val="hybridMultilevel"/>
    <w:tmpl w:val="8DE87B40"/>
    <w:lvl w:ilvl="0" w:tplc="041D000B">
      <w:start w:val="1"/>
      <w:numFmt w:val="bullet"/>
      <w:lvlText w:val=""/>
      <w:lvlJc w:val="left"/>
      <w:pPr>
        <w:ind w:left="29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18" w15:restartNumberingAfterBreak="0">
    <w:nsid w:val="70606816"/>
    <w:multiLevelType w:val="hybridMultilevel"/>
    <w:tmpl w:val="A4865662"/>
    <w:lvl w:ilvl="0" w:tplc="6C2A0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072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54D6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8EA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88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E0C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4C7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AA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086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89122342">
    <w:abstractNumId w:val="21"/>
  </w:num>
  <w:num w:numId="2" w16cid:durableId="1141726655">
    <w:abstractNumId w:val="16"/>
  </w:num>
  <w:num w:numId="3" w16cid:durableId="609511596">
    <w:abstractNumId w:val="0"/>
  </w:num>
  <w:num w:numId="4" w16cid:durableId="2140146887">
    <w:abstractNumId w:val="6"/>
  </w:num>
  <w:num w:numId="5" w16cid:durableId="1133866530">
    <w:abstractNumId w:val="19"/>
  </w:num>
  <w:num w:numId="6" w16cid:durableId="1816796929">
    <w:abstractNumId w:val="2"/>
  </w:num>
  <w:num w:numId="7" w16cid:durableId="1744178597">
    <w:abstractNumId w:val="13"/>
  </w:num>
  <w:num w:numId="8" w16cid:durableId="157232436">
    <w:abstractNumId w:val="10"/>
  </w:num>
  <w:num w:numId="9" w16cid:durableId="1942756696">
    <w:abstractNumId w:val="1"/>
  </w:num>
  <w:num w:numId="10" w16cid:durableId="1719930996">
    <w:abstractNumId w:val="1"/>
  </w:num>
  <w:num w:numId="11" w16cid:durableId="881212258">
    <w:abstractNumId w:val="3"/>
  </w:num>
  <w:num w:numId="12" w16cid:durableId="455685721">
    <w:abstractNumId w:val="4"/>
  </w:num>
  <w:num w:numId="13" w16cid:durableId="615214846">
    <w:abstractNumId w:val="15"/>
  </w:num>
  <w:num w:numId="14" w16cid:durableId="1399092791">
    <w:abstractNumId w:val="11"/>
  </w:num>
  <w:num w:numId="15" w16cid:durableId="1058749169">
    <w:abstractNumId w:val="7"/>
  </w:num>
  <w:num w:numId="16" w16cid:durableId="676033283">
    <w:abstractNumId w:val="14"/>
  </w:num>
  <w:num w:numId="17" w16cid:durableId="6910599">
    <w:abstractNumId w:val="5"/>
  </w:num>
  <w:num w:numId="18" w16cid:durableId="1512446513">
    <w:abstractNumId w:val="12"/>
  </w:num>
  <w:num w:numId="19" w16cid:durableId="1637635764">
    <w:abstractNumId w:val="20"/>
  </w:num>
  <w:num w:numId="20" w16cid:durableId="875040335">
    <w:abstractNumId w:val="9"/>
  </w:num>
  <w:num w:numId="21" w16cid:durableId="441731866">
    <w:abstractNumId w:val="18"/>
  </w:num>
  <w:num w:numId="22" w16cid:durableId="368380208">
    <w:abstractNumId w:val="8"/>
  </w:num>
  <w:num w:numId="23" w16cid:durableId="69083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3D9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9A1"/>
    <w:rsid w:val="000B4536"/>
    <w:rsid w:val="000B7715"/>
    <w:rsid w:val="000E463B"/>
    <w:rsid w:val="000E5A7E"/>
    <w:rsid w:val="000F43A3"/>
    <w:rsid w:val="000F7681"/>
    <w:rsid w:val="00103031"/>
    <w:rsid w:val="001044FE"/>
    <w:rsid w:val="0010468F"/>
    <w:rsid w:val="00104D19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9D7"/>
    <w:rsid w:val="00161FE6"/>
    <w:rsid w:val="001647EA"/>
    <w:rsid w:val="00164C3D"/>
    <w:rsid w:val="00166D3A"/>
    <w:rsid w:val="0018179B"/>
    <w:rsid w:val="00181FDC"/>
    <w:rsid w:val="001860B9"/>
    <w:rsid w:val="00186F2B"/>
    <w:rsid w:val="001874D6"/>
    <w:rsid w:val="0019321C"/>
    <w:rsid w:val="0019632A"/>
    <w:rsid w:val="001A4E7C"/>
    <w:rsid w:val="001B762C"/>
    <w:rsid w:val="001C4D0A"/>
    <w:rsid w:val="001C5FEF"/>
    <w:rsid w:val="001C7530"/>
    <w:rsid w:val="001F7CA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2DD9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1D4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213F"/>
    <w:rsid w:val="004230F7"/>
    <w:rsid w:val="0043167E"/>
    <w:rsid w:val="0043409A"/>
    <w:rsid w:val="00442911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5BAA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340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5BA"/>
    <w:rsid w:val="0065595B"/>
    <w:rsid w:val="00660269"/>
    <w:rsid w:val="00665F89"/>
    <w:rsid w:val="00673C92"/>
    <w:rsid w:val="006753EC"/>
    <w:rsid w:val="006A2789"/>
    <w:rsid w:val="006A37A4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088"/>
    <w:rsid w:val="00725816"/>
    <w:rsid w:val="00730955"/>
    <w:rsid w:val="00733A9C"/>
    <w:rsid w:val="00736574"/>
    <w:rsid w:val="007367E0"/>
    <w:rsid w:val="00737215"/>
    <w:rsid w:val="007479C2"/>
    <w:rsid w:val="00754905"/>
    <w:rsid w:val="00760038"/>
    <w:rsid w:val="00762EE0"/>
    <w:rsid w:val="00765C41"/>
    <w:rsid w:val="00766CC9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3CCC"/>
    <w:rsid w:val="007F5DD5"/>
    <w:rsid w:val="00821A1B"/>
    <w:rsid w:val="008262E9"/>
    <w:rsid w:val="00827E69"/>
    <w:rsid w:val="00835C4D"/>
    <w:rsid w:val="00843F48"/>
    <w:rsid w:val="00851423"/>
    <w:rsid w:val="00857848"/>
    <w:rsid w:val="00863DF5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4E7"/>
    <w:rsid w:val="008C4B27"/>
    <w:rsid w:val="008C7F2A"/>
    <w:rsid w:val="008D11C8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C09"/>
    <w:rsid w:val="009F4A56"/>
    <w:rsid w:val="009F4E65"/>
    <w:rsid w:val="00A006A5"/>
    <w:rsid w:val="00A024C3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A1"/>
    <w:rsid w:val="00A65FD4"/>
    <w:rsid w:val="00A81198"/>
    <w:rsid w:val="00A81E48"/>
    <w:rsid w:val="00A82035"/>
    <w:rsid w:val="00A90D77"/>
    <w:rsid w:val="00A921DE"/>
    <w:rsid w:val="00A92E07"/>
    <w:rsid w:val="00AA0B3A"/>
    <w:rsid w:val="00AA6EB4"/>
    <w:rsid w:val="00AA767D"/>
    <w:rsid w:val="00AB0CC9"/>
    <w:rsid w:val="00AC3FF6"/>
    <w:rsid w:val="00AD73EC"/>
    <w:rsid w:val="00AE1EFA"/>
    <w:rsid w:val="00AE5BC7"/>
    <w:rsid w:val="00AF5AAF"/>
    <w:rsid w:val="00B033C4"/>
    <w:rsid w:val="00B046D8"/>
    <w:rsid w:val="00B102F7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98C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6B6"/>
    <w:rsid w:val="00C07DDB"/>
    <w:rsid w:val="00C3359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509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6515"/>
    <w:rsid w:val="00CF70BB"/>
    <w:rsid w:val="00D074DB"/>
    <w:rsid w:val="00D139CF"/>
    <w:rsid w:val="00D167E8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0160"/>
    <w:rsid w:val="00E026BF"/>
    <w:rsid w:val="00E07B1B"/>
    <w:rsid w:val="00E11853"/>
    <w:rsid w:val="00E149E0"/>
    <w:rsid w:val="00E21E7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304"/>
    <w:rsid w:val="00EE3818"/>
    <w:rsid w:val="00F22264"/>
    <w:rsid w:val="00F2564D"/>
    <w:rsid w:val="00F304DD"/>
    <w:rsid w:val="00F35B05"/>
    <w:rsid w:val="00F413D9"/>
    <w:rsid w:val="00F5135F"/>
    <w:rsid w:val="00F51F78"/>
    <w:rsid w:val="00F84D29"/>
    <w:rsid w:val="00F86F47"/>
    <w:rsid w:val="00F90B64"/>
    <w:rsid w:val="00FB2F0F"/>
    <w:rsid w:val="00FB5086"/>
    <w:rsid w:val="00FB5411"/>
    <w:rsid w:val="00FB6392"/>
    <w:rsid w:val="00FC5D32"/>
    <w:rsid w:val="00FD3C70"/>
    <w:rsid w:val="00FD6820"/>
    <w:rsid w:val="00FE12D8"/>
    <w:rsid w:val="00FF7C02"/>
    <w:rsid w:val="024801E3"/>
    <w:rsid w:val="4AD3EA0D"/>
    <w:rsid w:val="647B2B65"/>
    <w:rsid w:val="64A2A123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Intervention Lab 5 - Manuell inskrivning av patientdata - NÄL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2022-05-18T04:38:00.0000000Z</dcterms:created>
  <dcterms:modified xsi:type="dcterms:W3CDTF">2026-03-20T06:43:00.0000000Z</dcterms:modified>
</coreProperties>
</file>