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07641" w14:textId="77777777" w:rsidR="00B7778B" w:rsidRDefault="00B7778B" w:rsidP="00F35B05">
      <w:pPr>
        <w:pStyle w:val="Rubrik2"/>
        <w:sectPr w:rsidR="00B7778B" w:rsidSect="00B7778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658051" w14:textId="1E8D640D" w:rsidR="00B7778B" w:rsidRPr="00B7778B" w:rsidRDefault="009C50F3" w:rsidP="009C50F3">
      <w:pPr>
        <w:pStyle w:val="Rubrik1"/>
        <w:rPr>
          <w:szCs w:val="20"/>
        </w:rPr>
      </w:pPr>
      <w:r w:rsidRPr="00B7778B">
        <w:t>Reservrutin Intervention Lab. 3, NÄL och Lab. 7, Uddevalla – Manuell inskrivning av patientdata</w:t>
      </w:r>
    </w:p>
    <w:p w14:paraId="720FD398" w14:textId="77777777" w:rsidR="009C50F3" w:rsidRPr="00B7778B" w:rsidRDefault="009C50F3" w:rsidP="0027299C">
      <w:pPr>
        <w:pStyle w:val="Rubrik2"/>
      </w:pPr>
      <w:bookmarkStart w:id="1" w:name="_Toc501440348"/>
      <w:r w:rsidRPr="00B7778B">
        <w:t>Bakgrund</w:t>
      </w:r>
      <w:bookmarkEnd w:id="1"/>
    </w:p>
    <w:p w14:paraId="5EF8820F" w14:textId="1A676D9E" w:rsidR="00B7778B" w:rsidRPr="00B7778B" w:rsidRDefault="009C50F3" w:rsidP="00F76DB5">
      <w:pPr>
        <w:rPr>
          <w:szCs w:val="20"/>
        </w:rPr>
      </w:pPr>
      <w:r w:rsidRPr="00B7778B">
        <w:t>Reservrutin för manuell inskrivning av patientdata då RIS</w:t>
      </w:r>
      <w:r w:rsidR="00CA25C4">
        <w:t>/PACS</w:t>
      </w:r>
      <w:r w:rsidRPr="00B7778B">
        <w:t xml:space="preserve"> inte fungerar på lab 3, NÄL och lab 7, Uddevalla.</w:t>
      </w:r>
    </w:p>
    <w:p w14:paraId="1504DAFC" w14:textId="28E69154" w:rsidR="00B7778B" w:rsidRPr="0027299C" w:rsidRDefault="00F76DB5" w:rsidP="0027299C">
      <w:pPr>
        <w:pStyle w:val="Rubrik2"/>
      </w:pPr>
      <w:bookmarkStart w:id="2" w:name="_Toc501440349"/>
      <w:r>
        <w:t>Förändringar sedan föregående</w:t>
      </w:r>
      <w:r w:rsidR="00B7778B" w:rsidRPr="0027299C">
        <w:t xml:space="preserve"> version</w:t>
      </w:r>
      <w:bookmarkEnd w:id="2"/>
    </w:p>
    <w:p w14:paraId="7651A6B2" w14:textId="71AD1D03" w:rsidR="00B7778B" w:rsidRPr="00B7778B" w:rsidRDefault="00551E12" w:rsidP="0027299C">
      <w:r>
        <w:t>Inga förändringar.</w:t>
      </w:r>
    </w:p>
    <w:p w14:paraId="2389624E" w14:textId="77777777" w:rsidR="00B7778B" w:rsidRPr="0027299C" w:rsidRDefault="00B7778B" w:rsidP="0027299C">
      <w:pPr>
        <w:pStyle w:val="Rubrik2"/>
      </w:pPr>
      <w:r w:rsidRPr="0027299C">
        <w:t>Manuell inskrivning av patientdata</w:t>
      </w:r>
    </w:p>
    <w:p w14:paraId="688D0C0C" w14:textId="77777777" w:rsidR="00B7778B" w:rsidRPr="00B7778B" w:rsidRDefault="00B7778B" w:rsidP="0027299C">
      <w:pPr>
        <w:pStyle w:val="Punktlista"/>
      </w:pPr>
      <w:r w:rsidRPr="00B7778B">
        <w:t xml:space="preserve">Tryck på Patient Registration  </w:t>
      </w:r>
      <w:r w:rsidRPr="00B7778B">
        <w:rPr>
          <w:noProof/>
        </w:rPr>
        <w:drawing>
          <wp:inline distT="0" distB="0" distL="0" distR="0" wp14:anchorId="5C4C4973" wp14:editId="75AA95E5">
            <wp:extent cx="713549" cy="36391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6781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6744" cy="38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0DAB" w14:textId="77777777" w:rsidR="00B7778B" w:rsidRPr="00B7778B" w:rsidRDefault="00B7778B" w:rsidP="0027299C">
      <w:pPr>
        <w:pStyle w:val="Punktlista"/>
      </w:pPr>
      <w:r w:rsidRPr="00B7778B">
        <w:t>Fyll i uppgifterna – fet text obligatoriskt</w:t>
      </w:r>
    </w:p>
    <w:p w14:paraId="4A5CFC69" w14:textId="77777777" w:rsidR="00B7778B" w:rsidRPr="00B7778B" w:rsidRDefault="00B7778B" w:rsidP="0027299C">
      <w:pPr>
        <w:pStyle w:val="Punktlista"/>
        <w:numPr>
          <w:ilvl w:val="1"/>
          <w:numId w:val="14"/>
        </w:numPr>
        <w:ind w:left="1985"/>
      </w:pPr>
      <w:r w:rsidRPr="00B7778B">
        <w:t xml:space="preserve">Last namne: </w:t>
      </w:r>
      <w:r w:rsidRPr="00B7778B">
        <w:tab/>
        <w:t>Patientens namn</w:t>
      </w:r>
    </w:p>
    <w:p w14:paraId="6C4C3730" w14:textId="77777777" w:rsidR="00B7778B" w:rsidRPr="00B7778B" w:rsidRDefault="00B7778B" w:rsidP="0027299C">
      <w:pPr>
        <w:pStyle w:val="Punktlista"/>
        <w:numPr>
          <w:ilvl w:val="1"/>
          <w:numId w:val="14"/>
        </w:numPr>
        <w:ind w:left="1985"/>
      </w:pPr>
      <w:r w:rsidRPr="00B7778B">
        <w:t>Patient ID:</w:t>
      </w:r>
      <w:r w:rsidRPr="00B7778B">
        <w:tab/>
        <w:t>Personnummer, ex 191212121212</w:t>
      </w:r>
    </w:p>
    <w:p w14:paraId="42EE0D9F" w14:textId="77777777" w:rsidR="00B7778B" w:rsidRPr="00B7778B" w:rsidRDefault="00B7778B" w:rsidP="0027299C">
      <w:pPr>
        <w:pStyle w:val="Punktlista"/>
        <w:numPr>
          <w:ilvl w:val="1"/>
          <w:numId w:val="14"/>
        </w:numPr>
        <w:ind w:left="1985"/>
      </w:pPr>
      <w:r w:rsidRPr="00B7778B">
        <w:t xml:space="preserve">Date of birth: </w:t>
      </w:r>
      <w:r w:rsidRPr="00B7778B">
        <w:tab/>
        <w:t>Födelsedatum med bindestreck emellan, ex 1912-12-12</w:t>
      </w:r>
    </w:p>
    <w:p w14:paraId="418D56DE" w14:textId="77777777" w:rsidR="00B7778B" w:rsidRPr="00B7778B" w:rsidRDefault="00B7778B" w:rsidP="0027299C">
      <w:pPr>
        <w:pStyle w:val="Punktlista"/>
        <w:numPr>
          <w:ilvl w:val="1"/>
          <w:numId w:val="14"/>
        </w:numPr>
        <w:ind w:left="1985"/>
      </w:pPr>
      <w:r w:rsidRPr="00B7778B">
        <w:t xml:space="preserve">Sex: </w:t>
      </w:r>
      <w:r w:rsidRPr="00B7778B">
        <w:tab/>
        <w:t>Patienten kön, F (kvinna) eller M (man)</w:t>
      </w:r>
    </w:p>
    <w:p w14:paraId="664A4EC6" w14:textId="0178D9B0" w:rsidR="00B7778B" w:rsidRPr="00B7778B" w:rsidRDefault="00B7778B" w:rsidP="003D50C3">
      <w:pPr>
        <w:pStyle w:val="Punktlista"/>
        <w:numPr>
          <w:ilvl w:val="1"/>
          <w:numId w:val="14"/>
        </w:numPr>
        <w:ind w:left="1985" w:right="-2"/>
      </w:pPr>
      <w:r w:rsidRPr="00B7778B">
        <w:t xml:space="preserve">Accession No: </w:t>
      </w:r>
      <w:r w:rsidRPr="00B7778B">
        <w:tab/>
        <w:t>Skriv SERNAL (NÄL) eller SERUDD (Uddevalla)</w:t>
      </w:r>
      <w:r w:rsidR="00CE6D3E">
        <w:t xml:space="preserve">. </w:t>
      </w:r>
      <w:r w:rsidRPr="00B7778B">
        <w:t>Är remissen registrerad i RIS skrivs hela undersökningsnumret in, ex SERNAL0101234567</w:t>
      </w:r>
    </w:p>
    <w:p w14:paraId="4BBCF0C0" w14:textId="77777777" w:rsidR="00B7778B" w:rsidRPr="00B7778B" w:rsidRDefault="00B7778B" w:rsidP="0027299C">
      <w:pPr>
        <w:pStyle w:val="Punktlista"/>
      </w:pPr>
      <w:r w:rsidRPr="00B7778B">
        <w:t>Tryck på Exam och fortsätt som vanligt.</w:t>
      </w:r>
    </w:p>
    <w:p w14:paraId="2A6CC207" w14:textId="77777777" w:rsidR="00B7778B" w:rsidRPr="00B7778B" w:rsidRDefault="00B7778B" w:rsidP="00B7778B">
      <w:pPr>
        <w:spacing w:after="0" w:line="240" w:lineRule="auto"/>
        <w:ind w:left="0" w:right="0"/>
        <w:rPr>
          <w:szCs w:val="20"/>
        </w:rPr>
      </w:pPr>
    </w:p>
    <w:p w14:paraId="295C5CF0" w14:textId="77777777" w:rsidR="00B7778B" w:rsidRPr="0027299C" w:rsidRDefault="00B7778B" w:rsidP="0027299C">
      <w:pPr>
        <w:pStyle w:val="Rubrik2"/>
      </w:pPr>
      <w:r w:rsidRPr="0027299C">
        <w:lastRenderedPageBreak/>
        <w:t>Förberedelser – registrera en patient – öppna mappen</w:t>
      </w:r>
    </w:p>
    <w:p w14:paraId="57662739" w14:textId="77777777" w:rsidR="00B7778B" w:rsidRPr="0027299C" w:rsidRDefault="00B7778B" w:rsidP="0027299C">
      <w:pPr>
        <w:pStyle w:val="Rubrik3"/>
      </w:pPr>
      <w:r w:rsidRPr="0027299C">
        <w:t>Fortsätta undersökningen – ”skriva in igen”</w:t>
      </w:r>
    </w:p>
    <w:p w14:paraId="04FB8CDA" w14:textId="77777777" w:rsidR="00B7778B" w:rsidRPr="00B7778B" w:rsidRDefault="00B7778B" w:rsidP="003D50C3">
      <w:pPr>
        <w:pStyle w:val="Punktlista"/>
      </w:pPr>
      <w:r w:rsidRPr="00B7778B">
        <w:t xml:space="preserve">Öppna Patient Browsern &gt; </w:t>
      </w:r>
      <w:r w:rsidRPr="00B7778B">
        <w:rPr>
          <w:b/>
        </w:rPr>
        <w:t>Local Database</w:t>
      </w:r>
    </w:p>
    <w:p w14:paraId="41574430" w14:textId="77777777" w:rsidR="00B7778B" w:rsidRPr="00B7778B" w:rsidRDefault="00B7778B" w:rsidP="003D50C3">
      <w:pPr>
        <w:pStyle w:val="Punktlista"/>
      </w:pPr>
      <w:r w:rsidRPr="00B7778B">
        <w:t>Välj patient och markera undersökningsmappen</w:t>
      </w:r>
    </w:p>
    <w:p w14:paraId="4BDFB9BB" w14:textId="77777777" w:rsidR="00B7778B" w:rsidRPr="00B7778B" w:rsidRDefault="00B7778B" w:rsidP="003D50C3">
      <w:pPr>
        <w:pStyle w:val="Punktlista"/>
      </w:pPr>
      <w:r w:rsidRPr="00B7778B">
        <w:t xml:space="preserve">Välj </w:t>
      </w:r>
      <w:r w:rsidRPr="00B7778B">
        <w:rPr>
          <w:b/>
        </w:rPr>
        <w:t>Patient</w:t>
      </w:r>
      <w:r w:rsidRPr="00B7778B">
        <w:t xml:space="preserve"> uppe i menyn</w:t>
      </w:r>
    </w:p>
    <w:p w14:paraId="60E52209" w14:textId="77777777" w:rsidR="00B7778B" w:rsidRPr="00B7778B" w:rsidRDefault="00B7778B" w:rsidP="003D50C3">
      <w:pPr>
        <w:pStyle w:val="Punktlista"/>
      </w:pPr>
      <w:r w:rsidRPr="00B7778B">
        <w:t xml:space="preserve">Välj </w:t>
      </w:r>
      <w:r w:rsidRPr="00B7778B">
        <w:rPr>
          <w:b/>
        </w:rPr>
        <w:t>Registration</w:t>
      </w:r>
    </w:p>
    <w:p w14:paraId="51578AB6" w14:textId="77777777" w:rsidR="00B7778B" w:rsidRPr="00B7778B" w:rsidRDefault="00B7778B" w:rsidP="003D50C3">
      <w:pPr>
        <w:pStyle w:val="Punktlista"/>
      </w:pPr>
      <w:r w:rsidRPr="00B7778B">
        <w:t xml:space="preserve">Kolla så </w:t>
      </w:r>
      <w:r w:rsidRPr="00B7778B">
        <w:rPr>
          <w:b/>
        </w:rPr>
        <w:t>Ass.Nr</w:t>
      </w:r>
      <w:r w:rsidRPr="00B7778B">
        <w:t>. finns med.</w:t>
      </w:r>
    </w:p>
    <w:p w14:paraId="267140FC" w14:textId="77777777" w:rsidR="00B7778B" w:rsidRPr="00B7778B" w:rsidRDefault="00B7778B" w:rsidP="003D50C3">
      <w:pPr>
        <w:pStyle w:val="Punktlista"/>
      </w:pPr>
      <w:r w:rsidRPr="00B7778B">
        <w:t xml:space="preserve">Klicka på </w:t>
      </w:r>
      <w:r w:rsidRPr="00B7778B">
        <w:rPr>
          <w:b/>
        </w:rPr>
        <w:t>Exam</w:t>
      </w:r>
      <w:r w:rsidRPr="00B7778B">
        <w:t>.</w:t>
      </w:r>
    </w:p>
    <w:p w14:paraId="61D6C75B" w14:textId="046F0A97" w:rsidR="00B7778B" w:rsidRDefault="001F594C" w:rsidP="003D50C3">
      <w:pPr>
        <w:pStyle w:val="Rubrik3"/>
      </w:pPr>
      <w:r>
        <w:t>Skicka bilder</w:t>
      </w:r>
      <w:r w:rsidR="00B50BDB">
        <w:t xml:space="preserve"> (NÄL)</w:t>
      </w:r>
    </w:p>
    <w:p w14:paraId="34C83D5A" w14:textId="60E8D80A" w:rsidR="001F594C" w:rsidRDefault="00CF4BBF" w:rsidP="00CF4BBF">
      <w:pPr>
        <w:pStyle w:val="Punktlista"/>
      </w:pPr>
      <w:r>
        <w:t>Markera de bilder som ska skickas.</w:t>
      </w:r>
    </w:p>
    <w:p w14:paraId="380592EC" w14:textId="7F5E0050" w:rsidR="00CF4BBF" w:rsidRDefault="00CF4BBF" w:rsidP="00CF4BBF">
      <w:pPr>
        <w:pStyle w:val="Punktlista"/>
      </w:pPr>
      <w:r>
        <w:t>Välj ”Send to”-knappen</w:t>
      </w:r>
    </w:p>
    <w:p w14:paraId="0E701813" w14:textId="35B45FE5" w:rsidR="00CF4BBF" w:rsidRPr="00B7778B" w:rsidRDefault="00CF4BBF" w:rsidP="00CF4BBF">
      <w:pPr>
        <w:pStyle w:val="Punktlista"/>
      </w:pPr>
      <w:r>
        <w:t>Välj önskad destination, ex Syngo-Via</w:t>
      </w:r>
    </w:p>
    <w:p w14:paraId="07AAD6AA" w14:textId="77777777" w:rsidR="00B7778B" w:rsidRPr="00B7778B" w:rsidRDefault="00B7778B" w:rsidP="003D50C3">
      <w:pPr>
        <w:pStyle w:val="Rubrik3"/>
      </w:pPr>
      <w:r w:rsidRPr="00B7778B">
        <w:t>Inskriven men ”ej körd” patient – återfå mappen i Schedulern</w:t>
      </w:r>
    </w:p>
    <w:p w14:paraId="3FF9DAC0" w14:textId="77777777" w:rsidR="00B7778B" w:rsidRPr="00B7778B" w:rsidRDefault="00B7778B" w:rsidP="0027299C">
      <w:pPr>
        <w:pStyle w:val="Punktlista"/>
        <w:rPr>
          <w:sz w:val="28"/>
        </w:rPr>
      </w:pPr>
      <w:r w:rsidRPr="00B7778B">
        <w:t xml:space="preserve">Öppna Patient Browsern &gt; </w:t>
      </w:r>
      <w:r w:rsidRPr="00B7778B">
        <w:rPr>
          <w:b/>
        </w:rPr>
        <w:t>Schedulern</w:t>
      </w:r>
    </w:p>
    <w:p w14:paraId="6F49CAEB" w14:textId="77777777" w:rsidR="00B7778B" w:rsidRPr="00B7778B" w:rsidRDefault="00B7778B" w:rsidP="0027299C">
      <w:pPr>
        <w:pStyle w:val="Punktlista"/>
        <w:rPr>
          <w:sz w:val="28"/>
        </w:rPr>
      </w:pPr>
      <w:r w:rsidRPr="00B7778B">
        <w:t xml:space="preserve">Under verktygslisten välj </w:t>
      </w:r>
      <w:r w:rsidRPr="00B7778B">
        <w:rPr>
          <w:b/>
        </w:rPr>
        <w:t>Edit</w:t>
      </w:r>
      <w:r w:rsidRPr="00B7778B">
        <w:t xml:space="preserve"> &gt; </w:t>
      </w:r>
      <w:r w:rsidRPr="00B7778B">
        <w:rPr>
          <w:b/>
        </w:rPr>
        <w:t>Clear Scheduler</w:t>
      </w:r>
    </w:p>
    <w:p w14:paraId="7CFA8B09" w14:textId="77777777" w:rsidR="00B7778B" w:rsidRPr="00B7778B" w:rsidRDefault="00B7778B" w:rsidP="0027299C">
      <w:pPr>
        <w:pStyle w:val="Punktlista"/>
        <w:rPr>
          <w:sz w:val="28"/>
        </w:rPr>
      </w:pPr>
      <w:r w:rsidRPr="00B7778B">
        <w:t xml:space="preserve">Under verktygslisten </w:t>
      </w:r>
      <w:r w:rsidRPr="00B7778B">
        <w:rPr>
          <w:b/>
        </w:rPr>
        <w:t>View</w:t>
      </w:r>
      <w:r w:rsidRPr="00B7778B">
        <w:t xml:space="preserve"> &gt; </w:t>
      </w:r>
      <w:r w:rsidRPr="00B7778B">
        <w:rPr>
          <w:b/>
        </w:rPr>
        <w:t>Uppdate Worklist</w:t>
      </w:r>
      <w:r w:rsidRPr="00B7778B">
        <w:t xml:space="preserve"> eller dubbelklicka på Scheduler</w:t>
      </w:r>
    </w:p>
    <w:p w14:paraId="32B4C73D" w14:textId="77777777" w:rsidR="00B7778B" w:rsidRPr="00B7778B" w:rsidRDefault="00B7778B" w:rsidP="0027299C">
      <w:pPr>
        <w:pStyle w:val="Punktlista"/>
        <w:rPr>
          <w:sz w:val="28"/>
        </w:rPr>
      </w:pPr>
      <w:r w:rsidRPr="00B7778B">
        <w:t>Mappen kommer åter i Schedulern.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7778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2E5A4" w14:textId="77777777" w:rsidR="00B056B1" w:rsidRDefault="00B056B1">
      <w:r>
        <w:separator/>
      </w:r>
    </w:p>
  </w:endnote>
  <w:endnote w:type="continuationSeparator" w:id="0">
    <w:p w14:paraId="6610FF31" w14:textId="77777777" w:rsidR="00B056B1" w:rsidRDefault="00B056B1">
      <w:r>
        <w:continuationSeparator/>
      </w:r>
    </w:p>
  </w:endnote>
  <w:endnote w:type="continuationNotice" w:id="1">
    <w:p w14:paraId="63EEABA2" w14:textId="77777777" w:rsidR="00B056B1" w:rsidRDefault="00B056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E9E9" w14:textId="77777777" w:rsidR="00B056B1" w:rsidRDefault="00B056B1"/>
  </w:footnote>
  <w:footnote w:type="continuationSeparator" w:id="0">
    <w:p w14:paraId="51B09313" w14:textId="77777777" w:rsidR="00B056B1" w:rsidRDefault="00B056B1">
      <w:r>
        <w:continuationSeparator/>
      </w:r>
    </w:p>
  </w:footnote>
  <w:footnote w:type="continuationNotice" w:id="1">
    <w:p w14:paraId="711763D5" w14:textId="77777777" w:rsidR="00B056B1" w:rsidRDefault="00B056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942341"/>
    <w:multiLevelType w:val="hybridMultilevel"/>
    <w:tmpl w:val="5B6218E6"/>
    <w:lvl w:ilvl="0" w:tplc="2DB00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CC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8A8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29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AF2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CD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C2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CB3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FC9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FA437E1"/>
    <w:multiLevelType w:val="hybridMultilevel"/>
    <w:tmpl w:val="C24A040A"/>
    <w:lvl w:ilvl="0" w:tplc="74C65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033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0C9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CE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4EE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C8D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20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E8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2EF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0585698">
    <w:abstractNumId w:val="19"/>
  </w:num>
  <w:num w:numId="2" w16cid:durableId="1699161319">
    <w:abstractNumId w:val="16"/>
  </w:num>
  <w:num w:numId="3" w16cid:durableId="2050675">
    <w:abstractNumId w:val="0"/>
  </w:num>
  <w:num w:numId="4" w16cid:durableId="331687425">
    <w:abstractNumId w:val="7"/>
  </w:num>
  <w:num w:numId="5" w16cid:durableId="1077439156">
    <w:abstractNumId w:val="17"/>
  </w:num>
  <w:num w:numId="6" w16cid:durableId="331568770">
    <w:abstractNumId w:val="3"/>
  </w:num>
  <w:num w:numId="7" w16cid:durableId="681473039">
    <w:abstractNumId w:val="13"/>
  </w:num>
  <w:num w:numId="8" w16cid:durableId="801465864">
    <w:abstractNumId w:val="9"/>
  </w:num>
  <w:num w:numId="9" w16cid:durableId="1125201738">
    <w:abstractNumId w:val="1"/>
  </w:num>
  <w:num w:numId="10" w16cid:durableId="2052486792">
    <w:abstractNumId w:val="1"/>
  </w:num>
  <w:num w:numId="11" w16cid:durableId="1975333354">
    <w:abstractNumId w:val="4"/>
  </w:num>
  <w:num w:numId="12" w16cid:durableId="684673225">
    <w:abstractNumId w:val="5"/>
  </w:num>
  <w:num w:numId="13" w16cid:durableId="243224239">
    <w:abstractNumId w:val="15"/>
  </w:num>
  <w:num w:numId="14" w16cid:durableId="2029942060">
    <w:abstractNumId w:val="10"/>
  </w:num>
  <w:num w:numId="15" w16cid:durableId="1235043249">
    <w:abstractNumId w:val="8"/>
  </w:num>
  <w:num w:numId="16" w16cid:durableId="1544781457">
    <w:abstractNumId w:val="14"/>
  </w:num>
  <w:num w:numId="17" w16cid:durableId="1183661940">
    <w:abstractNumId w:val="6"/>
  </w:num>
  <w:num w:numId="18" w16cid:durableId="113137882">
    <w:abstractNumId w:val="12"/>
  </w:num>
  <w:num w:numId="19" w16cid:durableId="1551723756">
    <w:abstractNumId w:val="18"/>
  </w:num>
  <w:num w:numId="20" w16cid:durableId="1404184390">
    <w:abstractNumId w:val="2"/>
  </w:num>
  <w:num w:numId="21" w16cid:durableId="1345203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7AC6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94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99C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5F9"/>
    <w:rsid w:val="0039118E"/>
    <w:rsid w:val="00397F54"/>
    <w:rsid w:val="003A0D43"/>
    <w:rsid w:val="003B2A4B"/>
    <w:rsid w:val="003D099E"/>
    <w:rsid w:val="003D21A2"/>
    <w:rsid w:val="003D29D2"/>
    <w:rsid w:val="003D50C3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868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E12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52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50F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56B1"/>
    <w:rsid w:val="00B13F4C"/>
    <w:rsid w:val="00B16219"/>
    <w:rsid w:val="00B16C59"/>
    <w:rsid w:val="00B33FDD"/>
    <w:rsid w:val="00B359CC"/>
    <w:rsid w:val="00B36107"/>
    <w:rsid w:val="00B41789"/>
    <w:rsid w:val="00B46C03"/>
    <w:rsid w:val="00B50BDB"/>
    <w:rsid w:val="00B60C6C"/>
    <w:rsid w:val="00B619A9"/>
    <w:rsid w:val="00B65A9D"/>
    <w:rsid w:val="00B66D60"/>
    <w:rsid w:val="00B75EDE"/>
    <w:rsid w:val="00B7778B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5C4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4DFB"/>
    <w:rsid w:val="00CE6D3E"/>
    <w:rsid w:val="00CF4BBF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6F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DB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199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Intervention Lab 3 (NÄL) och Lab 7 (Uddevalla) – Manuell inskrivning av patientdata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2022-05-18T04:38:00.0000000Z</dcterms:created>
  <dcterms:modified xsi:type="dcterms:W3CDTF">2025-03-26T10:02:00.0000000Z</dcterms:modified>
</coreProperties>
</file>