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97B8" w14:textId="77777777" w:rsidR="00576314" w:rsidRDefault="00576314" w:rsidP="00F35B05">
      <w:pPr>
        <w:pStyle w:val="Rubrik2"/>
        <w:sectPr w:rsidR="00576314" w:rsidSect="005763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58F6CF" w14:textId="2664D3BA" w:rsidR="00576314" w:rsidRPr="00576314" w:rsidRDefault="00576314" w:rsidP="000821D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7631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FE1AF" wp14:editId="60E6244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8013D" w14:textId="77777777" w:rsidR="00576314" w:rsidRPr="003D37FD" w:rsidRDefault="00576314" w:rsidP="0057631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38110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BFE1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E88013D" w14:textId="77777777" w:rsidR="00576314" w:rsidRPr="003D37FD" w:rsidRDefault="00576314" w:rsidP="0057631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38110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0BA79F9" w14:textId="3C81BD51" w:rsidR="00576314" w:rsidRDefault="000821D5" w:rsidP="000821D5">
      <w:pPr>
        <w:pStyle w:val="Rubrik1"/>
        <w:ind w:right="-1561"/>
      </w:pPr>
      <w:bookmarkStart w:id="1" w:name="_1314629194"/>
      <w:bookmarkStart w:id="2" w:name="Rubrik"/>
      <w:bookmarkEnd w:id="1"/>
      <w:bookmarkEnd w:id="2"/>
      <w:r w:rsidRPr="00576314">
        <w:t xml:space="preserve">Reservrutin DT Siemens </w:t>
      </w:r>
      <w:proofErr w:type="spellStart"/>
      <w:proofErr w:type="gramStart"/>
      <w:r w:rsidRPr="00576314">
        <w:t>X.cite</w:t>
      </w:r>
      <w:proofErr w:type="spellEnd"/>
      <w:proofErr w:type="gramEnd"/>
      <w:r w:rsidRPr="00576314">
        <w:t xml:space="preserve"> - </w:t>
      </w:r>
      <w:r w:rsidRPr="00576314">
        <w:br/>
        <w:t xml:space="preserve">Manuell inskrivning av patientdata </w:t>
      </w:r>
      <w:r w:rsidR="0042772C">
        <w:t>–</w:t>
      </w:r>
      <w:r w:rsidRPr="00576314">
        <w:t xml:space="preserve"> Uddevalla</w:t>
      </w:r>
    </w:p>
    <w:p w14:paraId="2EE20585" w14:textId="77777777" w:rsidR="0042772C" w:rsidRPr="0042772C" w:rsidRDefault="0042772C" w:rsidP="0042772C"/>
    <w:p w14:paraId="3CE6400A" w14:textId="77777777" w:rsidR="00576314" w:rsidRPr="00576314" w:rsidRDefault="00576314" w:rsidP="000821D5">
      <w:pPr>
        <w:pStyle w:val="Rubrik2"/>
      </w:pPr>
      <w:r w:rsidRPr="00576314">
        <w:t xml:space="preserve">Bakgrund </w:t>
      </w:r>
    </w:p>
    <w:p w14:paraId="72E095BF" w14:textId="77777777" w:rsidR="0042772C" w:rsidRDefault="00576314" w:rsidP="000821D5">
      <w:pPr>
        <w:autoSpaceDE w:val="0"/>
        <w:autoSpaceDN w:val="0"/>
        <w:adjustRightInd w:val="0"/>
        <w:spacing w:after="0" w:line="240" w:lineRule="auto"/>
        <w:ind w:left="0" w:right="0" w:firstLine="992"/>
      </w:pPr>
      <w:r w:rsidRPr="00576314">
        <w:t>Reservrutin manuell inskrivning av patientdata då RIS inte fungerar.</w:t>
      </w:r>
    </w:p>
    <w:p w14:paraId="6281C306" w14:textId="77777777" w:rsidR="0042772C" w:rsidRDefault="0042772C" w:rsidP="0042772C">
      <w:pPr>
        <w:pStyle w:val="Rubrik2"/>
      </w:pPr>
      <w:r>
        <w:t>Förändringar sedan föregående version</w:t>
      </w:r>
    </w:p>
    <w:p w14:paraId="68339FC4" w14:textId="4B82EEB6" w:rsidR="00576314" w:rsidRPr="00576314" w:rsidRDefault="0042772C" w:rsidP="000821D5">
      <w:pPr>
        <w:autoSpaceDE w:val="0"/>
        <w:autoSpaceDN w:val="0"/>
        <w:adjustRightInd w:val="0"/>
        <w:spacing w:after="0" w:line="240" w:lineRule="auto"/>
        <w:ind w:left="0" w:right="0" w:firstLine="992"/>
      </w:pPr>
      <w:r>
        <w:t>Inga förändringar.</w:t>
      </w:r>
      <w:r w:rsidR="00576314" w:rsidRPr="00576314">
        <w:tab/>
      </w:r>
    </w:p>
    <w:p w14:paraId="1F84FDC5" w14:textId="378FBF23" w:rsidR="00576314" w:rsidRPr="00576314" w:rsidRDefault="001A27DD" w:rsidP="000821D5">
      <w:pPr>
        <w:pStyle w:val="Rubrik2"/>
      </w:pPr>
      <w:r w:rsidRPr="00576314">
        <w:rPr>
          <w:rFonts w:ascii="Arial Fet" w:hAnsi="Arial Fet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1CCE5" wp14:editId="736EDEC5">
                <wp:simplePos x="0" y="0"/>
                <wp:positionH relativeFrom="column">
                  <wp:posOffset>5796694</wp:posOffset>
                </wp:positionH>
                <wp:positionV relativeFrom="paragraph">
                  <wp:posOffset>474814</wp:posOffset>
                </wp:positionV>
                <wp:extent cx="144780" cy="365760"/>
                <wp:effectExtent l="11430" t="13335" r="53340" b="4000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60E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456.45pt;margin-top:37.4pt;width:11.4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" strokecolor="#c00000">
                <v:stroke endarrow="block"/>
              </v:shape>
            </w:pict>
          </mc:Fallback>
        </mc:AlternateContent>
      </w:r>
      <w:r w:rsidRPr="00576314">
        <w:rPr>
          <w:rFonts w:ascii="Arial Fet" w:hAnsi="Arial Fet"/>
          <w:noProof/>
          <w:sz w:val="28"/>
        </w:rPr>
        <w:drawing>
          <wp:anchor distT="0" distB="0" distL="114300" distR="114300" simplePos="0" relativeHeight="251660288" behindDoc="0" locked="0" layoutInCell="1" allowOverlap="1" wp14:anchorId="235E2A43" wp14:editId="5447C6B2">
            <wp:simplePos x="0" y="0"/>
            <wp:positionH relativeFrom="column">
              <wp:posOffset>4747260</wp:posOffset>
            </wp:positionH>
            <wp:positionV relativeFrom="paragraph">
              <wp:posOffset>264546</wp:posOffset>
            </wp:positionV>
            <wp:extent cx="1897380" cy="105156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314" w:rsidRPr="00576314">
        <w:t>Rutin vid manuell inskrivning av patientdata</w:t>
      </w:r>
      <w:r w:rsidR="00576314" w:rsidRPr="00576314">
        <w:tab/>
      </w:r>
      <w:r w:rsidR="00576314" w:rsidRPr="00576314">
        <w:tab/>
      </w:r>
    </w:p>
    <w:p w14:paraId="4C0820B1" w14:textId="20A48286" w:rsidR="00576314" w:rsidRPr="00576314" w:rsidRDefault="00576314" w:rsidP="000821D5">
      <w:pPr>
        <w:spacing w:before="60" w:after="0" w:line="240" w:lineRule="auto"/>
        <w:ind w:left="0" w:right="0" w:firstLine="992"/>
        <w:rPr>
          <w:szCs w:val="20"/>
        </w:rPr>
      </w:pPr>
      <w:r w:rsidRPr="00576314">
        <w:rPr>
          <w:szCs w:val="20"/>
        </w:rPr>
        <w:t xml:space="preserve">Tryck på </w:t>
      </w:r>
      <w:proofErr w:type="gramStart"/>
      <w:r w:rsidRPr="00576314">
        <w:rPr>
          <w:b/>
          <w:bCs/>
          <w:szCs w:val="20"/>
        </w:rPr>
        <w:t xml:space="preserve">register </w:t>
      </w:r>
      <w:r w:rsidRPr="00576314">
        <w:rPr>
          <w:b/>
          <w:szCs w:val="20"/>
        </w:rPr>
        <w:t>patient</w:t>
      </w:r>
      <w:proofErr w:type="gramEnd"/>
      <w:r w:rsidRPr="00576314">
        <w:rPr>
          <w:b/>
          <w:szCs w:val="20"/>
        </w:rPr>
        <w:t xml:space="preserve"> </w:t>
      </w:r>
      <w:r w:rsidRPr="00576314">
        <w:rPr>
          <w:szCs w:val="20"/>
        </w:rPr>
        <w:t>(på gubben med + upp till höger).</w:t>
      </w:r>
      <w:r w:rsidRPr="00576314">
        <w:rPr>
          <w:szCs w:val="20"/>
        </w:rPr>
        <w:br/>
      </w:r>
    </w:p>
    <w:p w14:paraId="6EDB13FE" w14:textId="77777777" w:rsidR="00576314" w:rsidRPr="00576314" w:rsidRDefault="00576314" w:rsidP="000821D5">
      <w:pPr>
        <w:pStyle w:val="Punktlista"/>
      </w:pPr>
      <w:r w:rsidRPr="00576314">
        <w:rPr>
          <w:b/>
        </w:rPr>
        <w:t xml:space="preserve">LAST NAME </w:t>
      </w:r>
      <w:r w:rsidRPr="00576314">
        <w:t>– Skriv in patientens efternamn</w:t>
      </w:r>
      <w:r w:rsidRPr="00576314">
        <w:rPr>
          <w:i/>
        </w:rPr>
        <w:t>.</w:t>
      </w:r>
      <w:r w:rsidRPr="00576314">
        <w:t xml:space="preserve"> </w:t>
      </w:r>
    </w:p>
    <w:p w14:paraId="659AF47A" w14:textId="77777777" w:rsidR="00576314" w:rsidRPr="00576314" w:rsidRDefault="00576314" w:rsidP="000821D5">
      <w:pPr>
        <w:pStyle w:val="Punktlista"/>
      </w:pPr>
      <w:r w:rsidRPr="00576314">
        <w:rPr>
          <w:b/>
        </w:rPr>
        <w:t>FIRST NAME</w:t>
      </w:r>
      <w:r w:rsidRPr="00576314">
        <w:t xml:space="preserve"> – Skriv in patientens förnamn.</w:t>
      </w:r>
    </w:p>
    <w:p w14:paraId="04A1DA3E" w14:textId="77777777" w:rsidR="00576314" w:rsidRPr="00576314" w:rsidRDefault="00576314" w:rsidP="000821D5">
      <w:pPr>
        <w:pStyle w:val="Punktlista"/>
      </w:pPr>
      <w:r w:rsidRPr="00576314">
        <w:rPr>
          <w:b/>
        </w:rPr>
        <w:t>Patient-ID</w:t>
      </w:r>
      <w:r w:rsidRPr="00576314">
        <w:t xml:space="preserve"> – Personnummer (exempel </w:t>
      </w:r>
      <w:proofErr w:type="gramStart"/>
      <w:r w:rsidRPr="00576314">
        <w:t>191010101010</w:t>
      </w:r>
      <w:proofErr w:type="gramEnd"/>
      <w:r w:rsidRPr="00576314">
        <w:t>)</w:t>
      </w:r>
    </w:p>
    <w:p w14:paraId="503E41E8" w14:textId="77777777" w:rsidR="00576314" w:rsidRPr="00576314" w:rsidRDefault="00576314" w:rsidP="000821D5">
      <w:pPr>
        <w:pStyle w:val="Punktlista"/>
      </w:pPr>
      <w:r w:rsidRPr="00576314">
        <w:rPr>
          <w:b/>
        </w:rPr>
        <w:t>DATE OF BIRTH</w:t>
      </w:r>
      <w:r w:rsidRPr="00576314">
        <w:t xml:space="preserve"> – Skriv in patientens personnummer med bindestreck </w:t>
      </w:r>
      <w:r w:rsidRPr="00576314">
        <w:br/>
        <w:t>emellan (exempel 1910-10-10)</w:t>
      </w:r>
    </w:p>
    <w:p w14:paraId="7F7342C2" w14:textId="77777777" w:rsidR="00576314" w:rsidRPr="00576314" w:rsidRDefault="00576314" w:rsidP="000821D5">
      <w:pPr>
        <w:pStyle w:val="Punktlista"/>
      </w:pPr>
      <w:r w:rsidRPr="00576314">
        <w:rPr>
          <w:b/>
        </w:rPr>
        <w:t xml:space="preserve">SEX </w:t>
      </w:r>
      <w:r w:rsidRPr="00576314">
        <w:t>– Patientens kön (F eller M)</w:t>
      </w:r>
    </w:p>
    <w:p w14:paraId="03D518BF" w14:textId="77777777" w:rsidR="00576314" w:rsidRPr="00576314" w:rsidRDefault="00576314" w:rsidP="000821D5">
      <w:pPr>
        <w:pStyle w:val="Punktlista"/>
      </w:pPr>
      <w:r w:rsidRPr="00576314">
        <w:rPr>
          <w:b/>
        </w:rPr>
        <w:t>ID</w:t>
      </w:r>
      <w:r w:rsidRPr="00576314">
        <w:t xml:space="preserve"> – Remissnumret</w:t>
      </w:r>
    </w:p>
    <w:p w14:paraId="21230C10" w14:textId="77777777" w:rsidR="00576314" w:rsidRPr="00576314" w:rsidRDefault="00576314" w:rsidP="000821D5">
      <w:pPr>
        <w:pStyle w:val="Punktlista"/>
      </w:pPr>
      <w:r w:rsidRPr="00576314">
        <w:rPr>
          <w:b/>
        </w:rPr>
        <w:t>Accession No</w:t>
      </w:r>
      <w:r w:rsidRPr="00576314">
        <w:t xml:space="preserve"> – Skriv SERUDD</w:t>
      </w:r>
      <w:r w:rsidRPr="00576314">
        <w:br/>
      </w:r>
      <w:r w:rsidRPr="00576314">
        <w:rPr>
          <w:i/>
        </w:rPr>
        <w:t>(Är remissen redan registrerad i RIS med remissnummer, skriv in hela undersökningsnumret (exempel SERUDD101010101010</w:t>
      </w:r>
      <w:r w:rsidRPr="00576314">
        <w:rPr>
          <w:i/>
          <w:sz w:val="28"/>
        </w:rPr>
        <w:t>)</w:t>
      </w:r>
    </w:p>
    <w:p w14:paraId="58928FE3" w14:textId="77777777" w:rsidR="00576314" w:rsidRPr="00576314" w:rsidRDefault="00576314" w:rsidP="000821D5">
      <w:pPr>
        <w:pStyle w:val="Punktlista"/>
      </w:pPr>
      <w:r w:rsidRPr="00576314">
        <w:t xml:space="preserve">Klicka på </w:t>
      </w:r>
      <w:proofErr w:type="spellStart"/>
      <w:r w:rsidRPr="00576314">
        <w:rPr>
          <w:b/>
        </w:rPr>
        <w:t>Exam</w:t>
      </w:r>
      <w:proofErr w:type="spellEnd"/>
    </w:p>
    <w:p w14:paraId="76B9F95B" w14:textId="1D5A55EC" w:rsidR="00536A5A" w:rsidRPr="00536A5A" w:rsidRDefault="00576314" w:rsidP="0042772C">
      <w:pPr>
        <w:pStyle w:val="Punktlista"/>
      </w:pPr>
      <w:r w:rsidRPr="00576314">
        <w:t>Utför undersökningen som vanligt.</w:t>
      </w:r>
      <w:r w:rsidRPr="00576314">
        <w:br/>
      </w:r>
      <w:bookmarkEnd w:id="0"/>
    </w:p>
    <w:sectPr w:rsidR="00536A5A" w:rsidRPr="00536A5A" w:rsidSect="0057631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CEB6" w14:textId="77777777" w:rsidR="004C5E1C" w:rsidRDefault="004C5E1C">
      <w:r>
        <w:separator/>
      </w:r>
    </w:p>
  </w:endnote>
  <w:endnote w:type="continuationSeparator" w:id="0">
    <w:p w14:paraId="7BF21592" w14:textId="77777777" w:rsidR="004C5E1C" w:rsidRDefault="004C5E1C">
      <w:r>
        <w:continuationSeparator/>
      </w:r>
    </w:p>
  </w:endnote>
  <w:endnote w:type="continuationNotice" w:id="1">
    <w:p w14:paraId="59035E8C" w14:textId="77777777" w:rsidR="004C5E1C" w:rsidRDefault="004C5E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43D50" w14:textId="77777777" w:rsidR="004C5E1C" w:rsidRDefault="004C5E1C"/>
  </w:footnote>
  <w:footnote w:type="continuationSeparator" w:id="0">
    <w:p w14:paraId="0AC18DD3" w14:textId="77777777" w:rsidR="004C5E1C" w:rsidRDefault="004C5E1C">
      <w:r>
        <w:continuationSeparator/>
      </w:r>
    </w:p>
  </w:footnote>
  <w:footnote w:type="continuationNotice" w:id="1">
    <w:p w14:paraId="197C363F" w14:textId="77777777" w:rsidR="004C5E1C" w:rsidRDefault="004C5E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DFC70AF"/>
    <w:multiLevelType w:val="hybridMultilevel"/>
    <w:tmpl w:val="50483F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4913678">
    <w:abstractNumId w:val="18"/>
  </w:num>
  <w:num w:numId="2" w16cid:durableId="2112896668">
    <w:abstractNumId w:val="14"/>
  </w:num>
  <w:num w:numId="3" w16cid:durableId="1874418275">
    <w:abstractNumId w:val="0"/>
  </w:num>
  <w:num w:numId="4" w16cid:durableId="232159438">
    <w:abstractNumId w:val="6"/>
  </w:num>
  <w:num w:numId="5" w16cid:durableId="1823423785">
    <w:abstractNumId w:val="15"/>
  </w:num>
  <w:num w:numId="6" w16cid:durableId="104663078">
    <w:abstractNumId w:val="2"/>
  </w:num>
  <w:num w:numId="7" w16cid:durableId="1623419622">
    <w:abstractNumId w:val="11"/>
  </w:num>
  <w:num w:numId="8" w16cid:durableId="1659067417">
    <w:abstractNumId w:val="8"/>
  </w:num>
  <w:num w:numId="9" w16cid:durableId="1726874928">
    <w:abstractNumId w:val="1"/>
  </w:num>
  <w:num w:numId="10" w16cid:durableId="609244676">
    <w:abstractNumId w:val="1"/>
  </w:num>
  <w:num w:numId="11" w16cid:durableId="330566758">
    <w:abstractNumId w:val="3"/>
  </w:num>
  <w:num w:numId="12" w16cid:durableId="212930513">
    <w:abstractNumId w:val="4"/>
  </w:num>
  <w:num w:numId="13" w16cid:durableId="853688956">
    <w:abstractNumId w:val="13"/>
  </w:num>
  <w:num w:numId="14" w16cid:durableId="1245412064">
    <w:abstractNumId w:val="9"/>
  </w:num>
  <w:num w:numId="15" w16cid:durableId="482046884">
    <w:abstractNumId w:val="7"/>
  </w:num>
  <w:num w:numId="16" w16cid:durableId="773668999">
    <w:abstractNumId w:val="12"/>
  </w:num>
  <w:num w:numId="17" w16cid:durableId="769592452">
    <w:abstractNumId w:val="5"/>
  </w:num>
  <w:num w:numId="18" w16cid:durableId="29040513">
    <w:abstractNumId w:val="10"/>
  </w:num>
  <w:num w:numId="19" w16cid:durableId="573665344">
    <w:abstractNumId w:val="16"/>
  </w:num>
  <w:num w:numId="20" w16cid:durableId="18561933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1D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7DD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772C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5E1C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31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128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DT Siemens Somatom X.cite - Manuell inskrivning av patient - Uddevalla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2022-05-18T04:38:00.0000000Z</dcterms:created>
  <dcterms:modified xsi:type="dcterms:W3CDTF">2024-07-08T07:28:00.0000000Z</dcterms:modified>
</coreProperties>
</file>