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32A30" w14:textId="77777777" w:rsidR="00E811B7" w:rsidRDefault="00E811B7" w:rsidP="000E11B4">
      <w:pPr>
        <w:pStyle w:val="Rubrik2"/>
        <w:ind w:left="0"/>
        <w:sectPr w:rsidR="00E811B7" w:rsidSect="00E811B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1E90E2B" w14:textId="77777777" w:rsidR="00E811B7" w:rsidRPr="00E811B7" w:rsidRDefault="00E811B7" w:rsidP="00E811B7">
      <w:pPr>
        <w:spacing w:after="0" w:line="240" w:lineRule="auto"/>
        <w:ind w:left="0" w:right="0"/>
        <w:rPr>
          <w:szCs w:val="20"/>
        </w:rPr>
      </w:pPr>
    </w:p>
    <w:p w14:paraId="24D15B65" w14:textId="77777777" w:rsidR="00E811B7" w:rsidRPr="00E811B7" w:rsidRDefault="00E811B7" w:rsidP="00E811B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811B7">
        <w:rPr>
          <w:szCs w:val="20"/>
        </w:rPr>
        <w:tab/>
      </w:r>
    </w:p>
    <w:p w14:paraId="0EABE805" w14:textId="6873E252" w:rsidR="00E811B7" w:rsidRPr="00E811B7" w:rsidRDefault="00E811B7" w:rsidP="00E811B7">
      <w:pPr>
        <w:spacing w:after="0" w:line="240" w:lineRule="auto"/>
        <w:ind w:left="0" w:right="-568"/>
        <w:rPr>
          <w:szCs w:val="20"/>
        </w:rPr>
      </w:pPr>
    </w:p>
    <w:p w14:paraId="4E573538" w14:textId="40BE626B" w:rsidR="00E811B7" w:rsidRPr="00E811B7" w:rsidRDefault="000E11B4" w:rsidP="000E11B4">
      <w:pPr>
        <w:pStyle w:val="Rubrik1"/>
        <w:rPr>
          <w:rFonts w:ascii="Arial Fet" w:hAnsi="Arial Fet"/>
        </w:rPr>
      </w:pPr>
      <w:bookmarkStart w:id="1" w:name="_1314629194"/>
      <w:bookmarkStart w:id="2" w:name="Rubrik"/>
      <w:bookmarkEnd w:id="1"/>
      <w:bookmarkEnd w:id="2"/>
      <w:r w:rsidRPr="00E811B7">
        <w:t>Reservrutin DT 9 och 10 Toshiba - Manuell inskrivning av patientdata - NÄL</w:t>
      </w:r>
    </w:p>
    <w:p w14:paraId="02A18BC6" w14:textId="77777777" w:rsidR="00E811B7" w:rsidRPr="00E811B7" w:rsidRDefault="00E811B7" w:rsidP="000E11B4">
      <w:pPr>
        <w:pStyle w:val="Rubrik2"/>
      </w:pPr>
      <w:r w:rsidRPr="00E811B7">
        <w:t xml:space="preserve">Bakgrund </w:t>
      </w:r>
    </w:p>
    <w:p w14:paraId="0A7BEA06" w14:textId="77777777" w:rsidR="00E811B7" w:rsidRDefault="00E811B7" w:rsidP="000E11B4">
      <w:pPr>
        <w:spacing w:after="0" w:line="240" w:lineRule="auto"/>
        <w:ind w:left="0" w:right="0" w:firstLine="992"/>
        <w:rPr>
          <w:szCs w:val="20"/>
        </w:rPr>
      </w:pPr>
      <w:r w:rsidRPr="00E811B7">
        <w:rPr>
          <w:szCs w:val="20"/>
        </w:rPr>
        <w:t>Manuell inskrivning av patientdata då RIS inte fungerar.</w:t>
      </w:r>
    </w:p>
    <w:p w14:paraId="3FC6D0E8" w14:textId="55ADC8F1" w:rsidR="000E11B4" w:rsidRDefault="000E11B4" w:rsidP="000E11B4">
      <w:pPr>
        <w:spacing w:after="0" w:line="240" w:lineRule="auto"/>
        <w:ind w:left="0" w:right="0" w:firstLine="992"/>
        <w:rPr>
          <w:szCs w:val="20"/>
        </w:rPr>
      </w:pPr>
    </w:p>
    <w:p w14:paraId="0D3EB342" w14:textId="31F9B6C6" w:rsidR="000E11B4" w:rsidRDefault="000E11B4" w:rsidP="000E11B4">
      <w:pPr>
        <w:pStyle w:val="Rubrik2"/>
      </w:pPr>
      <w:r>
        <w:t>Förändringar sedan föregående version</w:t>
      </w:r>
    </w:p>
    <w:p w14:paraId="43250742" w14:textId="15F32EC5" w:rsidR="000E11B4" w:rsidRPr="000E11B4" w:rsidRDefault="000E11B4" w:rsidP="000E11B4">
      <w:r>
        <w:t>Inga förändringar.</w:t>
      </w:r>
    </w:p>
    <w:p w14:paraId="4ECD9969" w14:textId="77777777" w:rsidR="00E811B7" w:rsidRPr="00E811B7" w:rsidRDefault="00E811B7" w:rsidP="00E811B7">
      <w:pPr>
        <w:spacing w:after="0" w:line="240" w:lineRule="auto"/>
        <w:ind w:left="0" w:right="0"/>
        <w:rPr>
          <w:szCs w:val="20"/>
        </w:rPr>
      </w:pPr>
    </w:p>
    <w:p w14:paraId="40832894" w14:textId="77777777" w:rsidR="00E811B7" w:rsidRPr="00E811B7" w:rsidRDefault="00E811B7" w:rsidP="000E11B4">
      <w:pPr>
        <w:pStyle w:val="Rubrik2"/>
      </w:pPr>
      <w:r w:rsidRPr="00E811B7">
        <w:t>Skriv in</w:t>
      </w:r>
    </w:p>
    <w:p w14:paraId="02B87F59" w14:textId="77777777" w:rsidR="00E811B7" w:rsidRPr="00E811B7" w:rsidRDefault="00E811B7" w:rsidP="000E11B4">
      <w:pPr>
        <w:pStyle w:val="Punktlista"/>
      </w:pPr>
      <w:r w:rsidRPr="00E811B7">
        <w:rPr>
          <w:b/>
        </w:rPr>
        <w:t>ID</w:t>
      </w:r>
      <w:r w:rsidRPr="00E811B7">
        <w:t xml:space="preserve"> – personnummer (exempel </w:t>
      </w:r>
      <w:proofErr w:type="gramStart"/>
      <w:r w:rsidRPr="00E811B7">
        <w:t>191910101010</w:t>
      </w:r>
      <w:proofErr w:type="gramEnd"/>
      <w:r w:rsidRPr="00E811B7">
        <w:t>)</w:t>
      </w:r>
    </w:p>
    <w:p w14:paraId="7AFA3B0A" w14:textId="77777777" w:rsidR="00E811B7" w:rsidRPr="00E811B7" w:rsidRDefault="00E811B7" w:rsidP="000E11B4">
      <w:pPr>
        <w:pStyle w:val="Punktlista"/>
      </w:pPr>
      <w:r w:rsidRPr="00E811B7">
        <w:rPr>
          <w:b/>
        </w:rPr>
        <w:t>LAST NAME</w:t>
      </w:r>
      <w:r w:rsidRPr="00E811B7">
        <w:t xml:space="preserve"> – Oidentifierad</w:t>
      </w:r>
    </w:p>
    <w:p w14:paraId="6CB7FA4D" w14:textId="77777777" w:rsidR="00E811B7" w:rsidRPr="00E811B7" w:rsidRDefault="00E811B7" w:rsidP="000E11B4">
      <w:pPr>
        <w:pStyle w:val="Punktlista"/>
      </w:pPr>
      <w:r w:rsidRPr="00E811B7">
        <w:rPr>
          <w:b/>
        </w:rPr>
        <w:t>FIRST NAME</w:t>
      </w:r>
      <w:r w:rsidRPr="00E811B7">
        <w:t xml:space="preserve"> – Man eller Kvinna</w:t>
      </w:r>
    </w:p>
    <w:p w14:paraId="690A3CB4" w14:textId="77777777" w:rsidR="00E811B7" w:rsidRPr="00E811B7" w:rsidRDefault="00E811B7" w:rsidP="000E11B4">
      <w:pPr>
        <w:pStyle w:val="Punktlista"/>
      </w:pPr>
      <w:r w:rsidRPr="00E811B7">
        <w:rPr>
          <w:b/>
        </w:rPr>
        <w:t>DOB</w:t>
      </w:r>
      <w:r w:rsidRPr="00E811B7">
        <w:t xml:space="preserve"> (Date </w:t>
      </w:r>
      <w:proofErr w:type="spellStart"/>
      <w:r w:rsidRPr="00E811B7">
        <w:t>of</w:t>
      </w:r>
      <w:proofErr w:type="spellEnd"/>
      <w:r w:rsidRPr="00E811B7">
        <w:t xml:space="preserve"> </w:t>
      </w:r>
      <w:proofErr w:type="spellStart"/>
      <w:r w:rsidRPr="00E811B7">
        <w:t>birth</w:t>
      </w:r>
      <w:proofErr w:type="spellEnd"/>
      <w:r w:rsidRPr="00E811B7">
        <w:t>) – Personnummer med punkt emellan (10.10.1919)</w:t>
      </w:r>
    </w:p>
    <w:p w14:paraId="48C7B269" w14:textId="77777777" w:rsidR="00E811B7" w:rsidRPr="00E811B7" w:rsidRDefault="00E811B7" w:rsidP="000E11B4">
      <w:pPr>
        <w:pStyle w:val="Punktlista"/>
      </w:pPr>
      <w:r w:rsidRPr="00E811B7">
        <w:rPr>
          <w:b/>
        </w:rPr>
        <w:t>Accession No</w:t>
      </w:r>
      <w:r w:rsidRPr="00E811B7">
        <w:t xml:space="preserve"> – Skriv SERNAL</w:t>
      </w:r>
      <w:r w:rsidRPr="00E811B7">
        <w:br/>
        <w:t xml:space="preserve">För att kunna skriva in Accession No, så klicka på IKONEN </w:t>
      </w:r>
      <w:proofErr w:type="spellStart"/>
      <w:r w:rsidRPr="00E811B7">
        <w:rPr>
          <w:i/>
        </w:rPr>
        <w:t>details</w:t>
      </w:r>
      <w:proofErr w:type="spellEnd"/>
      <w:r w:rsidRPr="00E811B7">
        <w:t xml:space="preserve"> och sedan fliken (</w:t>
      </w:r>
      <w:proofErr w:type="spellStart"/>
      <w:r w:rsidRPr="00E811B7">
        <w:rPr>
          <w:i/>
        </w:rPr>
        <w:t>study</w:t>
      </w:r>
      <w:proofErr w:type="spellEnd"/>
      <w:r w:rsidRPr="00E811B7">
        <w:t>)</w:t>
      </w:r>
    </w:p>
    <w:p w14:paraId="30144B00" w14:textId="77777777" w:rsidR="00E811B7" w:rsidRPr="00E811B7" w:rsidRDefault="00E811B7" w:rsidP="000E11B4">
      <w:pPr>
        <w:pStyle w:val="Punktlista"/>
      </w:pPr>
      <w:r w:rsidRPr="00E811B7">
        <w:t xml:space="preserve">Klicka återigen på </w:t>
      </w:r>
      <w:proofErr w:type="spellStart"/>
      <w:r w:rsidRPr="00E811B7">
        <w:rPr>
          <w:i/>
        </w:rPr>
        <w:t>details</w:t>
      </w:r>
      <w:proofErr w:type="spellEnd"/>
      <w:r w:rsidRPr="00E811B7">
        <w:t>, för att få bort rutan</w:t>
      </w:r>
    </w:p>
    <w:p w14:paraId="158E0536" w14:textId="77777777" w:rsidR="00E811B7" w:rsidRPr="00E811B7" w:rsidRDefault="00E811B7" w:rsidP="000E11B4">
      <w:pPr>
        <w:pStyle w:val="Punktlista"/>
      </w:pPr>
      <w:r w:rsidRPr="00E811B7">
        <w:t>Utför undersökningen som vanligt</w:t>
      </w:r>
      <w:r w:rsidRPr="00E811B7">
        <w:br/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E11B4">
      <w:type w:val="continuous"/>
      <w:pgSz w:w="11900" w:h="16840"/>
      <w:pgMar w:top="1418" w:right="985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54F13" w14:textId="77777777" w:rsidR="000D28FC" w:rsidRDefault="000D28FC">
      <w:r>
        <w:separator/>
      </w:r>
    </w:p>
  </w:endnote>
  <w:endnote w:type="continuationSeparator" w:id="0">
    <w:p w14:paraId="26F3DFC3" w14:textId="77777777" w:rsidR="000D28FC" w:rsidRDefault="000D28FC">
      <w:r>
        <w:continuationSeparator/>
      </w:r>
    </w:p>
  </w:endnote>
  <w:endnote w:type="continuationNotice" w:id="1">
    <w:p w14:paraId="38FC541C" w14:textId="77777777" w:rsidR="000D28FC" w:rsidRDefault="000D28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22486" w14:textId="77777777" w:rsidR="000D28FC" w:rsidRDefault="000D28FC"/>
  </w:footnote>
  <w:footnote w:type="continuationSeparator" w:id="0">
    <w:p w14:paraId="1E2A8B77" w14:textId="77777777" w:rsidR="000D28FC" w:rsidRDefault="000D28FC">
      <w:r>
        <w:continuationSeparator/>
      </w:r>
    </w:p>
  </w:footnote>
  <w:footnote w:type="continuationNotice" w:id="1">
    <w:p w14:paraId="4E46D074" w14:textId="77777777" w:rsidR="000D28FC" w:rsidRDefault="000D28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4FC14C0"/>
    <w:multiLevelType w:val="hybridMultilevel"/>
    <w:tmpl w:val="85266A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26159506">
    <w:abstractNumId w:val="18"/>
  </w:num>
  <w:num w:numId="2" w16cid:durableId="861431710">
    <w:abstractNumId w:val="15"/>
  </w:num>
  <w:num w:numId="3" w16cid:durableId="272439553">
    <w:abstractNumId w:val="0"/>
  </w:num>
  <w:num w:numId="4" w16cid:durableId="374354895">
    <w:abstractNumId w:val="6"/>
  </w:num>
  <w:num w:numId="5" w16cid:durableId="1288925900">
    <w:abstractNumId w:val="16"/>
  </w:num>
  <w:num w:numId="6" w16cid:durableId="1205873481">
    <w:abstractNumId w:val="2"/>
  </w:num>
  <w:num w:numId="7" w16cid:durableId="246808915">
    <w:abstractNumId w:val="12"/>
  </w:num>
  <w:num w:numId="8" w16cid:durableId="394551651">
    <w:abstractNumId w:val="9"/>
  </w:num>
  <w:num w:numId="9" w16cid:durableId="1006438406">
    <w:abstractNumId w:val="1"/>
  </w:num>
  <w:num w:numId="10" w16cid:durableId="1349019483">
    <w:abstractNumId w:val="1"/>
  </w:num>
  <w:num w:numId="11" w16cid:durableId="890926425">
    <w:abstractNumId w:val="3"/>
  </w:num>
  <w:num w:numId="12" w16cid:durableId="1318848715">
    <w:abstractNumId w:val="4"/>
  </w:num>
  <w:num w:numId="13" w16cid:durableId="1295719053">
    <w:abstractNumId w:val="14"/>
  </w:num>
  <w:num w:numId="14" w16cid:durableId="1604217062">
    <w:abstractNumId w:val="10"/>
  </w:num>
  <w:num w:numId="15" w16cid:durableId="1569267738">
    <w:abstractNumId w:val="7"/>
  </w:num>
  <w:num w:numId="16" w16cid:durableId="951014279">
    <w:abstractNumId w:val="13"/>
  </w:num>
  <w:num w:numId="17" w16cid:durableId="84620724">
    <w:abstractNumId w:val="5"/>
  </w:num>
  <w:num w:numId="18" w16cid:durableId="2083215405">
    <w:abstractNumId w:val="11"/>
  </w:num>
  <w:num w:numId="19" w16cid:durableId="19357600">
    <w:abstractNumId w:val="17"/>
  </w:num>
  <w:num w:numId="20" w16cid:durableId="8643710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28FC"/>
    <w:rsid w:val="000E11B4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11B7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92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581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DT 9 och 10 - Manuell inskrivning av patientdata - NÄL</dc:title>
  <dc:subject/>
  <dc:creator>patrik.jens.johansson@vgregion.se</dc:creator>
  <keywords/>
  <lastModifiedBy>Ulrica Sehlberg</lastModifiedBy>
  <revision>3</revision>
  <lastPrinted>2016-03-31T10:56:00.0000000Z</lastPrinted>
  <dcterms:created xsi:type="dcterms:W3CDTF">2022-05-18T04:38:00.0000000Z</dcterms:created>
  <dcterms:modified xsi:type="dcterms:W3CDTF">2023-08-22T09:22:00.0000000Z</dcterms:modified>
</coreProperties>
</file>