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661E57" w14:textId="77777777" w:rsidR="00C12508" w:rsidRDefault="00C12508" w:rsidP="00F35B05">
      <w:pPr>
        <w:pStyle w:val="Rubrik2"/>
        <w:sectPr w:rsidR="00C12508" w:rsidSect="00C1250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DBE52BE" w14:textId="7F4B987C" w:rsidR="00C12508" w:rsidRPr="00C12508" w:rsidRDefault="00C75AB6" w:rsidP="00921CBF">
      <w:pPr>
        <w:pStyle w:val="Rubrik1"/>
        <w:rPr>
          <w:szCs w:val="20"/>
        </w:rPr>
      </w:pPr>
      <w:r w:rsidRPr="00C12508">
        <w:t>Reservrutin DT 9 och 10 – Bildbehandling efter export av bilder från Syngo.via till DT – NÄL</w:t>
      </w:r>
    </w:p>
    <w:p w14:paraId="05E672A8" w14:textId="77777777" w:rsidR="00C12508" w:rsidRPr="00C12508" w:rsidRDefault="00C12508" w:rsidP="0048458E">
      <w:pPr>
        <w:pStyle w:val="Rubrik2"/>
      </w:pPr>
      <w:bookmarkStart w:id="1" w:name="_Toc501440348"/>
      <w:r w:rsidRPr="00C12508">
        <w:t xml:space="preserve">Bakgrund </w:t>
      </w:r>
      <w:bookmarkEnd w:id="1"/>
    </w:p>
    <w:p w14:paraId="74C946AF" w14:textId="77777777" w:rsidR="00C12508" w:rsidRPr="00C12508" w:rsidRDefault="00C12508" w:rsidP="008B7369">
      <w:pPr>
        <w:ind w:right="-2"/>
      </w:pPr>
      <w:r w:rsidRPr="00C12508">
        <w:t>Det finns möjlighet att exportera bilder från Syngo.via till DT9 och DT10.</w:t>
      </w:r>
    </w:p>
    <w:p w14:paraId="036C7167" w14:textId="77777777" w:rsidR="00921CBF" w:rsidRPr="0048458E" w:rsidRDefault="00921CBF" w:rsidP="0048458E">
      <w:pPr>
        <w:pStyle w:val="Rubrik2"/>
      </w:pPr>
      <w:bookmarkStart w:id="2" w:name="_Toc501440349"/>
      <w:r w:rsidRPr="0048458E">
        <w:t xml:space="preserve">Förändringar sedan föregående version </w:t>
      </w:r>
      <w:bookmarkEnd w:id="2"/>
    </w:p>
    <w:p w14:paraId="68A9957E" w14:textId="00E5C905" w:rsidR="00C12508" w:rsidRPr="008B7369" w:rsidRDefault="00FD6E66" w:rsidP="008B7369">
      <w:pPr>
        <w:ind w:right="-2"/>
      </w:pPr>
      <w:r>
        <w:t>Inga förändringar.</w:t>
      </w:r>
    </w:p>
    <w:p w14:paraId="4CD8EE98" w14:textId="77777777" w:rsidR="00C12508" w:rsidRPr="0048458E" w:rsidRDefault="00C12508" w:rsidP="0048458E">
      <w:pPr>
        <w:pStyle w:val="Rubrik2"/>
      </w:pPr>
      <w:bookmarkStart w:id="3" w:name="_Toc501440350"/>
      <w:r w:rsidRPr="0048458E">
        <w:t xml:space="preserve">Sammanfattning/syfte </w:t>
      </w:r>
      <w:bookmarkEnd w:id="3"/>
    </w:p>
    <w:p w14:paraId="531FF2E7" w14:textId="72ECF9E5" w:rsidR="00C12508" w:rsidRPr="00C12508" w:rsidRDefault="00C12508" w:rsidP="008B7369">
      <w:pPr>
        <w:ind w:right="-2"/>
        <w:rPr>
          <w:szCs w:val="20"/>
        </w:rPr>
      </w:pPr>
      <w:bookmarkStart w:id="4" w:name="_Toc501440351"/>
      <w:r w:rsidRPr="008B7369">
        <w:t>Vid de tillfällen undersökningen är raderad på modaliteten men man behöver nya snitt, kan</w:t>
      </w:r>
      <w:r w:rsidRPr="00C12508">
        <w:rPr>
          <w:szCs w:val="20"/>
        </w:rPr>
        <w:t xml:space="preserve"> man exportera </w:t>
      </w:r>
      <w:proofErr w:type="spellStart"/>
      <w:r w:rsidRPr="00C12508">
        <w:rPr>
          <w:szCs w:val="20"/>
        </w:rPr>
        <w:t>bilddata</w:t>
      </w:r>
      <w:proofErr w:type="spellEnd"/>
      <w:r w:rsidRPr="00C12508">
        <w:rPr>
          <w:szCs w:val="20"/>
        </w:rPr>
        <w:t xml:space="preserve"> från Syngo.via till modaliteten på nytt.</w:t>
      </w:r>
    </w:p>
    <w:p w14:paraId="0BB66356" w14:textId="77777777" w:rsidR="00C12508" w:rsidRPr="0048458E" w:rsidRDefault="00C12508" w:rsidP="0048458E">
      <w:pPr>
        <w:pStyle w:val="Rubrik2"/>
      </w:pPr>
      <w:r w:rsidRPr="0048458E">
        <w:t xml:space="preserve">Åtgärder </w:t>
      </w:r>
      <w:bookmarkEnd w:id="4"/>
    </w:p>
    <w:p w14:paraId="7D4548CB" w14:textId="26534407" w:rsidR="00C12508" w:rsidRPr="00C12508" w:rsidRDefault="00C12508" w:rsidP="00CA62FB">
      <w:pPr>
        <w:ind w:right="-850"/>
        <w:rPr>
          <w:szCs w:val="20"/>
        </w:rPr>
      </w:pPr>
      <w:r w:rsidRPr="008B7369">
        <w:t>Instruktioner</w:t>
      </w:r>
      <w:r w:rsidRPr="00C12508">
        <w:rPr>
          <w:szCs w:val="20"/>
        </w:rPr>
        <w:t xml:space="preserve"> för tillvägagångssätt: </w:t>
      </w:r>
      <w:hyperlink r:id="rId17" w:history="1">
        <w:r w:rsidRPr="00C12508">
          <w:rPr>
            <w:color w:val="0000FF"/>
            <w:szCs w:val="20"/>
            <w:u w:val="single"/>
          </w:rPr>
          <w:t xml:space="preserve">Exportera patient från </w:t>
        </w:r>
        <w:r w:rsidRPr="00C12508">
          <w:rPr>
            <w:i/>
            <w:iCs/>
            <w:color w:val="0000FF"/>
            <w:szCs w:val="20"/>
            <w:u w:val="single"/>
          </w:rPr>
          <w:t>Syngo</w:t>
        </w:r>
        <w:r w:rsidRPr="00C12508">
          <w:rPr>
            <w:color w:val="0000FF"/>
            <w:szCs w:val="20"/>
            <w:u w:val="single"/>
          </w:rPr>
          <w:t xml:space="preserve">.via till modalitet </w:t>
        </w:r>
        <w:proofErr w:type="gramStart"/>
        <w:r w:rsidRPr="00C12508">
          <w:rPr>
            <w:color w:val="0000FF"/>
            <w:szCs w:val="20"/>
            <w:u w:val="single"/>
          </w:rPr>
          <w:t>t ex</w:t>
        </w:r>
        <w:proofErr w:type="gramEnd"/>
        <w:r w:rsidRPr="00C12508">
          <w:rPr>
            <w:color w:val="0000FF"/>
            <w:szCs w:val="20"/>
            <w:u w:val="single"/>
          </w:rPr>
          <w:t xml:space="preserve"> CT</w:t>
        </w:r>
      </w:hyperlink>
      <w:r w:rsidRPr="00C12508">
        <w:rPr>
          <w:szCs w:val="20"/>
        </w:rPr>
        <w:t xml:space="preserve">. </w:t>
      </w:r>
      <w:r w:rsidRPr="008B7369">
        <w:t>Instruktionerna</w:t>
      </w:r>
      <w:r w:rsidRPr="00C12508">
        <w:rPr>
          <w:szCs w:val="20"/>
        </w:rPr>
        <w:t xml:space="preserve"> finns under Syngo.via på intranätet. </w:t>
      </w:r>
    </w:p>
    <w:p w14:paraId="660696A5" w14:textId="77777777" w:rsidR="00C12508" w:rsidRPr="0048458E" w:rsidRDefault="00C12508" w:rsidP="0048458E">
      <w:pPr>
        <w:pStyle w:val="Rubrik2"/>
      </w:pPr>
      <w:r w:rsidRPr="0048458E">
        <w:t>Bildbehandling</w:t>
      </w:r>
    </w:p>
    <w:p w14:paraId="6F6FE199" w14:textId="2ABE43ED" w:rsidR="00C12508" w:rsidRPr="00C12508" w:rsidRDefault="00C12508" w:rsidP="00CA62FB">
      <w:pPr>
        <w:ind w:right="-2"/>
        <w:rPr>
          <w:szCs w:val="20"/>
        </w:rPr>
      </w:pPr>
      <w:r w:rsidRPr="008B7369">
        <w:t>När</w:t>
      </w:r>
      <w:r w:rsidRPr="00C12508">
        <w:rPr>
          <w:szCs w:val="20"/>
        </w:rPr>
        <w:t xml:space="preserve"> bilderna är exporterade från Syngo.via till vald modalitet, markera ikonen MPR och ta upp Directory-listan. Patientens uppgifter hittas nu i patientlistan. </w:t>
      </w:r>
    </w:p>
    <w:p w14:paraId="322EA88A" w14:textId="77777777" w:rsidR="00C12508" w:rsidRPr="00C12508" w:rsidRDefault="00C12508" w:rsidP="008B7369">
      <w:pPr>
        <w:ind w:right="-2"/>
        <w:rPr>
          <w:szCs w:val="20"/>
        </w:rPr>
      </w:pPr>
      <w:r w:rsidRPr="00C12508">
        <w:rPr>
          <w:szCs w:val="20"/>
        </w:rPr>
        <w:t xml:space="preserve">En </w:t>
      </w:r>
      <w:r w:rsidRPr="008B7369">
        <w:t>återförd</w:t>
      </w:r>
      <w:r w:rsidRPr="00C12508">
        <w:rPr>
          <w:szCs w:val="20"/>
        </w:rPr>
        <w:t xml:space="preserve"> undersökning kan man endast ändra snitt på, inte </w:t>
      </w:r>
      <w:proofErr w:type="spellStart"/>
      <w:r w:rsidRPr="00C12508">
        <w:rPr>
          <w:szCs w:val="20"/>
        </w:rPr>
        <w:t>kernel</w:t>
      </w:r>
      <w:proofErr w:type="spellEnd"/>
      <w:r w:rsidRPr="00C12508">
        <w:rPr>
          <w:szCs w:val="20"/>
        </w:rPr>
        <w:t xml:space="preserve"> eller fönstersättning.</w:t>
      </w:r>
    </w:p>
    <w:p w14:paraId="430476A5" w14:textId="77777777" w:rsidR="00C12508" w:rsidRPr="00C12508" w:rsidRDefault="00C12508" w:rsidP="00C12508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A62FB">
      <w:type w:val="continuous"/>
      <w:pgSz w:w="11900" w:h="16840"/>
      <w:pgMar w:top="1418" w:right="1977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538F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458E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7369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CBF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2508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AB6"/>
    <w:rsid w:val="00C85DA1"/>
    <w:rsid w:val="00C9071C"/>
    <w:rsid w:val="00C908FF"/>
    <w:rsid w:val="00C97BD3"/>
    <w:rsid w:val="00CA39EF"/>
    <w:rsid w:val="00CA521F"/>
    <w:rsid w:val="00CA62FB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D6E66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444-2101229903-25/SURROGATE/Exportera%20patient%20fr%c3%a5n%20Syngo.via%20till%20modalitet-1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6</TotalTime>
  <Pages>1</Pages>
  <Words>113</Words>
  <Characters>943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1054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DT 9 och 10 – Bildbehandling efter export av bilder från Syngo.via till DT – NÄL</dc:title>
  <dc:subject/>
  <dc:creator>patrik.jens.johansson@vgregion.se</dc:creator>
  <keywords/>
  <lastModifiedBy>Mathilda Hall Ström</lastModifiedBy>
  <revision>9</revision>
  <lastPrinted>2016-03-31T10:56:00.0000000Z</lastPrinted>
  <dcterms:created xsi:type="dcterms:W3CDTF">2022-05-18T04:38:00.0000000Z</dcterms:created>
  <dcterms:modified xsi:type="dcterms:W3CDTF">2022-09-12T09:48:00.0000000Z</dcterms:modified>
</coreProperties>
</file>