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F8348" w14:textId="77777777" w:rsidR="00895BA9" w:rsidRDefault="00895BA9" w:rsidP="00F35B05">
      <w:pPr>
        <w:pStyle w:val="Rubrik2"/>
        <w:sectPr w:rsidR="00895BA9" w:rsidSect="00895BA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35C5512" w14:textId="77777777" w:rsidR="00895BA9" w:rsidRPr="00895BA9" w:rsidRDefault="00895BA9" w:rsidP="00895BA9">
      <w:pPr>
        <w:spacing w:after="0" w:line="240" w:lineRule="auto"/>
        <w:ind w:left="0" w:right="0"/>
        <w:rPr>
          <w:szCs w:val="20"/>
        </w:rPr>
      </w:pPr>
    </w:p>
    <w:p w14:paraId="33420B09" w14:textId="19CA59BB" w:rsidR="00895BA9" w:rsidRPr="00895BA9" w:rsidRDefault="002D0F77" w:rsidP="000D33F8">
      <w:pPr>
        <w:pStyle w:val="Rubrik1"/>
        <w:ind w:right="-569"/>
        <w:rPr>
          <w:rFonts w:cs="Calibri"/>
          <w:b/>
          <w:szCs w:val="26"/>
        </w:rPr>
      </w:pPr>
      <w:bookmarkStart w:id="1" w:name="_Toc501440349"/>
      <w:r w:rsidRPr="00895BA9">
        <w:t>Reservrutin</w:t>
      </w:r>
      <w:r w:rsidR="00DE6622">
        <w:t xml:space="preserve"> Skelettlab.</w:t>
      </w:r>
      <w:r w:rsidRPr="00895BA9">
        <w:t xml:space="preserve"> Adora och T3 – </w:t>
      </w:r>
      <w:r w:rsidR="000D33F8">
        <w:br/>
      </w:r>
      <w:r w:rsidRPr="00895BA9">
        <w:t>Skriva in patientdata manuellt vid RIS-stopp</w:t>
      </w:r>
    </w:p>
    <w:p w14:paraId="07AE2680" w14:textId="77777777" w:rsidR="00895BA9" w:rsidRPr="00895BA9" w:rsidRDefault="00895BA9" w:rsidP="00895BA9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</w:p>
    <w:p w14:paraId="319986B8" w14:textId="77777777" w:rsidR="00895BA9" w:rsidRPr="00895BA9" w:rsidRDefault="00895BA9" w:rsidP="00CD2F4E">
      <w:pPr>
        <w:pStyle w:val="Rubrik2"/>
      </w:pPr>
      <w:bookmarkStart w:id="2" w:name="_Toc501440350"/>
      <w:bookmarkEnd w:id="1"/>
      <w:r w:rsidRPr="00895BA9">
        <w:t xml:space="preserve">Sammanfattning/syfte </w:t>
      </w:r>
      <w:bookmarkEnd w:id="2"/>
    </w:p>
    <w:p w14:paraId="69D2155C" w14:textId="77777777" w:rsidR="00895BA9" w:rsidRPr="00895BA9" w:rsidRDefault="00895BA9" w:rsidP="00CD2F4E">
      <w:pPr>
        <w:spacing w:after="0" w:line="240" w:lineRule="auto"/>
        <w:ind w:left="0" w:right="0" w:firstLine="992"/>
        <w:rPr>
          <w:szCs w:val="20"/>
        </w:rPr>
      </w:pPr>
      <w:bookmarkStart w:id="3" w:name="_Toc501440351"/>
      <w:r w:rsidRPr="00895BA9">
        <w:rPr>
          <w:szCs w:val="20"/>
        </w:rPr>
        <w:t>Skriva in patientdata manuellt på Adora och T3.</w:t>
      </w:r>
    </w:p>
    <w:p w14:paraId="2CEDE4BC" w14:textId="5EA7580A" w:rsidR="00CD2F4E" w:rsidRPr="00895BA9" w:rsidRDefault="00B95869" w:rsidP="00CD2F4E">
      <w:pPr>
        <w:pStyle w:val="Rubrik2"/>
      </w:pPr>
      <w:r>
        <w:t>Förändringar sedan föregående version</w:t>
      </w:r>
    </w:p>
    <w:p w14:paraId="3D6CC096" w14:textId="0F27E036" w:rsidR="00CD2F4E" w:rsidRPr="00895BA9" w:rsidRDefault="00B95869" w:rsidP="00B95869">
      <w:pPr>
        <w:spacing w:after="0" w:line="240" w:lineRule="auto"/>
        <w:ind w:left="0" w:right="0" w:firstLine="992"/>
        <w:rPr>
          <w:szCs w:val="20"/>
        </w:rPr>
      </w:pPr>
      <w:bookmarkStart w:id="4" w:name="_Toc501440348"/>
      <w:r>
        <w:rPr>
          <w:szCs w:val="20"/>
        </w:rPr>
        <w:t>Inga förändringar</w:t>
      </w:r>
      <w:r w:rsidR="00DE6622">
        <w:rPr>
          <w:szCs w:val="20"/>
        </w:rPr>
        <w:t>.</w:t>
      </w:r>
    </w:p>
    <w:bookmarkEnd w:id="4"/>
    <w:p w14:paraId="3B8A666E" w14:textId="77777777" w:rsidR="00895BA9" w:rsidRPr="00895BA9" w:rsidRDefault="00895BA9" w:rsidP="00895BA9">
      <w:pPr>
        <w:spacing w:after="0" w:line="240" w:lineRule="auto"/>
        <w:ind w:left="0" w:right="0"/>
        <w:rPr>
          <w:szCs w:val="20"/>
        </w:rPr>
      </w:pPr>
    </w:p>
    <w:bookmarkEnd w:id="3"/>
    <w:p w14:paraId="4788550A" w14:textId="739C9AA1" w:rsidR="00895BA9" w:rsidRPr="00895BA9" w:rsidRDefault="00B95869" w:rsidP="00B95869">
      <w:pPr>
        <w:pStyle w:val="Rubrik2"/>
      </w:pPr>
      <w:r w:rsidRPr="00895BA9">
        <w:rPr>
          <w:noProof/>
        </w:rPr>
        <w:drawing>
          <wp:anchor distT="0" distB="0" distL="114300" distR="114300" simplePos="0" relativeHeight="251658240" behindDoc="1" locked="0" layoutInCell="1" allowOverlap="1" wp14:anchorId="38C881E5" wp14:editId="71CE0CAF">
            <wp:simplePos x="0" y="0"/>
            <wp:positionH relativeFrom="margin">
              <wp:posOffset>3803015</wp:posOffset>
            </wp:positionH>
            <wp:positionV relativeFrom="paragraph">
              <wp:posOffset>293370</wp:posOffset>
            </wp:positionV>
            <wp:extent cx="2724150" cy="630555"/>
            <wp:effectExtent l="0" t="0" r="0" b="0"/>
            <wp:wrapTight wrapText="bothSides">
              <wp:wrapPolygon edited="0">
                <wp:start x="0" y="0"/>
                <wp:lineTo x="0" y="20882"/>
                <wp:lineTo x="21449" y="20882"/>
                <wp:lineTo x="21449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641112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BA9" w:rsidRPr="00895BA9">
        <w:t>Skriv in patientdata manuellt</w:t>
      </w:r>
    </w:p>
    <w:p w14:paraId="54333A9F" w14:textId="432167EC" w:rsidR="00895BA9" w:rsidRPr="00895BA9" w:rsidRDefault="00895BA9" w:rsidP="00B95869">
      <w:pPr>
        <w:pStyle w:val="Punktlista"/>
      </w:pPr>
      <w:r w:rsidRPr="00895BA9">
        <w:t>Välj [</w:t>
      </w:r>
      <w:r w:rsidRPr="00895BA9">
        <w:rPr>
          <w:b/>
        </w:rPr>
        <w:t>Manual</w:t>
      </w:r>
      <w:r w:rsidRPr="00895BA9">
        <w:t xml:space="preserve">] under fliken EXAM </w:t>
      </w:r>
    </w:p>
    <w:p w14:paraId="4C5CC55F" w14:textId="0026A6BA" w:rsidR="00895BA9" w:rsidRPr="00895BA9" w:rsidRDefault="00895BA9" w:rsidP="00895BA9">
      <w:pPr>
        <w:spacing w:after="0" w:line="240" w:lineRule="auto"/>
        <w:ind w:left="0" w:right="0"/>
        <w:rPr>
          <w:szCs w:val="20"/>
        </w:rPr>
      </w:pPr>
    </w:p>
    <w:p w14:paraId="1E0C9EA9" w14:textId="77777777" w:rsidR="00895BA9" w:rsidRPr="00895BA9" w:rsidRDefault="00895BA9" w:rsidP="00B95869">
      <w:pPr>
        <w:pStyle w:val="Rubrik2"/>
      </w:pPr>
      <w:bookmarkStart w:id="5" w:name="_Toc501440352"/>
      <w:r w:rsidRPr="00895BA9">
        <w:t>Skriv in patientdata</w:t>
      </w:r>
    </w:p>
    <w:p w14:paraId="652F885E" w14:textId="77777777" w:rsidR="00895BA9" w:rsidRPr="00895BA9" w:rsidRDefault="00895BA9" w:rsidP="00B95869">
      <w:pPr>
        <w:pStyle w:val="Punktlista"/>
      </w:pPr>
      <w:r w:rsidRPr="00895BA9">
        <w:t>Namn ska skrivas med stora bokstäver med efternamnet först, t.ex. – TIANSSON, TIAN</w:t>
      </w:r>
    </w:p>
    <w:p w14:paraId="6B8F6938" w14:textId="77777777" w:rsidR="00895BA9" w:rsidRPr="00895BA9" w:rsidRDefault="00895BA9" w:rsidP="00B95869">
      <w:pPr>
        <w:pStyle w:val="Punktlista"/>
      </w:pPr>
      <w:r w:rsidRPr="00895BA9">
        <w:t>Personnummer ska skrivas med 12 siffror utan bindestreck, t.ex. 191010101010</w:t>
      </w:r>
    </w:p>
    <w:bookmarkEnd w:id="5"/>
    <w:p w14:paraId="77C478D5" w14:textId="77777777" w:rsidR="00895BA9" w:rsidRPr="00895BA9" w:rsidRDefault="00895BA9" w:rsidP="00895BA9">
      <w:pPr>
        <w:spacing w:after="0" w:line="240" w:lineRule="auto"/>
        <w:ind w:left="0" w:right="0"/>
        <w:rPr>
          <w:szCs w:val="20"/>
        </w:rPr>
      </w:pPr>
    </w:p>
    <w:p w14:paraId="475C8E5F" w14:textId="77777777" w:rsidR="00895BA9" w:rsidRPr="00895BA9" w:rsidRDefault="00895BA9" w:rsidP="00895BA9">
      <w:pPr>
        <w:spacing w:after="0" w:line="240" w:lineRule="auto"/>
        <w:ind w:left="0" w:right="0"/>
        <w:rPr>
          <w:szCs w:val="20"/>
        </w:rPr>
      </w:pPr>
      <w:r w:rsidRPr="00895BA9">
        <w:rPr>
          <w:noProof/>
          <w:szCs w:val="20"/>
        </w:rPr>
        <w:drawing>
          <wp:anchor distT="0" distB="0" distL="114300" distR="114300" simplePos="0" relativeHeight="251658241" behindDoc="1" locked="0" layoutInCell="1" allowOverlap="1" wp14:anchorId="5798E870" wp14:editId="19DB7DBC">
            <wp:simplePos x="0" y="0"/>
            <wp:positionH relativeFrom="margin">
              <wp:posOffset>788035</wp:posOffset>
            </wp:positionH>
            <wp:positionV relativeFrom="paragraph">
              <wp:posOffset>8890</wp:posOffset>
            </wp:positionV>
            <wp:extent cx="3562350" cy="1023620"/>
            <wp:effectExtent l="0" t="0" r="0" b="5080"/>
            <wp:wrapTight wrapText="bothSides">
              <wp:wrapPolygon edited="0">
                <wp:start x="0" y="0"/>
                <wp:lineTo x="0" y="21305"/>
                <wp:lineTo x="21484" y="21305"/>
                <wp:lineTo x="21484" y="0"/>
                <wp:lineTo x="0" y="0"/>
              </wp:wrapPolygon>
            </wp:wrapTight>
            <wp:docPr id="73" name="Bildobjekt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16562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EAA41" w14:textId="77777777" w:rsidR="00895BA9" w:rsidRPr="00895BA9" w:rsidRDefault="00895BA9" w:rsidP="00895BA9">
      <w:pPr>
        <w:spacing w:after="0" w:line="240" w:lineRule="auto"/>
        <w:ind w:left="0" w:right="0"/>
        <w:rPr>
          <w:szCs w:val="20"/>
        </w:rPr>
      </w:pPr>
    </w:p>
    <w:p w14:paraId="47664DFD" w14:textId="77777777" w:rsidR="00895BA9" w:rsidRPr="00895BA9" w:rsidRDefault="00895BA9" w:rsidP="00895BA9">
      <w:pPr>
        <w:spacing w:after="0" w:line="240" w:lineRule="auto"/>
        <w:ind w:left="0" w:right="0"/>
        <w:rPr>
          <w:szCs w:val="20"/>
        </w:rPr>
      </w:pPr>
    </w:p>
    <w:p w14:paraId="3ACABC9A" w14:textId="77777777" w:rsidR="00895BA9" w:rsidRPr="00895BA9" w:rsidRDefault="00895BA9" w:rsidP="00895BA9">
      <w:pPr>
        <w:spacing w:after="0" w:line="240" w:lineRule="auto"/>
        <w:ind w:left="0" w:right="0"/>
        <w:rPr>
          <w:b/>
          <w:color w:val="FF0000"/>
          <w:szCs w:val="26"/>
        </w:rPr>
      </w:pPr>
    </w:p>
    <w:p w14:paraId="0EB223AF" w14:textId="77777777" w:rsidR="00895BA9" w:rsidRPr="00895BA9" w:rsidRDefault="00895BA9" w:rsidP="00895BA9">
      <w:pPr>
        <w:spacing w:after="0" w:line="240" w:lineRule="auto"/>
        <w:ind w:left="0" w:right="0"/>
        <w:rPr>
          <w:szCs w:val="20"/>
        </w:rPr>
      </w:pPr>
    </w:p>
    <w:p w14:paraId="630FABD7" w14:textId="77777777" w:rsidR="00895BA9" w:rsidRPr="00895BA9" w:rsidRDefault="00895BA9" w:rsidP="00895BA9">
      <w:pPr>
        <w:spacing w:after="0" w:line="240" w:lineRule="auto"/>
        <w:ind w:left="0" w:right="0"/>
        <w:rPr>
          <w:szCs w:val="20"/>
        </w:rPr>
      </w:pPr>
    </w:p>
    <w:p w14:paraId="6B404AF1" w14:textId="77777777" w:rsidR="00895BA9" w:rsidRPr="00895BA9" w:rsidRDefault="00895BA9" w:rsidP="00895BA9">
      <w:pPr>
        <w:spacing w:after="0" w:line="240" w:lineRule="auto"/>
        <w:ind w:left="0" w:right="0"/>
        <w:rPr>
          <w:szCs w:val="20"/>
        </w:rPr>
      </w:pPr>
      <w:r w:rsidRPr="00895BA9">
        <w:rPr>
          <w:noProof/>
          <w:szCs w:val="20"/>
        </w:rPr>
        <w:lastRenderedPageBreak/>
        <w:drawing>
          <wp:anchor distT="0" distB="0" distL="114300" distR="114300" simplePos="0" relativeHeight="251658243" behindDoc="1" locked="0" layoutInCell="1" allowOverlap="1" wp14:anchorId="207769FD" wp14:editId="2029D4D2">
            <wp:simplePos x="0" y="0"/>
            <wp:positionH relativeFrom="margin">
              <wp:align>right</wp:align>
            </wp:positionH>
            <wp:positionV relativeFrom="paragraph">
              <wp:posOffset>175895</wp:posOffset>
            </wp:positionV>
            <wp:extent cx="1771650" cy="2615565"/>
            <wp:effectExtent l="0" t="0" r="0" b="0"/>
            <wp:wrapTight wrapText="bothSides">
              <wp:wrapPolygon edited="0">
                <wp:start x="0" y="0"/>
                <wp:lineTo x="0" y="21395"/>
                <wp:lineTo x="21368" y="21395"/>
                <wp:lineTo x="21368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573953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7F8B6" w14:textId="77777777" w:rsidR="00895BA9" w:rsidRPr="00895BA9" w:rsidRDefault="00895BA9" w:rsidP="00895BA9">
      <w:pPr>
        <w:spacing w:after="0" w:line="240" w:lineRule="auto"/>
        <w:ind w:left="0" w:right="0"/>
        <w:rPr>
          <w:szCs w:val="20"/>
        </w:rPr>
      </w:pPr>
    </w:p>
    <w:p w14:paraId="275D2D05" w14:textId="4712BD61" w:rsidR="00895BA9" w:rsidRPr="00895BA9" w:rsidRDefault="006B5B89" w:rsidP="00B95869">
      <w:pPr>
        <w:pStyle w:val="Punktlista"/>
      </w:pPr>
      <w:r w:rsidRPr="00895BA9">
        <w:rPr>
          <w:noProof/>
          <w:szCs w:val="20"/>
        </w:rPr>
        <w:drawing>
          <wp:anchor distT="0" distB="0" distL="114300" distR="114300" simplePos="0" relativeHeight="251658242" behindDoc="1" locked="0" layoutInCell="1" allowOverlap="1" wp14:anchorId="7FD641D2" wp14:editId="1AFBD30C">
            <wp:simplePos x="0" y="0"/>
            <wp:positionH relativeFrom="margin">
              <wp:posOffset>1231900</wp:posOffset>
            </wp:positionH>
            <wp:positionV relativeFrom="paragraph">
              <wp:posOffset>625475</wp:posOffset>
            </wp:positionV>
            <wp:extent cx="685800" cy="589915"/>
            <wp:effectExtent l="0" t="0" r="0" b="635"/>
            <wp:wrapTight wrapText="bothSides">
              <wp:wrapPolygon edited="0">
                <wp:start x="0" y="0"/>
                <wp:lineTo x="0" y="20926"/>
                <wp:lineTo x="21000" y="20926"/>
                <wp:lineTo x="21000" y="0"/>
                <wp:lineTo x="0" y="0"/>
              </wp:wrapPolygon>
            </wp:wrapTight>
            <wp:docPr id="1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395954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BA9" w:rsidRPr="00895BA9">
        <w:t>Tryck på set – Välj protokoll</w:t>
      </w:r>
      <w:r w:rsidR="00895BA9" w:rsidRPr="00895BA9">
        <w:rPr>
          <w:noProof/>
        </w:rPr>
        <w:t xml:space="preserve"> </w:t>
      </w:r>
    </w:p>
    <w:p w14:paraId="281FFDC8" w14:textId="3149DE1B" w:rsidR="00895BA9" w:rsidRPr="00895BA9" w:rsidRDefault="00895BA9" w:rsidP="00280016">
      <w:pPr>
        <w:tabs>
          <w:tab w:val="left" w:pos="6230"/>
        </w:tabs>
        <w:spacing w:after="0" w:line="240" w:lineRule="auto"/>
        <w:ind w:left="0" w:right="0"/>
        <w:rPr>
          <w:szCs w:val="20"/>
        </w:rPr>
      </w:pPr>
      <w:r w:rsidRPr="00895BA9">
        <w:rPr>
          <w:szCs w:val="20"/>
        </w:rPr>
        <w:tab/>
      </w:r>
    </w:p>
    <w:p w14:paraId="36F4867B" w14:textId="77777777" w:rsidR="00895BA9" w:rsidRPr="00895BA9" w:rsidRDefault="00895BA9" w:rsidP="00895BA9">
      <w:pPr>
        <w:spacing w:after="0" w:line="240" w:lineRule="auto"/>
        <w:ind w:left="0" w:right="0"/>
        <w:rPr>
          <w:szCs w:val="20"/>
        </w:rPr>
      </w:pPr>
    </w:p>
    <w:p w14:paraId="5DD7F89E" w14:textId="77777777" w:rsidR="00895BA9" w:rsidRPr="00895BA9" w:rsidRDefault="00895BA9" w:rsidP="00895BA9">
      <w:pPr>
        <w:spacing w:after="0" w:line="240" w:lineRule="auto"/>
        <w:ind w:left="0" w:right="0"/>
        <w:rPr>
          <w:szCs w:val="20"/>
        </w:rPr>
      </w:pPr>
    </w:p>
    <w:p w14:paraId="4169C0BB" w14:textId="77777777" w:rsidR="00895BA9" w:rsidRPr="00895BA9" w:rsidRDefault="00895BA9" w:rsidP="00B95869">
      <w:pPr>
        <w:pStyle w:val="Punktlista"/>
      </w:pPr>
      <w:r w:rsidRPr="00895BA9">
        <w:t>Om det är fler än en undersökning, tryck på – [</w:t>
      </w:r>
      <w:r w:rsidRPr="00895BA9">
        <w:rPr>
          <w:b/>
        </w:rPr>
        <w:t>Add Study</w:t>
      </w:r>
      <w:r w:rsidRPr="00895BA9">
        <w:t>]</w:t>
      </w:r>
      <w:r w:rsidRPr="00895BA9">
        <w:br/>
      </w:r>
      <w:r w:rsidRPr="00895BA9">
        <w:br/>
      </w:r>
      <w:r w:rsidRPr="00895BA9">
        <w:rPr>
          <w:noProof/>
        </w:rPr>
        <w:drawing>
          <wp:inline distT="0" distB="0" distL="0" distR="0" wp14:anchorId="1DC9717E" wp14:editId="5413AB2A">
            <wp:extent cx="955325" cy="571225"/>
            <wp:effectExtent l="0" t="0" r="0" b="635"/>
            <wp:docPr id="3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371196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511" cy="59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39F07" w14:textId="77777777" w:rsidR="00895BA9" w:rsidRPr="00895BA9" w:rsidRDefault="00895BA9" w:rsidP="00B95869">
      <w:pPr>
        <w:spacing w:after="0" w:line="240" w:lineRule="auto"/>
        <w:ind w:left="720" w:right="0"/>
        <w:contextualSpacing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D33F8">
      <w:type w:val="continuous"/>
      <w:pgSz w:w="11900" w:h="16840"/>
      <w:pgMar w:top="1418" w:right="141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DA4F8" w14:textId="77777777" w:rsidR="00EA149F" w:rsidRDefault="00EA149F">
      <w:r>
        <w:separator/>
      </w:r>
    </w:p>
  </w:endnote>
  <w:endnote w:type="continuationSeparator" w:id="0">
    <w:p w14:paraId="5A742FF9" w14:textId="77777777" w:rsidR="00EA149F" w:rsidRDefault="00EA149F">
      <w:r>
        <w:continuationSeparator/>
      </w:r>
    </w:p>
  </w:endnote>
  <w:endnote w:type="continuationNotice" w:id="1">
    <w:p w14:paraId="4F9B2EB0" w14:textId="77777777" w:rsidR="00EA149F" w:rsidRDefault="00EA14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08B51" w14:textId="77777777" w:rsidR="00EA149F" w:rsidRDefault="00EA149F"/>
  </w:footnote>
  <w:footnote w:type="continuationSeparator" w:id="0">
    <w:p w14:paraId="3BC1EE31" w14:textId="77777777" w:rsidR="00EA149F" w:rsidRDefault="00EA149F">
      <w:r>
        <w:continuationSeparator/>
      </w:r>
    </w:p>
  </w:footnote>
  <w:footnote w:type="continuationNotice" w:id="1">
    <w:p w14:paraId="175CB70D" w14:textId="77777777" w:rsidR="00EA149F" w:rsidRDefault="00EA14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2730C"/>
    <w:multiLevelType w:val="hybridMultilevel"/>
    <w:tmpl w:val="9C96CB40"/>
    <w:lvl w:ilvl="0" w:tplc="949E1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C0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9A3D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88A1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C6A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B23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32F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45D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CC17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65C22C8"/>
    <w:multiLevelType w:val="hybridMultilevel"/>
    <w:tmpl w:val="C5A04240"/>
    <w:lvl w:ilvl="0" w:tplc="3B9A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7468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C66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845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8B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0CF9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408C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D063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E41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42969891">
    <w:abstractNumId w:val="19"/>
  </w:num>
  <w:num w:numId="2" w16cid:durableId="310670814">
    <w:abstractNumId w:val="15"/>
  </w:num>
  <w:num w:numId="3" w16cid:durableId="576673325">
    <w:abstractNumId w:val="0"/>
  </w:num>
  <w:num w:numId="4" w16cid:durableId="1151796010">
    <w:abstractNumId w:val="6"/>
  </w:num>
  <w:num w:numId="5" w16cid:durableId="1189949114">
    <w:abstractNumId w:val="17"/>
  </w:num>
  <w:num w:numId="6" w16cid:durableId="1080131485">
    <w:abstractNumId w:val="2"/>
  </w:num>
  <w:num w:numId="7" w16cid:durableId="2137336251">
    <w:abstractNumId w:val="11"/>
  </w:num>
  <w:num w:numId="8" w16cid:durableId="556086150">
    <w:abstractNumId w:val="8"/>
  </w:num>
  <w:num w:numId="9" w16cid:durableId="542408625">
    <w:abstractNumId w:val="1"/>
  </w:num>
  <w:num w:numId="10" w16cid:durableId="926504015">
    <w:abstractNumId w:val="1"/>
  </w:num>
  <w:num w:numId="11" w16cid:durableId="1544751699">
    <w:abstractNumId w:val="3"/>
  </w:num>
  <w:num w:numId="12" w16cid:durableId="1593049093">
    <w:abstractNumId w:val="4"/>
  </w:num>
  <w:num w:numId="13" w16cid:durableId="1074664039">
    <w:abstractNumId w:val="14"/>
  </w:num>
  <w:num w:numId="14" w16cid:durableId="861431550">
    <w:abstractNumId w:val="9"/>
  </w:num>
  <w:num w:numId="15" w16cid:durableId="421487645">
    <w:abstractNumId w:val="7"/>
  </w:num>
  <w:num w:numId="16" w16cid:durableId="235625902">
    <w:abstractNumId w:val="13"/>
  </w:num>
  <w:num w:numId="17" w16cid:durableId="216285449">
    <w:abstractNumId w:val="5"/>
  </w:num>
  <w:num w:numId="18" w16cid:durableId="2119446513">
    <w:abstractNumId w:val="10"/>
  </w:num>
  <w:num w:numId="19" w16cid:durableId="337196002">
    <w:abstractNumId w:val="18"/>
  </w:num>
  <w:num w:numId="20" w16cid:durableId="300237044">
    <w:abstractNumId w:val="16"/>
  </w:num>
  <w:num w:numId="21" w16cid:durableId="19221757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33F8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44B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016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0F77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4797"/>
    <w:rsid w:val="003203D7"/>
    <w:rsid w:val="00320F86"/>
    <w:rsid w:val="003234F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6F28"/>
    <w:rsid w:val="003D099E"/>
    <w:rsid w:val="003D21A2"/>
    <w:rsid w:val="003D29D2"/>
    <w:rsid w:val="003D3D2B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7226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37E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B8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5BA9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9EF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5869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F4E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E662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49F"/>
    <w:rsid w:val="00EA1BAA"/>
    <w:rsid w:val="00EA3FCD"/>
    <w:rsid w:val="00EA42A0"/>
    <w:rsid w:val="00EB1956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768A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image" Target="media/image7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image" Target="media/image6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76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Skelettlabb. Adora och T3 - Skriva in patientdata manuellt vid RIS-stopp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2022-05-18T04:38:00.0000000Z</dcterms:created>
  <dcterms:modified xsi:type="dcterms:W3CDTF">2026-03-09T12:11:00.0000000Z</dcterms:modified>
</coreProperties>
</file>