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41D08" w14:textId="77777777" w:rsidR="001D2BC8" w:rsidRDefault="001D2BC8" w:rsidP="00F35B05">
      <w:pPr>
        <w:pStyle w:val="Rubrik2"/>
        <w:sectPr w:rsidR="001D2BC8" w:rsidSect="001D2BC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B16C198" w14:textId="77777777" w:rsidR="001D2BC8" w:rsidRPr="001D2BC8" w:rsidRDefault="001D2BC8" w:rsidP="001D2BC8">
      <w:pPr>
        <w:spacing w:after="0" w:line="240" w:lineRule="auto"/>
        <w:ind w:left="0" w:right="0"/>
        <w:rPr>
          <w:szCs w:val="20"/>
        </w:rPr>
      </w:pPr>
    </w:p>
    <w:p w14:paraId="194F1932" w14:textId="227A5BFA" w:rsidR="001D2BC8" w:rsidRPr="00AF682B" w:rsidRDefault="0012485E" w:rsidP="00AF682B">
      <w:pPr>
        <w:pStyle w:val="Rubrik1"/>
      </w:pPr>
      <w:r w:rsidRPr="001D2BC8">
        <w:rPr>
          <w:noProof/>
        </w:rPr>
        <w:t>Remissrutin repunktion av hals</w:t>
      </w:r>
    </w:p>
    <w:p w14:paraId="5F1C930C" w14:textId="4A1771A5" w:rsidR="001D2BC8" w:rsidRPr="001D2BC8" w:rsidRDefault="001D2BC8" w:rsidP="001D2BC8">
      <w:pPr>
        <w:tabs>
          <w:tab w:val="left" w:pos="4590"/>
        </w:tabs>
        <w:spacing w:after="0" w:line="240" w:lineRule="auto"/>
        <w:ind w:left="0" w:right="0"/>
        <w:rPr>
          <w:sz w:val="22"/>
          <w:szCs w:val="20"/>
        </w:rPr>
      </w:pPr>
      <w:r w:rsidRPr="001D2BC8">
        <w:rPr>
          <w:szCs w:val="20"/>
        </w:rPr>
        <w:t>.</w:t>
      </w:r>
      <w:r w:rsidRPr="001D2BC8">
        <w:rPr>
          <w:sz w:val="22"/>
          <w:szCs w:val="20"/>
        </w:rPr>
        <w:tab/>
      </w:r>
      <w:r w:rsidRPr="001D2BC8"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9BAD21" wp14:editId="3F8F1EA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4D9AA4" w14:textId="77777777" w:rsidR="001D2BC8" w:rsidRPr="003D37FD" w:rsidRDefault="001D2BC8" w:rsidP="001D2BC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24141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9BAD2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F4D9AA4" w14:textId="77777777" w:rsidR="001D2BC8" w:rsidRPr="003D37FD" w:rsidRDefault="001D2BC8" w:rsidP="001D2BC8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24141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6642166A" w14:textId="77777777" w:rsidR="001D2BC8" w:rsidRPr="001D2BC8" w:rsidRDefault="001D2BC8" w:rsidP="0012485E">
      <w:pPr>
        <w:pStyle w:val="Rubrik2"/>
      </w:pPr>
      <w:bookmarkStart w:id="1" w:name="_1314629194"/>
      <w:bookmarkStart w:id="2" w:name="Rubrik"/>
      <w:bookmarkEnd w:id="1"/>
      <w:bookmarkEnd w:id="2"/>
      <w:r w:rsidRPr="001D2BC8">
        <w:t>Syfte</w:t>
      </w:r>
    </w:p>
    <w:p w14:paraId="1062BF4C" w14:textId="77777777" w:rsidR="001D2BC8" w:rsidRDefault="001D2BC8" w:rsidP="0012485E">
      <w:pPr>
        <w:spacing w:after="0" w:line="240" w:lineRule="auto"/>
        <w:ind w:right="0"/>
        <w:rPr>
          <w:szCs w:val="20"/>
        </w:rPr>
      </w:pPr>
      <w:r w:rsidRPr="001D2BC8">
        <w:rPr>
          <w:szCs w:val="20"/>
        </w:rPr>
        <w:t>Remissrutin efter ultraljudspunktion av hals som visar otillräckligt utbyte och där en ny punktion ska utföras.</w:t>
      </w:r>
    </w:p>
    <w:p w14:paraId="09C4B40B" w14:textId="1F1D74B9" w:rsidR="0012485E" w:rsidRDefault="0012485E" w:rsidP="0012485E">
      <w:pPr>
        <w:pStyle w:val="Rubrik2"/>
      </w:pPr>
      <w:r>
        <w:t>Förändringar sedan föregående version</w:t>
      </w:r>
    </w:p>
    <w:p w14:paraId="331AEA4E" w14:textId="44233444" w:rsidR="0012485E" w:rsidRPr="001D2BC8" w:rsidRDefault="0012485E" w:rsidP="0012485E">
      <w:pPr>
        <w:spacing w:after="0" w:line="240" w:lineRule="auto"/>
        <w:ind w:right="0"/>
        <w:rPr>
          <w:szCs w:val="20"/>
        </w:rPr>
      </w:pPr>
      <w:r>
        <w:rPr>
          <w:szCs w:val="20"/>
        </w:rPr>
        <w:t>Inga förändringar.</w:t>
      </w:r>
    </w:p>
    <w:p w14:paraId="37517178" w14:textId="77777777" w:rsidR="001D2BC8" w:rsidRPr="001D2BC8" w:rsidRDefault="001D2BC8" w:rsidP="001D2BC8">
      <w:pPr>
        <w:spacing w:after="0" w:line="240" w:lineRule="auto"/>
        <w:ind w:left="0" w:right="0"/>
        <w:rPr>
          <w:szCs w:val="20"/>
        </w:rPr>
      </w:pPr>
    </w:p>
    <w:p w14:paraId="4A7ADE89" w14:textId="77777777" w:rsidR="001D2BC8" w:rsidRPr="001D2BC8" w:rsidRDefault="001D2BC8" w:rsidP="0012485E">
      <w:pPr>
        <w:pStyle w:val="Rubrik2"/>
      </w:pPr>
      <w:r w:rsidRPr="001D2BC8">
        <w:t>Åtgärder</w:t>
      </w:r>
    </w:p>
    <w:p w14:paraId="66B814B8" w14:textId="77777777" w:rsidR="001D2BC8" w:rsidRPr="001D2BC8" w:rsidRDefault="001D2BC8" w:rsidP="0012485E">
      <w:pPr>
        <w:pStyle w:val="Punktlista"/>
      </w:pPr>
      <w:r w:rsidRPr="001D2BC8">
        <w:t xml:space="preserve">Remittenten skriver ny remiss. </w:t>
      </w:r>
    </w:p>
    <w:p w14:paraId="3EFFC6B6" w14:textId="77777777" w:rsidR="001D2BC8" w:rsidRPr="001D2BC8" w:rsidRDefault="001D2BC8" w:rsidP="0012485E">
      <w:pPr>
        <w:pStyle w:val="Punktlista"/>
      </w:pPr>
      <w:r w:rsidRPr="001D2BC8">
        <w:t>Vid prioritering av den nya remissen anges att det är en repunktion.</w:t>
      </w:r>
    </w:p>
    <w:p w14:paraId="75771539" w14:textId="77777777" w:rsidR="001D2BC8" w:rsidRPr="001D2BC8" w:rsidRDefault="001D2BC8" w:rsidP="0012485E">
      <w:pPr>
        <w:pStyle w:val="Punktlista"/>
      </w:pPr>
      <w:r w:rsidRPr="001D2BC8">
        <w:t>Remittenten ska inte betala för repunktion, se rutin nedan.</w:t>
      </w:r>
    </w:p>
    <w:p w14:paraId="74761521" w14:textId="77777777" w:rsidR="001D2BC8" w:rsidRPr="001D2BC8" w:rsidRDefault="001D2BC8" w:rsidP="001D2BC8">
      <w:pPr>
        <w:keepNext/>
        <w:numPr>
          <w:ilvl w:val="0"/>
          <w:numId w:val="21"/>
        </w:numPr>
        <w:spacing w:before="120" w:after="60" w:line="240" w:lineRule="auto"/>
        <w:ind w:right="-568" w:hanging="357"/>
        <w:outlineLvl w:val="1"/>
        <w:rPr>
          <w:bCs/>
          <w:iCs/>
          <w:szCs w:val="28"/>
        </w:rPr>
      </w:pPr>
      <w:r w:rsidRPr="001D2BC8">
        <w:rPr>
          <w:bCs/>
          <w:iCs/>
          <w:szCs w:val="28"/>
        </w:rPr>
        <w:t>Gå in på remissidan</w:t>
      </w:r>
    </w:p>
    <w:p w14:paraId="711582B4" w14:textId="358487F0" w:rsidR="001D2BC8" w:rsidRDefault="001D2BC8" w:rsidP="001D2BC8">
      <w:pPr>
        <w:keepNext/>
        <w:numPr>
          <w:ilvl w:val="0"/>
          <w:numId w:val="21"/>
        </w:numPr>
        <w:spacing w:before="120" w:after="60" w:line="240" w:lineRule="auto"/>
        <w:ind w:right="-568" w:hanging="357"/>
        <w:outlineLvl w:val="1"/>
        <w:rPr>
          <w:bCs/>
          <w:iCs/>
          <w:szCs w:val="28"/>
        </w:rPr>
      </w:pPr>
      <w:r w:rsidRPr="001D2BC8">
        <w:rPr>
          <w:bCs/>
          <w:iCs/>
          <w:szCs w:val="28"/>
        </w:rPr>
        <w:t xml:space="preserve">Välj fliken </w:t>
      </w:r>
      <w:r w:rsidR="0012485E">
        <w:rPr>
          <w:bCs/>
          <w:iCs/>
          <w:szCs w:val="28"/>
        </w:rPr>
        <w:t>–</w:t>
      </w:r>
      <w:r w:rsidRPr="001D2BC8">
        <w:rPr>
          <w:bCs/>
          <w:iCs/>
          <w:szCs w:val="28"/>
        </w:rPr>
        <w:t xml:space="preserve"> svarsmottagare</w:t>
      </w:r>
    </w:p>
    <w:p w14:paraId="104E7E32" w14:textId="1385E9B1" w:rsidR="0012485E" w:rsidRPr="001D2BC8" w:rsidRDefault="00AF682B" w:rsidP="001D2BC8">
      <w:pPr>
        <w:keepNext/>
        <w:numPr>
          <w:ilvl w:val="0"/>
          <w:numId w:val="21"/>
        </w:numPr>
        <w:spacing w:before="120" w:after="60" w:line="240" w:lineRule="auto"/>
        <w:ind w:right="-568" w:hanging="357"/>
        <w:outlineLvl w:val="1"/>
        <w:rPr>
          <w:bCs/>
          <w:iCs/>
          <w:szCs w:val="28"/>
        </w:rPr>
      </w:pPr>
      <w:r>
        <w:rPr>
          <w:bCs/>
          <w:iCs/>
          <w:szCs w:val="28"/>
        </w:rPr>
        <w:t>I fältet betalningsansvarig välj – NÄL Radiologiska kliniken</w:t>
      </w:r>
    </w:p>
    <w:p w14:paraId="61442CFF" w14:textId="1362F4A9" w:rsidR="001D2BC8" w:rsidRPr="001D2BC8" w:rsidRDefault="001D2BC8" w:rsidP="00AF682B">
      <w:pPr>
        <w:keepNext/>
        <w:spacing w:before="120" w:after="60" w:line="240" w:lineRule="auto"/>
        <w:ind w:left="2789" w:right="-568"/>
        <w:outlineLvl w:val="1"/>
        <w:rPr>
          <w:bCs/>
          <w:iCs/>
          <w:szCs w:val="28"/>
        </w:rPr>
      </w:pPr>
    </w:p>
    <w:p w14:paraId="0F7F2B59" w14:textId="77777777" w:rsidR="001D2BC8" w:rsidRPr="001D2BC8" w:rsidRDefault="001D2BC8" w:rsidP="001D2BC8">
      <w:pPr>
        <w:spacing w:after="0" w:line="240" w:lineRule="auto"/>
        <w:ind w:left="0" w:right="0"/>
        <w:rPr>
          <w:szCs w:val="20"/>
        </w:rPr>
      </w:pPr>
    </w:p>
    <w:p w14:paraId="1CAEC0B6" w14:textId="77777777" w:rsidR="001D2BC8" w:rsidRPr="001D2BC8" w:rsidRDefault="001D2BC8" w:rsidP="001D2BC8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D2BC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AC33FF2"/>
    <w:multiLevelType w:val="hybridMultilevel"/>
    <w:tmpl w:val="CC6ABE0C"/>
    <w:lvl w:ilvl="0" w:tplc="FFFFFFFF">
      <w:start w:val="1"/>
      <w:numFmt w:val="bullet"/>
      <w:lvlText w:val=""/>
      <w:lvlJc w:val="left"/>
      <w:pPr>
        <w:ind w:left="2069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FAB3EF1"/>
    <w:multiLevelType w:val="hybridMultilevel"/>
    <w:tmpl w:val="D5C6BE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73009876">
    <w:abstractNumId w:val="19"/>
  </w:num>
  <w:num w:numId="2" w16cid:durableId="359935763">
    <w:abstractNumId w:val="15"/>
  </w:num>
  <w:num w:numId="3" w16cid:durableId="512039727">
    <w:abstractNumId w:val="0"/>
  </w:num>
  <w:num w:numId="4" w16cid:durableId="2032752969">
    <w:abstractNumId w:val="6"/>
  </w:num>
  <w:num w:numId="5" w16cid:durableId="1790856293">
    <w:abstractNumId w:val="17"/>
  </w:num>
  <w:num w:numId="6" w16cid:durableId="141388489">
    <w:abstractNumId w:val="2"/>
  </w:num>
  <w:num w:numId="7" w16cid:durableId="256207529">
    <w:abstractNumId w:val="12"/>
  </w:num>
  <w:num w:numId="8" w16cid:durableId="2096589814">
    <w:abstractNumId w:val="9"/>
  </w:num>
  <w:num w:numId="9" w16cid:durableId="1438135862">
    <w:abstractNumId w:val="1"/>
  </w:num>
  <w:num w:numId="10" w16cid:durableId="86081011">
    <w:abstractNumId w:val="1"/>
  </w:num>
  <w:num w:numId="11" w16cid:durableId="2079208352">
    <w:abstractNumId w:val="3"/>
  </w:num>
  <w:num w:numId="12" w16cid:durableId="1712656114">
    <w:abstractNumId w:val="4"/>
  </w:num>
  <w:num w:numId="13" w16cid:durableId="1552039470">
    <w:abstractNumId w:val="14"/>
  </w:num>
  <w:num w:numId="14" w16cid:durableId="53281249">
    <w:abstractNumId w:val="10"/>
  </w:num>
  <w:num w:numId="15" w16cid:durableId="771323719">
    <w:abstractNumId w:val="7"/>
  </w:num>
  <w:num w:numId="16" w16cid:durableId="79259239">
    <w:abstractNumId w:val="13"/>
  </w:num>
  <w:num w:numId="17" w16cid:durableId="2022466784">
    <w:abstractNumId w:val="5"/>
  </w:num>
  <w:num w:numId="18" w16cid:durableId="1585990550">
    <w:abstractNumId w:val="11"/>
  </w:num>
  <w:num w:numId="19" w16cid:durableId="896815499">
    <w:abstractNumId w:val="18"/>
  </w:num>
  <w:num w:numId="20" w16cid:durableId="573003708">
    <w:abstractNumId w:val="16"/>
  </w:num>
  <w:num w:numId="21" w16cid:durableId="4522139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485E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2BC8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AF682B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52</TotalTime>
  <Pages>1</Pages>
  <Words>71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496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Remissrutin repunktion av hals</dc:title>
  <dc:subject/>
  <dc:creator>patrik.jens.johansson@vgregion.se</dc:creator>
  <keywords/>
  <lastModifiedBy>Ulrica Sehlberg</lastModifiedBy>
  <revision>5</revision>
  <lastPrinted>2016-03-31T10:56:00.0000000Z</lastPrinted>
  <dcterms:created xsi:type="dcterms:W3CDTF">2022-05-18T04:38:00.0000000Z</dcterms:created>
  <dcterms:modified xsi:type="dcterms:W3CDTF">2024-04-19T09:06:00.0000000Z</dcterms:modified>
</coreProperties>
</file>