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5E1DE" w14:textId="77777777" w:rsidR="004465A9" w:rsidRDefault="004465A9" w:rsidP="00F35B05">
      <w:pPr>
        <w:pStyle w:val="Rubrik2"/>
        <w:sectPr w:rsidR="004465A9" w:rsidSect="004465A9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B662BC9" w14:textId="3F98EBDB" w:rsidR="004465A9" w:rsidRPr="004465A9" w:rsidRDefault="006C37C1" w:rsidP="00C873EF">
      <w:pPr>
        <w:pStyle w:val="Rubrik1"/>
        <w:rPr>
          <w:szCs w:val="20"/>
        </w:rPr>
      </w:pPr>
      <w:r w:rsidRPr="004465A9">
        <w:t>Remisskompletteringar, rutin för sekreterare/bokningsgruppen - Uddevalla</w:t>
      </w:r>
    </w:p>
    <w:p w14:paraId="0EDFC075" w14:textId="77777777" w:rsidR="006C37C1" w:rsidRPr="004465A9" w:rsidRDefault="006C37C1" w:rsidP="006605D7">
      <w:pPr>
        <w:pStyle w:val="Rubrik2"/>
        <w:ind w:right="140"/>
      </w:pPr>
      <w:r w:rsidRPr="004465A9">
        <w:t xml:space="preserve">Sammanfattning/syfte </w:t>
      </w:r>
    </w:p>
    <w:p w14:paraId="38E70D37" w14:textId="77777777" w:rsidR="006C37C1" w:rsidRPr="004465A9" w:rsidRDefault="006C37C1" w:rsidP="006605D7">
      <w:pPr>
        <w:ind w:right="140"/>
      </w:pPr>
      <w:r w:rsidRPr="004465A9">
        <w:t>Arbetsrutin, för sekreterare och bokningsgruppen, för hantering när en remiss behöver kompletteras på grund av t ex ofullständig anamnes, saknade provsvar eller frågeställning.</w:t>
      </w:r>
    </w:p>
    <w:p w14:paraId="72F0521D" w14:textId="2513D21A" w:rsidR="004465A9" w:rsidRPr="00C873EF" w:rsidRDefault="006C37C1" w:rsidP="006605D7">
      <w:pPr>
        <w:pStyle w:val="Rubrik2"/>
        <w:ind w:right="140"/>
      </w:pPr>
      <w:bookmarkStart w:id="1" w:name="_1314629194"/>
      <w:bookmarkStart w:id="2" w:name="Rubrik"/>
      <w:bookmarkEnd w:id="1"/>
      <w:bookmarkEnd w:id="2"/>
      <w:r w:rsidRPr="00C873EF">
        <w:t>Förändringar sedan föregående</w:t>
      </w:r>
      <w:r w:rsidR="004465A9" w:rsidRPr="00C873EF">
        <w:t xml:space="preserve"> version</w:t>
      </w:r>
    </w:p>
    <w:p w14:paraId="088B175A" w14:textId="20FBE350" w:rsidR="004465A9" w:rsidRPr="004465A9" w:rsidRDefault="00C73B81" w:rsidP="006605D7">
      <w:pPr>
        <w:ind w:right="140"/>
      </w:pPr>
      <w:r>
        <w:t>Inga förändringar.</w:t>
      </w:r>
    </w:p>
    <w:p w14:paraId="5B0B9210" w14:textId="77777777" w:rsidR="004465A9" w:rsidRPr="00C873EF" w:rsidRDefault="004465A9" w:rsidP="006605D7">
      <w:pPr>
        <w:pStyle w:val="Rubrik2"/>
        <w:ind w:right="140"/>
      </w:pPr>
      <w:r w:rsidRPr="00C873EF">
        <w:t xml:space="preserve">Bakgrund </w:t>
      </w:r>
    </w:p>
    <w:p w14:paraId="69E82821" w14:textId="0F50B084" w:rsidR="004465A9" w:rsidRPr="004465A9" w:rsidRDefault="004465A9" w:rsidP="006605D7">
      <w:pPr>
        <w:ind w:right="140"/>
        <w:rPr>
          <w:szCs w:val="20"/>
        </w:rPr>
      </w:pPr>
      <w:r w:rsidRPr="004465A9">
        <w:t>Ofullständiga remisser behöver kompletteras.</w:t>
      </w:r>
    </w:p>
    <w:p w14:paraId="0A586DC2" w14:textId="77777777" w:rsidR="004465A9" w:rsidRPr="00C873EF" w:rsidRDefault="004465A9" w:rsidP="006605D7">
      <w:pPr>
        <w:pStyle w:val="Rubrik2"/>
        <w:ind w:right="140"/>
      </w:pPr>
      <w:r w:rsidRPr="00C873EF">
        <w:t>Läkare/vårdpersonal</w:t>
      </w:r>
    </w:p>
    <w:p w14:paraId="7D7750F0" w14:textId="77777777" w:rsidR="004465A9" w:rsidRPr="004465A9" w:rsidRDefault="004465A9" w:rsidP="006605D7">
      <w:pPr>
        <w:pStyle w:val="Punktlista"/>
        <w:ind w:right="140"/>
      </w:pPr>
      <w:r w:rsidRPr="004465A9">
        <w:t xml:space="preserve">Skriver oftast i remissanteckningar vilka uppgifter som saknas. </w:t>
      </w:r>
    </w:p>
    <w:p w14:paraId="0844E4FA" w14:textId="0F1EB017" w:rsidR="004465A9" w:rsidRPr="00955ABE" w:rsidRDefault="004465A9" w:rsidP="006605D7">
      <w:pPr>
        <w:pStyle w:val="Punktlista"/>
        <w:ind w:right="140"/>
      </w:pPr>
      <w:r w:rsidRPr="004465A9">
        <w:t xml:space="preserve">Flaggar ”Åtgärdas av </w:t>
      </w:r>
      <w:proofErr w:type="spellStart"/>
      <w:r w:rsidRPr="004465A9">
        <w:t>sekr</w:t>
      </w:r>
      <w:proofErr w:type="spellEnd"/>
      <w:r w:rsidRPr="004465A9">
        <w:t xml:space="preserve"> i VGR”</w:t>
      </w:r>
    </w:p>
    <w:p w14:paraId="56110051" w14:textId="77777777" w:rsidR="004465A9" w:rsidRPr="00C873EF" w:rsidRDefault="004465A9" w:rsidP="006605D7">
      <w:pPr>
        <w:pStyle w:val="Rubrik2"/>
        <w:ind w:right="140"/>
      </w:pPr>
      <w:r w:rsidRPr="00C873EF">
        <w:t>Sekreterare</w:t>
      </w:r>
    </w:p>
    <w:p w14:paraId="654617CA" w14:textId="77777777" w:rsidR="004465A9" w:rsidRPr="004465A9" w:rsidRDefault="004465A9" w:rsidP="006605D7">
      <w:pPr>
        <w:ind w:right="-2"/>
      </w:pPr>
      <w:r w:rsidRPr="004465A9">
        <w:t xml:space="preserve">Ta fram listan ”Åtgärdas av </w:t>
      </w:r>
      <w:proofErr w:type="spellStart"/>
      <w:r w:rsidRPr="004465A9">
        <w:t>sekr</w:t>
      </w:r>
      <w:proofErr w:type="spellEnd"/>
      <w:r w:rsidRPr="004465A9">
        <w:t xml:space="preserve"> Udd och NÄL 1” under DWL – Klinikarbetslistor – Sekreterare Udd.</w:t>
      </w:r>
    </w:p>
    <w:p w14:paraId="4CDE088F" w14:textId="662C586F" w:rsidR="004465A9" w:rsidRPr="00955ABE" w:rsidRDefault="004465A9" w:rsidP="006605D7">
      <w:pPr>
        <w:ind w:right="140"/>
      </w:pPr>
      <w:r w:rsidRPr="004465A9">
        <w:t>Beroende på typ av komplettering finns olika hanteringar.</w:t>
      </w:r>
    </w:p>
    <w:p w14:paraId="5DEDBC25" w14:textId="77777777" w:rsidR="006605D7" w:rsidRDefault="006605D7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br w:type="page"/>
      </w:r>
    </w:p>
    <w:p w14:paraId="7CFB35B4" w14:textId="113FF6DA" w:rsidR="004465A9" w:rsidRPr="00C873EF" w:rsidRDefault="004465A9" w:rsidP="00CC30BE">
      <w:pPr>
        <w:pStyle w:val="Rubrik3"/>
      </w:pPr>
      <w:r w:rsidRPr="00C873EF">
        <w:lastRenderedPageBreak/>
        <w:t>Begärt annan undersökningsmetod</w:t>
      </w:r>
    </w:p>
    <w:p w14:paraId="4C483FD6" w14:textId="77777777" w:rsidR="004465A9" w:rsidRPr="004465A9" w:rsidRDefault="004465A9" w:rsidP="006605D7">
      <w:pPr>
        <w:spacing w:after="0" w:line="240" w:lineRule="auto"/>
        <w:ind w:left="993" w:right="140"/>
        <w:rPr>
          <w:szCs w:val="20"/>
        </w:rPr>
      </w:pPr>
      <w:r w:rsidRPr="00C73B81">
        <w:t>Om remittenten inte tillåter ändring av undersökningsmetod måste detta anges på rem</w:t>
      </w:r>
      <w:r w:rsidRPr="004465A9">
        <w:rPr>
          <w:szCs w:val="20"/>
        </w:rPr>
        <w:t>issen.</w:t>
      </w:r>
    </w:p>
    <w:p w14:paraId="0AC5E1EB" w14:textId="77777777" w:rsidR="004465A9" w:rsidRPr="004465A9" w:rsidRDefault="004465A9" w:rsidP="006605D7">
      <w:pPr>
        <w:pStyle w:val="Punktlista"/>
        <w:ind w:right="140"/>
      </w:pPr>
      <w:r w:rsidRPr="004465A9">
        <w:t xml:space="preserve">Röntgen får </w:t>
      </w:r>
      <w:r w:rsidRPr="004465A9">
        <w:rPr>
          <w:b/>
        </w:rPr>
        <w:t>inte</w:t>
      </w:r>
      <w:r w:rsidRPr="004465A9">
        <w:t xml:space="preserve"> ändra undersökningsmetod</w:t>
      </w:r>
    </w:p>
    <w:p w14:paraId="64789A6F" w14:textId="77777777" w:rsidR="004465A9" w:rsidRPr="004465A9" w:rsidRDefault="004465A9" w:rsidP="006605D7">
      <w:pPr>
        <w:pStyle w:val="Punktlista"/>
        <w:numPr>
          <w:ilvl w:val="1"/>
          <w:numId w:val="14"/>
        </w:numPr>
        <w:ind w:right="140"/>
      </w:pPr>
      <w:r w:rsidRPr="004465A9">
        <w:t>Avboka och skicka tillbaka remissen, ange anledning i svaret och skriv i remissanteckningar.</w:t>
      </w:r>
    </w:p>
    <w:p w14:paraId="01C978A8" w14:textId="77777777" w:rsidR="004465A9" w:rsidRPr="004465A9" w:rsidRDefault="004465A9" w:rsidP="006605D7">
      <w:pPr>
        <w:pStyle w:val="Punktlista"/>
        <w:ind w:right="140"/>
      </w:pPr>
      <w:r w:rsidRPr="004465A9">
        <w:t xml:space="preserve">Röntgen får ändra undersökningsmetod </w:t>
      </w:r>
    </w:p>
    <w:p w14:paraId="4528F68C" w14:textId="262F12B4" w:rsidR="004465A9" w:rsidRPr="00955ABE" w:rsidRDefault="004465A9" w:rsidP="006605D7">
      <w:pPr>
        <w:pStyle w:val="Punktlista"/>
        <w:numPr>
          <w:ilvl w:val="1"/>
          <w:numId w:val="14"/>
        </w:numPr>
        <w:ind w:right="140"/>
      </w:pPr>
      <w:r w:rsidRPr="004465A9">
        <w:t>– Ändra undersökningskort – Lägg ev. till prioritering.</w:t>
      </w:r>
    </w:p>
    <w:p w14:paraId="4F8725CF" w14:textId="787ECB6F" w:rsidR="004465A9" w:rsidRPr="004465A9" w:rsidRDefault="004465A9" w:rsidP="00CC30BE">
      <w:pPr>
        <w:pStyle w:val="Rubrik3"/>
      </w:pPr>
      <w:r w:rsidRPr="004465A9">
        <w:t>Saknas uppgifter från remittenten som ska efterfrågas</w:t>
      </w:r>
    </w:p>
    <w:p w14:paraId="0EC264F2" w14:textId="77777777" w:rsidR="004465A9" w:rsidRPr="004465A9" w:rsidRDefault="004465A9" w:rsidP="006605D7">
      <w:pPr>
        <w:pStyle w:val="Punktlista"/>
        <w:ind w:right="140"/>
      </w:pPr>
      <w:r w:rsidRPr="004465A9">
        <w:t>Skriv ut remissen och markera det som saknas eller skriv till i remissanteckningar i RIS vilka uppgifter som begärs. Skicka tillbaka den till remittenten.</w:t>
      </w:r>
    </w:p>
    <w:p w14:paraId="52A75D39" w14:textId="77777777" w:rsidR="004465A9" w:rsidRPr="004465A9" w:rsidRDefault="004465A9" w:rsidP="006605D7">
      <w:pPr>
        <w:pStyle w:val="Punktlista"/>
        <w:ind w:right="140"/>
      </w:pPr>
      <w:r w:rsidRPr="004465A9">
        <w:t>Skriv i remissanteckningar att det är utfört.</w:t>
      </w:r>
    </w:p>
    <w:p w14:paraId="79B02E38" w14:textId="77777777" w:rsidR="004465A9" w:rsidRPr="004465A9" w:rsidRDefault="004465A9" w:rsidP="006605D7">
      <w:pPr>
        <w:pStyle w:val="Punktlista"/>
        <w:ind w:right="140"/>
      </w:pPr>
      <w:r w:rsidRPr="004465A9">
        <w:t xml:space="preserve">Flagga undersökningen med ”Åtgärdas av </w:t>
      </w:r>
      <w:proofErr w:type="spellStart"/>
      <w:r w:rsidRPr="004465A9">
        <w:t>sekr</w:t>
      </w:r>
      <w:proofErr w:type="spellEnd"/>
      <w:r w:rsidRPr="004465A9">
        <w:t xml:space="preserve"> VGR handlagd”.</w:t>
      </w:r>
    </w:p>
    <w:p w14:paraId="76EA045D" w14:textId="77777777" w:rsidR="004465A9" w:rsidRPr="004465A9" w:rsidRDefault="004465A9" w:rsidP="006605D7">
      <w:pPr>
        <w:pStyle w:val="Punktlista"/>
        <w:ind w:right="140"/>
      </w:pPr>
      <w:r w:rsidRPr="004465A9">
        <w:t>När remissen kommer tillbaka:</w:t>
      </w:r>
    </w:p>
    <w:p w14:paraId="0AB664E4" w14:textId="7494411D" w:rsidR="004465A9" w:rsidRPr="004465A9" w:rsidRDefault="004465A9" w:rsidP="006605D7">
      <w:pPr>
        <w:pStyle w:val="Punktlista"/>
        <w:numPr>
          <w:ilvl w:val="1"/>
          <w:numId w:val="14"/>
        </w:numPr>
        <w:ind w:right="140"/>
      </w:pPr>
      <w:r w:rsidRPr="004465A9">
        <w:t xml:space="preserve">fyll i kompletterande uppgifter </w:t>
      </w:r>
    </w:p>
    <w:p w14:paraId="1CEDAE14" w14:textId="603B1082" w:rsidR="004465A9" w:rsidRPr="00955ABE" w:rsidRDefault="004465A9" w:rsidP="006605D7">
      <w:pPr>
        <w:pStyle w:val="Punktlista"/>
        <w:numPr>
          <w:ilvl w:val="1"/>
          <w:numId w:val="14"/>
        </w:numPr>
        <w:ind w:right="140"/>
      </w:pPr>
      <w:r w:rsidRPr="004465A9">
        <w:t xml:space="preserve">ta bort flaggorna ”Åtgärdas av </w:t>
      </w:r>
      <w:proofErr w:type="spellStart"/>
      <w:r w:rsidRPr="004465A9">
        <w:t>sekr</w:t>
      </w:r>
      <w:proofErr w:type="spellEnd"/>
      <w:r w:rsidRPr="004465A9">
        <w:t xml:space="preserve"> VGR” och ”Åtgärdas av </w:t>
      </w:r>
      <w:proofErr w:type="spellStart"/>
      <w:r w:rsidRPr="004465A9">
        <w:t>sekr</w:t>
      </w:r>
      <w:proofErr w:type="spellEnd"/>
      <w:r w:rsidRPr="004465A9">
        <w:t xml:space="preserve"> VGR handlagd”.</w:t>
      </w:r>
    </w:p>
    <w:p w14:paraId="653C03DD" w14:textId="77777777" w:rsidR="004465A9" w:rsidRPr="00C873EF" w:rsidRDefault="004465A9" w:rsidP="006605D7">
      <w:pPr>
        <w:pStyle w:val="Rubrik2"/>
        <w:ind w:right="140"/>
      </w:pPr>
      <w:r w:rsidRPr="00C873EF">
        <w:t>Sekreterare/Bokningsgruppen</w:t>
      </w:r>
    </w:p>
    <w:p w14:paraId="4A6D23E1" w14:textId="77777777" w:rsidR="004465A9" w:rsidRPr="004465A9" w:rsidRDefault="004465A9" w:rsidP="006605D7">
      <w:pPr>
        <w:pStyle w:val="Rubrik3"/>
        <w:ind w:right="140"/>
      </w:pPr>
      <w:r w:rsidRPr="004465A9">
        <w:t>DT Colon som saknar uppgift om utförd rektoskopi</w:t>
      </w:r>
    </w:p>
    <w:p w14:paraId="58064C79" w14:textId="77777777" w:rsidR="004465A9" w:rsidRPr="004465A9" w:rsidRDefault="004465A9" w:rsidP="006605D7">
      <w:pPr>
        <w:keepNext/>
        <w:spacing w:before="240" w:after="60" w:line="240" w:lineRule="auto"/>
        <w:ind w:left="993" w:right="140"/>
        <w:outlineLvl w:val="3"/>
        <w:rPr>
          <w:rFonts w:ascii="Arial" w:hAnsi="Arial"/>
          <w:b/>
          <w:bCs/>
          <w:sz w:val="22"/>
          <w:szCs w:val="28"/>
        </w:rPr>
      </w:pPr>
      <w:r w:rsidRPr="004465A9">
        <w:rPr>
          <w:rFonts w:ascii="Arial" w:hAnsi="Arial"/>
          <w:b/>
          <w:bCs/>
          <w:sz w:val="22"/>
          <w:szCs w:val="28"/>
        </w:rPr>
        <w:t>E-remiss</w:t>
      </w:r>
    </w:p>
    <w:p w14:paraId="04B0A0B7" w14:textId="77777777" w:rsidR="004465A9" w:rsidRPr="004465A9" w:rsidRDefault="004465A9" w:rsidP="006605D7">
      <w:pPr>
        <w:ind w:right="140"/>
        <w:rPr>
          <w:szCs w:val="20"/>
        </w:rPr>
      </w:pPr>
      <w:r w:rsidRPr="008B1D03">
        <w:t>E</w:t>
      </w:r>
      <w:r w:rsidRPr="00955ABE">
        <w:t>-remiss måste läsas in i RIS men avbokas av bokningsgruppen efter registreringen.</w:t>
      </w:r>
    </w:p>
    <w:p w14:paraId="07124F65" w14:textId="77777777" w:rsidR="004465A9" w:rsidRPr="004465A9" w:rsidRDefault="004465A9" w:rsidP="006605D7">
      <w:pPr>
        <w:pStyle w:val="Punktlista"/>
        <w:ind w:right="140"/>
      </w:pPr>
      <w:r w:rsidRPr="004465A9">
        <w:t>Gå in på undersökningskortet, Redigera.</w:t>
      </w:r>
    </w:p>
    <w:p w14:paraId="647C9108" w14:textId="77777777" w:rsidR="004465A9" w:rsidRPr="004465A9" w:rsidRDefault="004465A9" w:rsidP="006605D7">
      <w:pPr>
        <w:pStyle w:val="Punktlista"/>
        <w:ind w:right="140"/>
      </w:pPr>
      <w:r w:rsidRPr="004465A9">
        <w:t>Gå in under fliken Administration.</w:t>
      </w:r>
    </w:p>
    <w:p w14:paraId="19D4DAB7" w14:textId="77777777" w:rsidR="004465A9" w:rsidRPr="004465A9" w:rsidRDefault="004465A9" w:rsidP="006605D7">
      <w:pPr>
        <w:pStyle w:val="Punktlista"/>
        <w:ind w:right="140"/>
      </w:pPr>
      <w:r w:rsidRPr="004465A9">
        <w:t>Välj under Administrativ avvikelse ”Avbeställd av utförande klinik”. Spara.</w:t>
      </w:r>
    </w:p>
    <w:p w14:paraId="15D76D28" w14:textId="77777777" w:rsidR="004465A9" w:rsidRPr="004465A9" w:rsidRDefault="004465A9" w:rsidP="006605D7">
      <w:pPr>
        <w:pStyle w:val="Punktlista"/>
        <w:ind w:right="140"/>
      </w:pPr>
      <w:r w:rsidRPr="004465A9">
        <w:t>Öppna svarsfönstret.</w:t>
      </w:r>
    </w:p>
    <w:p w14:paraId="048366BC" w14:textId="11E70467" w:rsidR="004465A9" w:rsidRPr="004465A9" w:rsidRDefault="004465A9" w:rsidP="006605D7">
      <w:pPr>
        <w:pStyle w:val="Punktlista"/>
        <w:ind w:right="140"/>
      </w:pPr>
      <w:r w:rsidRPr="004465A9">
        <w:t xml:space="preserve">Välj ”Ny”. </w:t>
      </w:r>
    </w:p>
    <w:p w14:paraId="318DF6FE" w14:textId="2ADDB1D3" w:rsidR="004465A9" w:rsidRPr="00955ABE" w:rsidRDefault="004465A9" w:rsidP="006605D7">
      <w:pPr>
        <w:pStyle w:val="Punktlista"/>
        <w:ind w:right="140"/>
      </w:pPr>
      <w:r w:rsidRPr="004465A9">
        <w:t>Välj standardsvar ”</w:t>
      </w:r>
      <w:proofErr w:type="spellStart"/>
      <w:r w:rsidRPr="004465A9">
        <w:t>Rekto</w:t>
      </w:r>
      <w:proofErr w:type="spellEnd"/>
      <w:r w:rsidRPr="004465A9">
        <w:t>/</w:t>
      </w:r>
      <w:proofErr w:type="spellStart"/>
      <w:r w:rsidRPr="004465A9">
        <w:t>coloskopi</w:t>
      </w:r>
      <w:proofErr w:type="spellEnd"/>
      <w:r w:rsidRPr="004465A9">
        <w:t xml:space="preserve"> saknas”/</w:t>
      </w:r>
      <w:r w:rsidR="00A30534">
        <w:t xml:space="preserve"> eller </w:t>
      </w:r>
      <w:r w:rsidRPr="004465A9">
        <w:t>”</w:t>
      </w:r>
      <w:proofErr w:type="spellStart"/>
      <w:r w:rsidRPr="004465A9">
        <w:t>Rekto</w:t>
      </w:r>
      <w:proofErr w:type="spellEnd"/>
      <w:r w:rsidRPr="004465A9">
        <w:t>/</w:t>
      </w:r>
      <w:proofErr w:type="spellStart"/>
      <w:r w:rsidRPr="004465A9">
        <w:t>coloskopi</w:t>
      </w:r>
      <w:proofErr w:type="spellEnd"/>
      <w:r w:rsidRPr="004465A9">
        <w:t xml:space="preserve">/PR-undersökning saknas”: Remissen returneras eftersom svar från rektoskopi (alternativt </w:t>
      </w:r>
      <w:proofErr w:type="spellStart"/>
      <w:r w:rsidRPr="004465A9">
        <w:t>coloskopi</w:t>
      </w:r>
      <w:proofErr w:type="spellEnd"/>
      <w:r w:rsidRPr="004465A9">
        <w:t xml:space="preserve"> eller PR-undersökning) saknas. Ny röntgenremiss godtas när max 6 månader gammalt svar på rektoskopi eller </w:t>
      </w:r>
      <w:proofErr w:type="spellStart"/>
      <w:r w:rsidRPr="004465A9">
        <w:t>coloskopi</w:t>
      </w:r>
      <w:proofErr w:type="spellEnd"/>
      <w:r w:rsidRPr="004465A9">
        <w:t xml:space="preserve"> föreligger.</w:t>
      </w:r>
    </w:p>
    <w:p w14:paraId="48699FDC" w14:textId="554AE14B" w:rsidR="004465A9" w:rsidRPr="004465A9" w:rsidRDefault="004465A9" w:rsidP="00CC30BE">
      <w:pPr>
        <w:ind w:right="140"/>
        <w:rPr>
          <w:szCs w:val="20"/>
        </w:rPr>
      </w:pPr>
      <w:r w:rsidRPr="008B1D03">
        <w:lastRenderedPageBreak/>
        <w:t>Om remissen redan är inläst och prioriterad innan man märker att uppgifter saknas va</w:t>
      </w:r>
      <w:r w:rsidRPr="004465A9">
        <w:rPr>
          <w:szCs w:val="20"/>
        </w:rPr>
        <w:t>r noga med att kontrollera så att inga flaggor ligger kvar på remissen.</w:t>
      </w:r>
    </w:p>
    <w:p w14:paraId="1726913E" w14:textId="77777777" w:rsidR="004465A9" w:rsidRPr="004465A9" w:rsidRDefault="004465A9" w:rsidP="006605D7">
      <w:pPr>
        <w:keepNext/>
        <w:spacing w:before="240" w:after="60" w:line="240" w:lineRule="auto"/>
        <w:ind w:left="993" w:right="140"/>
        <w:outlineLvl w:val="3"/>
        <w:rPr>
          <w:rFonts w:ascii="Arial" w:hAnsi="Arial"/>
          <w:b/>
          <w:bCs/>
          <w:sz w:val="22"/>
          <w:szCs w:val="28"/>
        </w:rPr>
      </w:pPr>
      <w:r w:rsidRPr="004465A9">
        <w:rPr>
          <w:rFonts w:ascii="Arial" w:hAnsi="Arial"/>
          <w:b/>
          <w:bCs/>
          <w:sz w:val="22"/>
          <w:szCs w:val="28"/>
        </w:rPr>
        <w:t>Pappersremiss</w:t>
      </w:r>
    </w:p>
    <w:p w14:paraId="3D9EB497" w14:textId="77777777" w:rsidR="004465A9" w:rsidRPr="004465A9" w:rsidRDefault="004465A9" w:rsidP="006605D7">
      <w:pPr>
        <w:ind w:right="140"/>
      </w:pPr>
      <w:r w:rsidRPr="004465A9">
        <w:t>Pappersremiss skrivs inte in i RIS.</w:t>
      </w:r>
    </w:p>
    <w:p w14:paraId="76B9F95B" w14:textId="54C78E2A" w:rsidR="00536A5A" w:rsidRPr="00955ABE" w:rsidRDefault="004465A9" w:rsidP="006605D7">
      <w:pPr>
        <w:pStyle w:val="Punktlista"/>
        <w:ind w:right="140"/>
        <w:rPr>
          <w:szCs w:val="20"/>
        </w:rPr>
      </w:pPr>
      <w:r w:rsidRPr="004465A9">
        <w:rPr>
          <w:szCs w:val="20"/>
        </w:rPr>
        <w:t>Pappersremissen skickas tillbaka till remittenten med Remittentinformation ”</w:t>
      </w:r>
      <w:hyperlink r:id="rId17" w:history="1">
        <w:r w:rsidRPr="004465A9">
          <w:rPr>
            <w:color w:val="0000FF"/>
            <w:szCs w:val="20"/>
            <w:u w:val="single"/>
          </w:rPr>
          <w:t>Begäran om komplettering av röntgenremiss</w:t>
        </w:r>
      </w:hyperlink>
      <w:r w:rsidRPr="004465A9">
        <w:rPr>
          <w:szCs w:val="20"/>
        </w:rPr>
        <w:t>”</w:t>
      </w:r>
      <w:bookmarkEnd w:id="0"/>
    </w:p>
    <w:sectPr w:rsidR="00536A5A" w:rsidRPr="00955ABE" w:rsidSect="004465A9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82B6BA" w14:textId="77777777" w:rsidR="00C87153" w:rsidRDefault="00C87153">
      <w:r>
        <w:separator/>
      </w:r>
    </w:p>
  </w:endnote>
  <w:endnote w:type="continuationSeparator" w:id="0">
    <w:p w14:paraId="2BF7B653" w14:textId="77777777" w:rsidR="00C87153" w:rsidRDefault="00C87153">
      <w:r>
        <w:continuationSeparator/>
      </w:r>
    </w:p>
  </w:endnote>
  <w:endnote w:type="continuationNotice" w:id="1">
    <w:p w14:paraId="62EF45A5" w14:textId="77777777" w:rsidR="00C87153" w:rsidRDefault="00C8715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37" name="Bildobjekt 3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B1B66" w14:textId="77777777" w:rsidR="00C87153" w:rsidRDefault="00C87153"/>
  </w:footnote>
  <w:footnote w:type="continuationSeparator" w:id="0">
    <w:p w14:paraId="755D4F6A" w14:textId="77777777" w:rsidR="00C87153" w:rsidRDefault="00C87153">
      <w:r>
        <w:continuationSeparator/>
      </w:r>
    </w:p>
  </w:footnote>
  <w:footnote w:type="continuationNotice" w:id="1">
    <w:p w14:paraId="39ED6BAC" w14:textId="77777777" w:rsidR="00C87153" w:rsidRDefault="00C8715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36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A968C7"/>
    <w:multiLevelType w:val="hybridMultilevel"/>
    <w:tmpl w:val="D42C134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D703CE"/>
    <w:multiLevelType w:val="hybridMultilevel"/>
    <w:tmpl w:val="4038EDE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FF5358E"/>
    <w:multiLevelType w:val="hybridMultilevel"/>
    <w:tmpl w:val="9B06BF3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4969463">
    <w:abstractNumId w:val="19"/>
  </w:num>
  <w:num w:numId="2" w16cid:durableId="475758500">
    <w:abstractNumId w:val="16"/>
  </w:num>
  <w:num w:numId="3" w16cid:durableId="1037314947">
    <w:abstractNumId w:val="0"/>
  </w:num>
  <w:num w:numId="4" w16cid:durableId="1190920284">
    <w:abstractNumId w:val="6"/>
  </w:num>
  <w:num w:numId="5" w16cid:durableId="993338400">
    <w:abstractNumId w:val="17"/>
  </w:num>
  <w:num w:numId="6" w16cid:durableId="1431048193">
    <w:abstractNumId w:val="2"/>
  </w:num>
  <w:num w:numId="7" w16cid:durableId="896403886">
    <w:abstractNumId w:val="12"/>
  </w:num>
  <w:num w:numId="8" w16cid:durableId="964699314">
    <w:abstractNumId w:val="9"/>
  </w:num>
  <w:num w:numId="9" w16cid:durableId="183323153">
    <w:abstractNumId w:val="1"/>
  </w:num>
  <w:num w:numId="10" w16cid:durableId="1033457114">
    <w:abstractNumId w:val="1"/>
  </w:num>
  <w:num w:numId="11" w16cid:durableId="1493982584">
    <w:abstractNumId w:val="3"/>
  </w:num>
  <w:num w:numId="12" w16cid:durableId="1352872743">
    <w:abstractNumId w:val="4"/>
  </w:num>
  <w:num w:numId="13" w16cid:durableId="2142652958">
    <w:abstractNumId w:val="15"/>
  </w:num>
  <w:num w:numId="14" w16cid:durableId="832716332">
    <w:abstractNumId w:val="10"/>
  </w:num>
  <w:num w:numId="15" w16cid:durableId="1480028741">
    <w:abstractNumId w:val="7"/>
  </w:num>
  <w:num w:numId="16" w16cid:durableId="436560344">
    <w:abstractNumId w:val="14"/>
  </w:num>
  <w:num w:numId="17" w16cid:durableId="1798256699">
    <w:abstractNumId w:val="5"/>
  </w:num>
  <w:num w:numId="18" w16cid:durableId="1513370804">
    <w:abstractNumId w:val="11"/>
  </w:num>
  <w:num w:numId="19" w16cid:durableId="658728724">
    <w:abstractNumId w:val="18"/>
  </w:num>
  <w:num w:numId="20" w16cid:durableId="720396605">
    <w:abstractNumId w:val="8"/>
  </w:num>
  <w:num w:numId="21" w16cid:durableId="1042679729">
    <w:abstractNumId w:val="13"/>
  </w:num>
  <w:num w:numId="22" w16cid:durableId="63441417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465A9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D37F3"/>
    <w:rsid w:val="005E02B3"/>
    <w:rsid w:val="005E1E24"/>
    <w:rsid w:val="005F6606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05D7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37C1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1D03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5ABE"/>
    <w:rsid w:val="00971D93"/>
    <w:rsid w:val="009B1F6B"/>
    <w:rsid w:val="009B7372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0534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3B81"/>
    <w:rsid w:val="00C7430C"/>
    <w:rsid w:val="00C85DA1"/>
    <w:rsid w:val="00C87153"/>
    <w:rsid w:val="00C873EF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30BE"/>
    <w:rsid w:val="00CC52D9"/>
    <w:rsid w:val="00CD6647"/>
    <w:rsid w:val="00CE4B73"/>
    <w:rsid w:val="00CE7739"/>
    <w:rsid w:val="00CF70BB"/>
    <w:rsid w:val="00D074DB"/>
    <w:rsid w:val="00D139CF"/>
    <w:rsid w:val="00D37E7F"/>
    <w:rsid w:val="00D47AD7"/>
    <w:rsid w:val="00D51529"/>
    <w:rsid w:val="00D74EA8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5FB5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95-1819752655-357/SURROGATE/Komplettering%20av%20r%c3%b6ntgenremiss%20f%c3%b6r%20kolondiagnostik.pdf" TargetMode="Externa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42</TotalTime>
  <Pages>3</Pages>
  <Words>424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2667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Remisskompletteringar, rutin för sekreterare-bokningsgruppen - Uddevalla</dc:title>
  <dc:subject/>
  <dc:creator>patrik.jens.johansson@vgregion.se</dc:creator>
  <keywords/>
  <lastModifiedBy>Ulrica Sehlberg</lastModifiedBy>
  <revision>15</revision>
  <lastPrinted>2016-03-31T10:56:00.0000000Z</lastPrinted>
  <dcterms:created xsi:type="dcterms:W3CDTF">2022-05-18T04:38:00.0000000Z</dcterms:created>
  <dcterms:modified xsi:type="dcterms:W3CDTF">2024-10-03T11:49:00.0000000Z</dcterms:modified>
</coreProperties>
</file>