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7F54D" w14:textId="77777777" w:rsidR="000050F8" w:rsidRDefault="000050F8" w:rsidP="00C60C10">
      <w:pPr>
        <w:pStyle w:val="Rubrik2"/>
        <w:ind w:left="0"/>
        <w:sectPr w:rsidR="000050F8" w:rsidSect="000050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229E09" w14:textId="612D40F6" w:rsidR="000050F8" w:rsidRPr="000050F8" w:rsidRDefault="000050F8" w:rsidP="00C60C10">
      <w:pPr>
        <w:pStyle w:val="Rubrik1"/>
        <w:ind w:left="0"/>
      </w:pPr>
    </w:p>
    <w:p w14:paraId="3B1579DD" w14:textId="55F40BC3" w:rsidR="000050F8" w:rsidRPr="00C60C10" w:rsidRDefault="00E872D0" w:rsidP="00C60C10">
      <w:pPr>
        <w:pStyle w:val="Rubrik1"/>
      </w:pPr>
      <w:r w:rsidRPr="00C60C10">
        <w:t>Traumalarm Nivå 2 – Radiologi – NÄL</w:t>
      </w:r>
      <w:r w:rsidRPr="00C60C10">
        <w:t xml:space="preserve"> </w:t>
      </w:r>
    </w:p>
    <w:p w14:paraId="2B404818" w14:textId="77777777" w:rsidR="000050F8" w:rsidRPr="000050F8" w:rsidRDefault="000050F8" w:rsidP="000050F8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0627D893" w14:textId="77777777" w:rsidR="00C60C10" w:rsidRDefault="000050F8" w:rsidP="00C60C10">
      <w:pPr>
        <w:pStyle w:val="Rubrik1"/>
      </w:pPr>
      <w:r w:rsidRPr="000050F8">
        <w:t>Bakgrund</w:t>
      </w:r>
    </w:p>
    <w:p w14:paraId="45D1FDBF" w14:textId="6E09314E" w:rsidR="000050F8" w:rsidRPr="00C60C10" w:rsidRDefault="000050F8" w:rsidP="00C60C10">
      <w:pPr>
        <w:ind w:left="0" w:firstLine="992"/>
      </w:pPr>
      <w:r w:rsidRPr="000050F8">
        <w:t>Rutiner för röntgenpersonal vid traumalarm Nivå 2.</w:t>
      </w:r>
    </w:p>
    <w:p w14:paraId="240053D7" w14:textId="77777777" w:rsidR="000050F8" w:rsidRPr="000050F8" w:rsidRDefault="000050F8" w:rsidP="00E872D0">
      <w:pPr>
        <w:pStyle w:val="Rubrik2"/>
      </w:pPr>
      <w:r w:rsidRPr="000050F8">
        <w:t>Sammanfattning/syfte</w:t>
      </w:r>
    </w:p>
    <w:p w14:paraId="3B9D3593" w14:textId="77777777" w:rsidR="000050F8" w:rsidRDefault="000050F8" w:rsidP="00E872D0">
      <w:r w:rsidRPr="000050F8">
        <w:t xml:space="preserve">När </w:t>
      </w:r>
      <w:proofErr w:type="spellStart"/>
      <w:r w:rsidRPr="000050F8">
        <w:t>kreatininvärde</w:t>
      </w:r>
      <w:proofErr w:type="spellEnd"/>
      <w:r w:rsidRPr="000050F8">
        <w:t xml:space="preserve"> finns, alternativt om traumajouren och röntgenläkaren kommit överens om något annat, så har traumalarm Nivå 2 förtur till röntgen.</w:t>
      </w:r>
    </w:p>
    <w:p w14:paraId="7BC5F2CF" w14:textId="49023870" w:rsidR="00E872D0" w:rsidRDefault="00E872D0" w:rsidP="008C66F2">
      <w:pPr>
        <w:pStyle w:val="Rubrik2"/>
      </w:pPr>
      <w:r>
        <w:t>Förändringar sedan föregående version</w:t>
      </w:r>
    </w:p>
    <w:p w14:paraId="2A661FD4" w14:textId="193CEF16" w:rsidR="00C60C10" w:rsidRPr="00C60C10" w:rsidRDefault="00C60C10" w:rsidP="00C60C10">
      <w:r>
        <w:t>Inga förändringar.</w:t>
      </w:r>
    </w:p>
    <w:p w14:paraId="191D1369" w14:textId="77777777" w:rsidR="000050F8" w:rsidRPr="000050F8" w:rsidRDefault="000050F8" w:rsidP="000050F8">
      <w:pPr>
        <w:spacing w:after="0" w:line="240" w:lineRule="auto"/>
        <w:ind w:left="0" w:right="0"/>
        <w:rPr>
          <w:szCs w:val="20"/>
        </w:rPr>
      </w:pPr>
    </w:p>
    <w:p w14:paraId="0B7E4FCE" w14:textId="77777777" w:rsidR="000050F8" w:rsidRPr="000050F8" w:rsidRDefault="000050F8" w:rsidP="008C66F2">
      <w:pPr>
        <w:pStyle w:val="Rubrik2"/>
      </w:pPr>
      <w:r w:rsidRPr="000050F8">
        <w:t>Åtgärder</w:t>
      </w:r>
    </w:p>
    <w:p w14:paraId="07C84F35" w14:textId="77777777" w:rsidR="000050F8" w:rsidRPr="000050F8" w:rsidRDefault="000050F8" w:rsidP="008C66F2">
      <w:pPr>
        <w:pStyle w:val="Punktlista"/>
      </w:pPr>
      <w:r w:rsidRPr="000050F8">
        <w:t>Vid traumalarm Nivå 2 larmas röntgenpersonalen av telefonväxeln via två traumatelefoner som alltid är bemannade.</w:t>
      </w:r>
    </w:p>
    <w:p w14:paraId="2A934EAA" w14:textId="77777777" w:rsidR="000050F8" w:rsidRPr="000050F8" w:rsidRDefault="000050F8" w:rsidP="008C66F2">
      <w:pPr>
        <w:pStyle w:val="Punktlista"/>
      </w:pPr>
      <w:r w:rsidRPr="000050F8">
        <w:rPr>
          <w:szCs w:val="20"/>
        </w:rPr>
        <w:t xml:space="preserve">Röntgenpersonal kontrollerar i </w:t>
      </w:r>
      <w:proofErr w:type="spellStart"/>
      <w:r w:rsidRPr="000050F8">
        <w:rPr>
          <w:szCs w:val="20"/>
        </w:rPr>
        <w:t>Melior</w:t>
      </w:r>
      <w:proofErr w:type="spellEnd"/>
      <w:r w:rsidRPr="000050F8">
        <w:rPr>
          <w:szCs w:val="20"/>
        </w:rPr>
        <w:t xml:space="preserve"> om aktuellt </w:t>
      </w:r>
      <w:proofErr w:type="spellStart"/>
      <w:r w:rsidRPr="000050F8">
        <w:rPr>
          <w:szCs w:val="20"/>
        </w:rPr>
        <w:t>kreatininvärde</w:t>
      </w:r>
      <w:proofErr w:type="spellEnd"/>
      <w:r w:rsidRPr="000050F8">
        <w:rPr>
          <w:szCs w:val="20"/>
        </w:rPr>
        <w:t xml:space="preserve"> föreligger. Om det inte finns men är beställt, avvakta svar. I annat fall be akuten ta ett nytt prov.</w:t>
      </w:r>
    </w:p>
    <w:p w14:paraId="703DA240" w14:textId="77777777" w:rsidR="000050F8" w:rsidRPr="000050F8" w:rsidRDefault="000050F8" w:rsidP="008C66F2">
      <w:pPr>
        <w:pStyle w:val="Punktlista"/>
      </w:pPr>
      <w:r w:rsidRPr="000050F8">
        <w:rPr>
          <w:szCs w:val="20"/>
        </w:rPr>
        <w:t xml:space="preserve">Vid de tillfällen traumajouren önskar undersökningen utförd innan </w:t>
      </w:r>
      <w:proofErr w:type="spellStart"/>
      <w:r w:rsidRPr="000050F8">
        <w:rPr>
          <w:szCs w:val="20"/>
        </w:rPr>
        <w:t>kreatininsvar</w:t>
      </w:r>
      <w:proofErr w:type="spellEnd"/>
      <w:r w:rsidRPr="000050F8">
        <w:rPr>
          <w:szCs w:val="20"/>
        </w:rPr>
        <w:t xml:space="preserve"> finns, ska diskussion ske mellan traumajouren och röntgenläkaren.</w:t>
      </w:r>
    </w:p>
    <w:p w14:paraId="078670EE" w14:textId="77777777" w:rsidR="000050F8" w:rsidRPr="000050F8" w:rsidRDefault="000050F8" w:rsidP="008C66F2">
      <w:pPr>
        <w:pStyle w:val="Punktlista"/>
        <w:rPr>
          <w:szCs w:val="20"/>
        </w:rPr>
      </w:pPr>
      <w:r w:rsidRPr="000050F8">
        <w:rPr>
          <w:szCs w:val="20"/>
        </w:rPr>
        <w:t>Röntgenpersonalen uppmärksammar radiologen på att det finns undersökning för prioritering.</w:t>
      </w:r>
    </w:p>
    <w:p w14:paraId="4BA721B8" w14:textId="77777777" w:rsidR="000050F8" w:rsidRPr="000050F8" w:rsidRDefault="000050F8" w:rsidP="008C66F2">
      <w:pPr>
        <w:pStyle w:val="Punktlista"/>
        <w:rPr>
          <w:szCs w:val="20"/>
        </w:rPr>
      </w:pPr>
      <w:r w:rsidRPr="000050F8">
        <w:rPr>
          <w:szCs w:val="20"/>
        </w:rPr>
        <w:t xml:space="preserve">Traumalarm Nivå 2 har förtur framför andra radiologiska undersökningar om de inte är högre prioriterade. </w:t>
      </w:r>
    </w:p>
    <w:p w14:paraId="65C55FB7" w14:textId="77777777" w:rsidR="000050F8" w:rsidRPr="000050F8" w:rsidRDefault="000050F8" w:rsidP="008C66F2">
      <w:pPr>
        <w:pStyle w:val="Punktlista"/>
      </w:pPr>
      <w:r w:rsidRPr="000050F8">
        <w:lastRenderedPageBreak/>
        <w:t>När undersökningen är utförd ska röntgensjuksköterska meddela radiolog att undersökningen är tillgänglig för att skriva svar.</w:t>
      </w:r>
    </w:p>
    <w:p w14:paraId="5FF5E172" w14:textId="2D0684CA" w:rsidR="000050F8" w:rsidRPr="000050F8" w:rsidRDefault="000050F8" w:rsidP="008C66F2">
      <w:pPr>
        <w:pStyle w:val="Punktlista"/>
      </w:pPr>
      <w:r w:rsidRPr="000050F8">
        <w:rPr>
          <w:color w:val="000000"/>
        </w:rPr>
        <w:t xml:space="preserve">Om Nivå 2-larm uppgraderas till Nivå 1 så hänvisas till rutin </w:t>
      </w:r>
      <w:hyperlink r:id="rId17" w:history="1">
        <w:r w:rsidRPr="00C60C10">
          <w:rPr>
            <w:rStyle w:val="Hyperlnk"/>
          </w:rPr>
          <w:t xml:space="preserve">Traumalarm Nivå 1 – </w:t>
        </w:r>
        <w:r w:rsidRPr="00C60C10">
          <w:rPr>
            <w:rStyle w:val="Hyperlnk"/>
          </w:rPr>
          <w:t>R</w:t>
        </w:r>
        <w:r w:rsidRPr="00C60C10">
          <w:rPr>
            <w:rStyle w:val="Hyperlnk"/>
          </w:rPr>
          <w:t>adiologi – NÄL.</w:t>
        </w:r>
      </w:hyperlink>
    </w:p>
    <w:p w14:paraId="76D6B6D1" w14:textId="77777777" w:rsidR="000050F8" w:rsidRPr="000050F8" w:rsidRDefault="000050F8" w:rsidP="000050F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050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25B576" w14:textId="77777777" w:rsidR="00C35C09" w:rsidRDefault="00C35C09">
      <w:r>
        <w:separator/>
      </w:r>
    </w:p>
  </w:endnote>
  <w:endnote w:type="continuationSeparator" w:id="0">
    <w:p w14:paraId="29F42CBF" w14:textId="77777777" w:rsidR="00C35C09" w:rsidRDefault="00C35C09">
      <w:r>
        <w:continuationSeparator/>
      </w:r>
    </w:p>
  </w:endnote>
  <w:endnote w:type="continuationNotice" w:id="1">
    <w:p w14:paraId="252A7EFA" w14:textId="77777777" w:rsidR="00C35C09" w:rsidRDefault="00C35C0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BA01C" w14:textId="77777777" w:rsidR="00C35C09" w:rsidRDefault="00C35C09"/>
  </w:footnote>
  <w:footnote w:type="continuationSeparator" w:id="0">
    <w:p w14:paraId="6C63A432" w14:textId="77777777" w:rsidR="00C35C09" w:rsidRDefault="00C35C09">
      <w:r>
        <w:continuationSeparator/>
      </w:r>
    </w:p>
  </w:footnote>
  <w:footnote w:type="continuationNotice" w:id="1">
    <w:p w14:paraId="7F3D982C" w14:textId="77777777" w:rsidR="00C35C09" w:rsidRDefault="00C35C0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A94088"/>
    <w:multiLevelType w:val="hybridMultilevel"/>
    <w:tmpl w:val="BA70E4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26692507">
    <w:abstractNumId w:val="18"/>
  </w:num>
  <w:num w:numId="2" w16cid:durableId="34236127">
    <w:abstractNumId w:val="15"/>
  </w:num>
  <w:num w:numId="3" w16cid:durableId="2041859568">
    <w:abstractNumId w:val="0"/>
  </w:num>
  <w:num w:numId="4" w16cid:durableId="865942111">
    <w:abstractNumId w:val="6"/>
  </w:num>
  <w:num w:numId="5" w16cid:durableId="1226179211">
    <w:abstractNumId w:val="16"/>
  </w:num>
  <w:num w:numId="6" w16cid:durableId="50883183">
    <w:abstractNumId w:val="2"/>
  </w:num>
  <w:num w:numId="7" w16cid:durableId="523053137">
    <w:abstractNumId w:val="12"/>
  </w:num>
  <w:num w:numId="8" w16cid:durableId="245071523">
    <w:abstractNumId w:val="9"/>
  </w:num>
  <w:num w:numId="9" w16cid:durableId="153648963">
    <w:abstractNumId w:val="1"/>
  </w:num>
  <w:num w:numId="10" w16cid:durableId="382674777">
    <w:abstractNumId w:val="1"/>
  </w:num>
  <w:num w:numId="11" w16cid:durableId="1434205222">
    <w:abstractNumId w:val="3"/>
  </w:num>
  <w:num w:numId="12" w16cid:durableId="394201733">
    <w:abstractNumId w:val="4"/>
  </w:num>
  <w:num w:numId="13" w16cid:durableId="91516684">
    <w:abstractNumId w:val="14"/>
  </w:num>
  <w:num w:numId="14" w16cid:durableId="1874003158">
    <w:abstractNumId w:val="10"/>
  </w:num>
  <w:num w:numId="15" w16cid:durableId="733502826">
    <w:abstractNumId w:val="7"/>
  </w:num>
  <w:num w:numId="16" w16cid:durableId="1916743402">
    <w:abstractNumId w:val="13"/>
  </w:num>
  <w:num w:numId="17" w16cid:durableId="1447114481">
    <w:abstractNumId w:val="5"/>
  </w:num>
  <w:num w:numId="18" w16cid:durableId="1301765668">
    <w:abstractNumId w:val="11"/>
  </w:num>
  <w:num w:numId="19" w16cid:durableId="1934318756">
    <w:abstractNumId w:val="17"/>
  </w:num>
  <w:num w:numId="20" w16cid:durableId="16822761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0F8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6F2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5C09"/>
    <w:rsid w:val="00C4115D"/>
    <w:rsid w:val="00C43BDD"/>
    <w:rsid w:val="00C47778"/>
    <w:rsid w:val="00C5011E"/>
    <w:rsid w:val="00C50EE5"/>
    <w:rsid w:val="00C5240A"/>
    <w:rsid w:val="00C5398F"/>
    <w:rsid w:val="00C556F5"/>
    <w:rsid w:val="00C60C10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872D0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60C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482/SURROGATE/Traumalarm%20Niv%c3%a5%201%20%e2%80%93%20Radiologi%20%e2%80%93%20N%c3%84L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224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Traumalarm Nivå 2 – Radiologi – NÄL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2022-05-18T03:57:00.0000000Z</dcterms:created>
  <dcterms:modified xsi:type="dcterms:W3CDTF">2023-07-04T12:34:00.0000000Z</dcterms:modified>
</coreProperties>
</file>