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E9EC8" w14:textId="77777777" w:rsidR="00254285" w:rsidRDefault="00254285" w:rsidP="00F35B05">
      <w:pPr>
        <w:pStyle w:val="Rubrik2"/>
        <w:sectPr w:rsidR="00254285" w:rsidSect="00254285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0EA72D84" w14:textId="77777777" w:rsidR="00254285" w:rsidRPr="00254285" w:rsidRDefault="00254285" w:rsidP="00254285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254285">
        <w:rPr>
          <w:szCs w:val="20"/>
        </w:rPr>
        <w:tab/>
      </w:r>
    </w:p>
    <w:p w14:paraId="3E89CE5C" w14:textId="4F0F4558" w:rsidR="00254285" w:rsidRPr="00254285" w:rsidRDefault="005A2597" w:rsidP="005A2597">
      <w:pPr>
        <w:pStyle w:val="Rubrik1"/>
        <w:ind w:left="0"/>
        <w:rPr>
          <w:szCs w:val="20"/>
        </w:rPr>
      </w:pPr>
      <w:bookmarkStart w:id="1" w:name="_Toc456262271"/>
      <w:bookmarkStart w:id="2" w:name="_Toc456262663"/>
      <w:bookmarkStart w:id="3" w:name="_Toc456262942"/>
      <w:r w:rsidRPr="00254285">
        <w:t xml:space="preserve">Provtagning – Remiss, förpackning, </w:t>
      </w:r>
      <w:bookmarkEnd w:id="1"/>
      <w:bookmarkEnd w:id="2"/>
      <w:bookmarkEnd w:id="3"/>
      <w:r w:rsidRPr="00254285">
        <w:t>inlämning</w:t>
      </w:r>
    </w:p>
    <w:p w14:paraId="45C0A43D" w14:textId="77777777" w:rsidR="00254285" w:rsidRPr="00254285" w:rsidRDefault="00254285" w:rsidP="00254285">
      <w:pPr>
        <w:spacing w:after="0" w:line="240" w:lineRule="auto"/>
        <w:ind w:left="0" w:right="0"/>
        <w:rPr>
          <w:szCs w:val="20"/>
        </w:rPr>
      </w:pPr>
      <w:bookmarkStart w:id="4" w:name="_1314629194"/>
      <w:bookmarkStart w:id="5" w:name="Rubrik"/>
      <w:bookmarkEnd w:id="4"/>
      <w:bookmarkEnd w:id="5"/>
    </w:p>
    <w:p w14:paraId="0A698FC1" w14:textId="77777777" w:rsidR="00254285" w:rsidRPr="00254285" w:rsidRDefault="00254285" w:rsidP="005D6BF4">
      <w:pPr>
        <w:pStyle w:val="Rubrik2"/>
        <w:ind w:left="0"/>
      </w:pPr>
      <w:bookmarkStart w:id="6" w:name="_Toc456262273"/>
      <w:bookmarkStart w:id="7" w:name="_Toc456262665"/>
      <w:bookmarkStart w:id="8" w:name="_Toc456262944"/>
      <w:bookmarkStart w:id="9" w:name="_Toc207796990"/>
      <w:r w:rsidRPr="00254285">
        <w:t>Sammanfattning/syfte</w:t>
      </w:r>
      <w:bookmarkEnd w:id="6"/>
      <w:bookmarkEnd w:id="7"/>
      <w:bookmarkEnd w:id="8"/>
      <w:bookmarkEnd w:id="9"/>
      <w:r w:rsidRPr="00254285">
        <w:t xml:space="preserve"> </w:t>
      </w:r>
    </w:p>
    <w:p w14:paraId="0EBC9F8E" w14:textId="157A28B4" w:rsidR="00254285" w:rsidRDefault="00254285" w:rsidP="00254285">
      <w:pPr>
        <w:spacing w:after="0" w:line="240" w:lineRule="auto"/>
        <w:ind w:left="0" w:right="0"/>
        <w:rPr>
          <w:szCs w:val="20"/>
        </w:rPr>
      </w:pPr>
      <w:r w:rsidRPr="00254285">
        <w:rPr>
          <w:szCs w:val="20"/>
        </w:rPr>
        <w:t xml:space="preserve">Översikt över typ av remiss, förpackning och inlämning av prover till Patologkliniken </w:t>
      </w:r>
      <w:r w:rsidR="005D6BF4">
        <w:rPr>
          <w:szCs w:val="20"/>
        </w:rPr>
        <w:br/>
      </w:r>
      <w:r w:rsidRPr="00254285">
        <w:rPr>
          <w:szCs w:val="20"/>
        </w:rPr>
        <w:t>och Kem lab.</w:t>
      </w:r>
    </w:p>
    <w:p w14:paraId="0E7697B9" w14:textId="77777777" w:rsidR="005A2597" w:rsidRDefault="005A2597" w:rsidP="00254285">
      <w:pPr>
        <w:spacing w:after="0" w:line="240" w:lineRule="auto"/>
        <w:ind w:left="0" w:right="0"/>
        <w:rPr>
          <w:szCs w:val="20"/>
        </w:rPr>
      </w:pPr>
    </w:p>
    <w:p w14:paraId="22A70C5C" w14:textId="54E5F879" w:rsidR="005A2597" w:rsidRDefault="005D6BF4" w:rsidP="005D6BF4">
      <w:pPr>
        <w:pStyle w:val="Rubrik2"/>
        <w:ind w:left="0"/>
      </w:pPr>
      <w:bookmarkStart w:id="10" w:name="_Toc207796991"/>
      <w:r>
        <w:t>F</w:t>
      </w:r>
      <w:r w:rsidR="005A2597">
        <w:t>örändringar sedan föregående version</w:t>
      </w:r>
      <w:bookmarkEnd w:id="10"/>
    </w:p>
    <w:p w14:paraId="3445901D" w14:textId="239B2763" w:rsidR="00555A42" w:rsidRPr="00555A42" w:rsidRDefault="00EE466C" w:rsidP="00555A42">
      <w:pPr>
        <w:ind w:left="0"/>
      </w:pPr>
      <w:r>
        <w:t>Revid</w:t>
      </w:r>
      <w:r w:rsidR="00D93FBF">
        <w:t xml:space="preserve">erad, </w:t>
      </w:r>
      <w:r w:rsidR="00364A5C">
        <w:t xml:space="preserve">hantering av material </w:t>
      </w:r>
      <w:r w:rsidR="00763318">
        <w:t xml:space="preserve">och adressuppgifter </w:t>
      </w:r>
      <w:r w:rsidR="00364A5C">
        <w:t>för lymfomfrågeställning</w:t>
      </w:r>
      <w:r w:rsidR="00763318">
        <w:t>.</w:t>
      </w:r>
    </w:p>
    <w:p w14:paraId="7541C627" w14:textId="77777777" w:rsidR="00254285" w:rsidRPr="00254285" w:rsidRDefault="00254285" w:rsidP="00254285">
      <w:pPr>
        <w:spacing w:after="0" w:line="240" w:lineRule="auto"/>
        <w:ind w:left="0" w:right="0"/>
        <w:rPr>
          <w:szCs w:val="20"/>
        </w:rPr>
      </w:pPr>
    </w:p>
    <w:p w14:paraId="136943C8" w14:textId="77777777" w:rsidR="00254285" w:rsidRPr="00BD0B21" w:rsidRDefault="00254285" w:rsidP="00BD0B21">
      <w:pPr>
        <w:ind w:left="0"/>
        <w:rPr>
          <w:sz w:val="32"/>
          <w:szCs w:val="32"/>
        </w:rPr>
      </w:pPr>
      <w:r w:rsidRPr="00BD0B21">
        <w:rPr>
          <w:sz w:val="32"/>
          <w:szCs w:val="32"/>
        </w:rPr>
        <w:t>Innehåll</w:t>
      </w:r>
    </w:p>
    <w:p w14:paraId="0E9CE8C9" w14:textId="3183CE3E" w:rsidR="002B32C8" w:rsidRDefault="005D6BF4">
      <w:pPr>
        <w:pStyle w:val="Innehll2"/>
        <w:tabs>
          <w:tab w:val="right" w:leader="dot" w:pos="8919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szCs w:val="20"/>
        </w:rPr>
        <w:fldChar w:fldCharType="begin"/>
      </w:r>
      <w:r>
        <w:rPr>
          <w:szCs w:val="20"/>
        </w:rPr>
        <w:instrText xml:space="preserve"> TOC \o "2-4" \h \z </w:instrText>
      </w:r>
      <w:r>
        <w:rPr>
          <w:szCs w:val="20"/>
        </w:rPr>
        <w:fldChar w:fldCharType="separate"/>
      </w:r>
      <w:hyperlink w:anchor="_Toc207796990" w:history="1">
        <w:r w:rsidR="002B32C8" w:rsidRPr="00C41CDF">
          <w:rPr>
            <w:rStyle w:val="Hyperlnk"/>
            <w:rFonts w:eastAsia="MS Gothic"/>
            <w:noProof/>
          </w:rPr>
          <w:t>Sammanfattning/syfte</w:t>
        </w:r>
        <w:r w:rsidR="002B32C8">
          <w:rPr>
            <w:noProof/>
            <w:webHidden/>
          </w:rPr>
          <w:tab/>
        </w:r>
        <w:r w:rsidR="002B32C8">
          <w:rPr>
            <w:noProof/>
            <w:webHidden/>
          </w:rPr>
          <w:fldChar w:fldCharType="begin"/>
        </w:r>
        <w:r w:rsidR="002B32C8">
          <w:rPr>
            <w:noProof/>
            <w:webHidden/>
          </w:rPr>
          <w:instrText xml:space="preserve"> PAGEREF _Toc207796990 \h </w:instrText>
        </w:r>
        <w:r w:rsidR="002B32C8">
          <w:rPr>
            <w:noProof/>
            <w:webHidden/>
          </w:rPr>
        </w:r>
        <w:r w:rsidR="002B32C8">
          <w:rPr>
            <w:noProof/>
            <w:webHidden/>
          </w:rPr>
          <w:fldChar w:fldCharType="separate"/>
        </w:r>
        <w:r w:rsidR="002B32C8">
          <w:rPr>
            <w:noProof/>
            <w:webHidden/>
          </w:rPr>
          <w:t>1</w:t>
        </w:r>
        <w:r w:rsidR="002B32C8">
          <w:rPr>
            <w:noProof/>
            <w:webHidden/>
          </w:rPr>
          <w:fldChar w:fldCharType="end"/>
        </w:r>
      </w:hyperlink>
    </w:p>
    <w:p w14:paraId="349B1447" w14:textId="1267523C" w:rsidR="002B32C8" w:rsidRDefault="002B32C8">
      <w:pPr>
        <w:pStyle w:val="Innehll2"/>
        <w:tabs>
          <w:tab w:val="right" w:leader="dot" w:pos="8919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07796991" w:history="1">
        <w:r w:rsidRPr="00C41CDF">
          <w:rPr>
            <w:rStyle w:val="Hyperlnk"/>
            <w:rFonts w:eastAsia="MS Gothic"/>
            <w:noProof/>
          </w:rPr>
          <w:t>Förändringar sedan föregående version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_Toc207796991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C65B68B" w14:textId="7A492683" w:rsidR="002B32C8" w:rsidRDefault="002B32C8">
      <w:pPr>
        <w:pStyle w:val="Innehll2"/>
        <w:tabs>
          <w:tab w:val="right" w:leader="dot" w:pos="8919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07796992" w:history="1">
        <w:r w:rsidRPr="00C41CDF">
          <w:rPr>
            <w:rStyle w:val="Hyperlnk"/>
            <w:rFonts w:eastAsia="MS Gothic"/>
            <w:noProof/>
          </w:rPr>
          <w:t>Remiss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_Toc207796992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518C8AA" w14:textId="3A640D73" w:rsidR="002B32C8" w:rsidRDefault="002B32C8">
      <w:pPr>
        <w:pStyle w:val="Innehll2"/>
        <w:tabs>
          <w:tab w:val="right" w:leader="dot" w:pos="8919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07796993" w:history="1">
        <w:r w:rsidRPr="00C41CDF">
          <w:rPr>
            <w:rStyle w:val="Hyperlnk"/>
            <w:rFonts w:eastAsia="MS Gothic"/>
            <w:noProof/>
          </w:rPr>
          <w:t>Förpackning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_Toc207796993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2D6F740" w14:textId="6758B074" w:rsidR="002B32C8" w:rsidRDefault="002B32C8">
      <w:pPr>
        <w:pStyle w:val="Innehll2"/>
        <w:tabs>
          <w:tab w:val="right" w:leader="dot" w:pos="8919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07796994" w:history="1">
        <w:r w:rsidRPr="00C41CDF">
          <w:rPr>
            <w:rStyle w:val="Hyperlnk"/>
            <w:rFonts w:eastAsia="MS Gothic"/>
            <w:noProof/>
          </w:rPr>
          <w:t>Inlämning av prover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_Toc207796994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54AA76F" w14:textId="4BD835C1" w:rsidR="00254285" w:rsidRPr="00254285" w:rsidRDefault="005D6BF4" w:rsidP="00254285">
      <w:pPr>
        <w:spacing w:after="0" w:line="240" w:lineRule="auto"/>
        <w:ind w:left="0" w:right="0"/>
        <w:rPr>
          <w:szCs w:val="20"/>
        </w:rPr>
      </w:pPr>
      <w:r>
        <w:rPr>
          <w:szCs w:val="20"/>
        </w:rPr>
        <w:fldChar w:fldCharType="end"/>
      </w:r>
    </w:p>
    <w:p w14:paraId="1C060599" w14:textId="77777777" w:rsidR="00254285" w:rsidRPr="00254285" w:rsidRDefault="00254285" w:rsidP="00254285">
      <w:pPr>
        <w:spacing w:after="0" w:line="240" w:lineRule="auto"/>
        <w:ind w:left="0" w:right="0"/>
        <w:rPr>
          <w:b/>
          <w:bCs/>
          <w:sz w:val="6"/>
          <w:szCs w:val="20"/>
        </w:rPr>
      </w:pPr>
      <w:r w:rsidRPr="00254285">
        <w:rPr>
          <w:b/>
          <w:bCs/>
          <w:szCs w:val="20"/>
        </w:rPr>
        <w:br w:type="page"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2"/>
        <w:gridCol w:w="2803"/>
        <w:gridCol w:w="3685"/>
      </w:tblGrid>
      <w:tr w:rsidR="00254285" w:rsidRPr="00254285" w14:paraId="70AFFFD5" w14:textId="77777777" w:rsidTr="008C556A">
        <w:tc>
          <w:tcPr>
            <w:tcW w:w="9180" w:type="dxa"/>
            <w:gridSpan w:val="3"/>
            <w:shd w:val="clear" w:color="auto" w:fill="FFC000"/>
          </w:tcPr>
          <w:p w14:paraId="2E1181DE" w14:textId="77777777" w:rsidR="00254285" w:rsidRPr="005D6BF4" w:rsidRDefault="00254285" w:rsidP="005D6BF4">
            <w:pPr>
              <w:pStyle w:val="Rubrik2"/>
              <w:jc w:val="center"/>
            </w:pPr>
            <w:r w:rsidRPr="00254285">
              <w:lastRenderedPageBreak/>
              <w:br w:type="page"/>
            </w:r>
            <w:r w:rsidRPr="00254285">
              <w:br w:type="page"/>
            </w:r>
            <w:bookmarkStart w:id="11" w:name="_Toc456262667"/>
            <w:bookmarkStart w:id="12" w:name="_Toc456262946"/>
            <w:bookmarkStart w:id="13" w:name="_Toc476732299"/>
            <w:bookmarkStart w:id="14" w:name="_Toc256000000"/>
            <w:bookmarkStart w:id="15" w:name="_Toc256000003"/>
            <w:bookmarkStart w:id="16" w:name="_Toc256000006"/>
            <w:bookmarkStart w:id="17" w:name="_Toc256000009"/>
            <w:bookmarkStart w:id="18" w:name="_Toc256000012"/>
            <w:bookmarkStart w:id="19" w:name="_Toc256000015"/>
            <w:bookmarkStart w:id="20" w:name="_Toc256000018"/>
            <w:bookmarkStart w:id="21" w:name="_Toc256000021"/>
            <w:bookmarkStart w:id="22" w:name="_Toc256000024"/>
            <w:bookmarkStart w:id="23" w:name="_Toc256000027"/>
            <w:bookmarkStart w:id="24" w:name="_Toc256000030"/>
            <w:bookmarkStart w:id="25" w:name="_Toc256000033"/>
            <w:bookmarkStart w:id="26" w:name="_Toc256000036"/>
            <w:bookmarkStart w:id="27" w:name="_Toc256000039"/>
            <w:bookmarkStart w:id="28" w:name="_Toc256000042"/>
            <w:bookmarkStart w:id="29" w:name="_Toc256000045"/>
            <w:bookmarkStart w:id="30" w:name="_Toc256000048"/>
            <w:bookmarkStart w:id="31" w:name="_Toc256000051"/>
            <w:bookmarkStart w:id="32" w:name="_Toc207796992"/>
            <w:r w:rsidRPr="005D6BF4">
              <w:t>Remiss</w:t>
            </w:r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</w:p>
        </w:tc>
      </w:tr>
      <w:tr w:rsidR="00254285" w:rsidRPr="00254285" w14:paraId="54C0B626" w14:textId="77777777" w:rsidTr="008C556A">
        <w:tc>
          <w:tcPr>
            <w:tcW w:w="2692" w:type="dxa"/>
            <w:shd w:val="clear" w:color="auto" w:fill="FFD966"/>
          </w:tcPr>
          <w:p w14:paraId="2AF67495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Cs w:val="20"/>
              </w:rPr>
            </w:pPr>
            <w:r w:rsidRPr="00254285">
              <w:rPr>
                <w:rFonts w:ascii="Arial" w:hAnsi="Arial" w:cs="Arial"/>
                <w:b/>
                <w:szCs w:val="20"/>
              </w:rPr>
              <w:t>Undersökning</w:t>
            </w:r>
          </w:p>
        </w:tc>
        <w:tc>
          <w:tcPr>
            <w:tcW w:w="2803" w:type="dxa"/>
            <w:shd w:val="clear" w:color="auto" w:fill="FFD966"/>
          </w:tcPr>
          <w:p w14:paraId="4BE348AD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Cs w:val="20"/>
              </w:rPr>
            </w:pPr>
            <w:r w:rsidRPr="00254285">
              <w:rPr>
                <w:rFonts w:ascii="Arial" w:hAnsi="Arial" w:cs="Arial"/>
                <w:b/>
                <w:szCs w:val="20"/>
              </w:rPr>
              <w:t xml:space="preserve">Remiss </w:t>
            </w:r>
          </w:p>
        </w:tc>
        <w:tc>
          <w:tcPr>
            <w:tcW w:w="3685" w:type="dxa"/>
            <w:shd w:val="clear" w:color="auto" w:fill="FFD966"/>
          </w:tcPr>
          <w:p w14:paraId="6967F8CD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Cs w:val="20"/>
              </w:rPr>
            </w:pPr>
            <w:r w:rsidRPr="00254285">
              <w:rPr>
                <w:rFonts w:ascii="Arial" w:hAnsi="Arial" w:cs="Arial"/>
                <w:b/>
                <w:szCs w:val="20"/>
              </w:rPr>
              <w:t>Remissen ska innehålla</w:t>
            </w:r>
          </w:p>
        </w:tc>
      </w:tr>
      <w:tr w:rsidR="00254285" w:rsidRPr="00254285" w14:paraId="7CB9DBF8" w14:textId="77777777" w:rsidTr="008C556A">
        <w:tc>
          <w:tcPr>
            <w:tcW w:w="2692" w:type="dxa"/>
            <w:shd w:val="clear" w:color="auto" w:fill="auto"/>
          </w:tcPr>
          <w:p w14:paraId="0018BC4E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Biopsi/Punktion -</w:t>
            </w:r>
            <w:r w:rsidRPr="00254285">
              <w:rPr>
                <w:rFonts w:ascii="Arial" w:hAnsi="Arial" w:cs="Arial"/>
                <w:b/>
                <w:sz w:val="20"/>
                <w:szCs w:val="20"/>
              </w:rPr>
              <w:br/>
              <w:t>mellan-</w:t>
            </w:r>
            <w:proofErr w:type="spellStart"/>
            <w:r w:rsidRPr="00254285">
              <w:rPr>
                <w:rFonts w:ascii="Arial" w:hAnsi="Arial" w:cs="Arial"/>
                <w:b/>
                <w:sz w:val="20"/>
                <w:szCs w:val="20"/>
              </w:rPr>
              <w:t>grovnål</w:t>
            </w:r>
            <w:proofErr w:type="spellEnd"/>
          </w:p>
          <w:p w14:paraId="4FFCB069" w14:textId="77777777" w:rsidR="00254285" w:rsidRPr="00254285" w:rsidRDefault="00254285" w:rsidP="00254285">
            <w:pPr>
              <w:numPr>
                <w:ilvl w:val="0"/>
                <w:numId w:val="20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 xml:space="preserve">Ultraljud Lever, buk </w:t>
            </w:r>
          </w:p>
          <w:p w14:paraId="2C088F34" w14:textId="77777777" w:rsidR="00254285" w:rsidRPr="00254285" w:rsidRDefault="00254285" w:rsidP="00254285">
            <w:pPr>
              <w:numPr>
                <w:ilvl w:val="0"/>
                <w:numId w:val="20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 xml:space="preserve">Med fler ultraljuds-undersökningar 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 xml:space="preserve"> </w:t>
            </w:r>
          </w:p>
          <w:p w14:paraId="5F6A83F2" w14:textId="77777777" w:rsidR="00254285" w:rsidRPr="00254285" w:rsidRDefault="00254285" w:rsidP="00254285">
            <w:pPr>
              <w:numPr>
                <w:ilvl w:val="0"/>
                <w:numId w:val="20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Datortomografi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</w:r>
          </w:p>
          <w:p w14:paraId="1454D4C0" w14:textId="77777777" w:rsidR="00254285" w:rsidRPr="00254285" w:rsidRDefault="00254285" w:rsidP="00254285">
            <w:pPr>
              <w:numPr>
                <w:ilvl w:val="0"/>
                <w:numId w:val="20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Lymfomfrågeställning</w:t>
            </w:r>
          </w:p>
          <w:p w14:paraId="15728A91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663A94B8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706851F3" w14:textId="77777777" w:rsidR="00254285" w:rsidRPr="00254285" w:rsidRDefault="00254285" w:rsidP="00254285">
            <w:p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3" w:type="dxa"/>
            <w:shd w:val="clear" w:color="auto" w:fill="auto"/>
          </w:tcPr>
          <w:p w14:paraId="6D1CC1D3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Patologi</w:t>
            </w:r>
          </w:p>
          <w:p w14:paraId="0344A0E2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DCC0D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hyperlink r:id="rId17" w:history="1">
              <w:r w:rsidRPr="0025428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Ifyllningsbar PAD-remiss</w:t>
              </w:r>
            </w:hyperlink>
            <w:r w:rsidRPr="002542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1DFB210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7DBEB6D9" w14:textId="3C855795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hyperlink r:id="rId18" w:history="1">
              <w:r w:rsidRPr="0025428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Mall Remiss PAD</w:t>
              </w:r>
            </w:hyperlink>
          </w:p>
        </w:tc>
        <w:tc>
          <w:tcPr>
            <w:tcW w:w="3685" w:type="dxa"/>
            <w:shd w:val="clear" w:color="auto" w:fill="auto"/>
          </w:tcPr>
          <w:p w14:paraId="18799507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12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Namn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>Personnummer (10 siffror)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>Avdelning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>Remitterande läkare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>Provtagningsdatum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>OBS! Informera om biobankslagen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>Kryssa i ruta om SVF + ange kod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</w:r>
          </w:p>
          <w:p w14:paraId="0B56F135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Ifylls av röntgenläkare:</w:t>
            </w:r>
          </w:p>
          <w:p w14:paraId="2170328E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54285">
              <w:rPr>
                <w:rFonts w:ascii="Arial" w:hAnsi="Arial" w:cs="Arial"/>
                <w:sz w:val="20"/>
                <w:szCs w:val="20"/>
              </w:rPr>
              <w:t>Klinisk data</w:t>
            </w:r>
            <w:proofErr w:type="gramEnd"/>
          </w:p>
          <w:p w14:paraId="6850432E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Utmärkt område för provtagning</w:t>
            </w:r>
          </w:p>
          <w:p w14:paraId="6A2E347E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12"/>
                <w:szCs w:val="20"/>
              </w:rPr>
            </w:pPr>
          </w:p>
          <w:p w14:paraId="09A0BE7D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Vid prov från olika lokalisationer:</w:t>
            </w:r>
          </w:p>
          <w:p w14:paraId="76B8666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Numrering</w:t>
            </w:r>
          </w:p>
          <w:p w14:paraId="1B3E3319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Höger och Vänster vid pariga organ</w:t>
            </w:r>
          </w:p>
          <w:p w14:paraId="3C3B1548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Avsänt antal burkar/rör</w:t>
            </w:r>
          </w:p>
          <w:p w14:paraId="41AC44C5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12"/>
                <w:szCs w:val="20"/>
              </w:rPr>
            </w:pPr>
          </w:p>
          <w:p w14:paraId="08D71CB3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Önskas kopia på svaret?</w:t>
            </w:r>
          </w:p>
          <w:p w14:paraId="3F74BE6B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Bocka i samt avdelning, namn</w:t>
            </w:r>
          </w:p>
        </w:tc>
      </w:tr>
      <w:tr w:rsidR="00254285" w:rsidRPr="00254285" w14:paraId="19F57536" w14:textId="77777777" w:rsidTr="008C556A">
        <w:tc>
          <w:tcPr>
            <w:tcW w:w="2692" w:type="dxa"/>
            <w:shd w:val="clear" w:color="auto" w:fill="auto"/>
          </w:tcPr>
          <w:p w14:paraId="0138B5C7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 xml:space="preserve">Biopsi/punktion – </w:t>
            </w:r>
            <w:proofErr w:type="spellStart"/>
            <w:r w:rsidRPr="00254285">
              <w:rPr>
                <w:rFonts w:ascii="Arial" w:hAnsi="Arial" w:cs="Arial"/>
                <w:b/>
                <w:sz w:val="20"/>
                <w:szCs w:val="20"/>
              </w:rPr>
              <w:t>finnål</w:t>
            </w:r>
            <w:proofErr w:type="spellEnd"/>
          </w:p>
          <w:p w14:paraId="77A2505B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Ultraljud Halsens mjukdelar</w:t>
            </w:r>
          </w:p>
          <w:p w14:paraId="28F1B4B0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 xml:space="preserve">Ultraljud </w:t>
            </w:r>
            <w:proofErr w:type="spellStart"/>
            <w:r w:rsidRPr="00254285">
              <w:rPr>
                <w:rFonts w:ascii="Arial" w:hAnsi="Arial" w:cs="Arial"/>
                <w:sz w:val="20"/>
                <w:szCs w:val="20"/>
              </w:rPr>
              <w:t>Thyreoidea</w:t>
            </w:r>
            <w:proofErr w:type="spellEnd"/>
          </w:p>
          <w:p w14:paraId="5BAD8C18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Ultraljud Spottkörtlar</w:t>
            </w:r>
          </w:p>
          <w:p w14:paraId="2BE44B7D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Med fler ultraljuds-undersökningar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</w:r>
          </w:p>
          <w:p w14:paraId="7030BAEC" w14:textId="77777777" w:rsidR="00254285" w:rsidRPr="00254285" w:rsidRDefault="00254285" w:rsidP="00254285">
            <w:pPr>
              <w:spacing w:after="0" w:line="240" w:lineRule="auto"/>
              <w:ind w:left="6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2803" w:type="dxa"/>
            <w:shd w:val="clear" w:color="auto" w:fill="auto"/>
          </w:tcPr>
          <w:p w14:paraId="187FD8A3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Allmän Cytologi</w:t>
            </w:r>
          </w:p>
          <w:p w14:paraId="7BA6A414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F17C51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254285">
              <w:rPr>
                <w:rFonts w:ascii="Arial" w:hAnsi="Arial" w:cs="Arial"/>
                <w:sz w:val="20"/>
                <w:szCs w:val="20"/>
              </w:rPr>
              <w:instrText>HYPERLINK "http://intra.vgregion.se/upload/NU/Patologkliniken/Remiss%20Allm%c3%a4n%20cytologi_191024klar.pdf"</w:instrText>
            </w:r>
            <w:r w:rsidRPr="00254285">
              <w:rPr>
                <w:rFonts w:ascii="Arial" w:hAnsi="Arial" w:cs="Arial"/>
                <w:sz w:val="20"/>
                <w:szCs w:val="20"/>
              </w:rPr>
            </w:r>
            <w:r w:rsidRPr="0025428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4285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t>Ifyllningsbar Allmän Cytologi remiss</w:t>
            </w:r>
          </w:p>
          <w:p w14:paraId="453AFC61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2F0DDA0" w14:textId="4E1ECDAF" w:rsidR="00254285" w:rsidRPr="00D03957" w:rsidRDefault="00D03957" w:rsidP="00254285">
            <w:pPr>
              <w:spacing w:after="0" w:line="240" w:lineRule="auto"/>
              <w:ind w:left="0" w:right="0"/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r w:rsidRPr="00D03957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fldChar w:fldCharType="begin"/>
            </w:r>
            <w:r w:rsidRPr="00D03957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instrText xml:space="preserve"> HYPERLINK "https://mellanarkiv-offentlig.vgregion.se/alfresco/s/archive/stream/public/v1/source/available/SOFIA/NU8444-2101229903-654/SURROGATE/Remiss%20Allm%c3%a4n%20Cytologi.pdf" </w:instrText>
            </w:r>
            <w:r w:rsidRPr="00D03957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r>
            <w:r w:rsidRPr="00D03957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fldChar w:fldCharType="separate"/>
            </w:r>
            <w:r w:rsidR="00254285" w:rsidRPr="00D03957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t>Mall Allmän cytologi</w:t>
            </w:r>
          </w:p>
          <w:p w14:paraId="6D72E211" w14:textId="72A34D61" w:rsidR="00254285" w:rsidRPr="00254285" w:rsidRDefault="00D03957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D03957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fldChar w:fldCharType="end"/>
            </w:r>
          </w:p>
          <w:p w14:paraId="6B57A70D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</w:tcPr>
          <w:p w14:paraId="1CB09ED4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Namn</w:t>
            </w:r>
          </w:p>
          <w:p w14:paraId="3EC9DD4B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Personnummer (10 siffror)</w:t>
            </w:r>
          </w:p>
          <w:p w14:paraId="613B5B83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Avdelning</w:t>
            </w:r>
          </w:p>
          <w:p w14:paraId="3D32A58E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Remitterande läkare</w:t>
            </w:r>
          </w:p>
          <w:p w14:paraId="5B0600D1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Provtagningsdatum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>Kryssa i ruta om SVF + ange kod</w:t>
            </w:r>
          </w:p>
          <w:p w14:paraId="105A2FAA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OBS! Informera om biobankslagen</w:t>
            </w:r>
          </w:p>
          <w:p w14:paraId="6EE34926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12"/>
                <w:szCs w:val="20"/>
              </w:rPr>
            </w:pPr>
          </w:p>
          <w:p w14:paraId="207A2015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Ifylls av röntgenläkare:</w:t>
            </w:r>
          </w:p>
          <w:p w14:paraId="082D810D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54285">
              <w:rPr>
                <w:rFonts w:ascii="Arial" w:hAnsi="Arial" w:cs="Arial"/>
                <w:sz w:val="20"/>
                <w:szCs w:val="20"/>
              </w:rPr>
              <w:t>Klinisk data</w:t>
            </w:r>
            <w:proofErr w:type="gramEnd"/>
          </w:p>
          <w:p w14:paraId="54BC84C5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Typ av prov</w:t>
            </w:r>
          </w:p>
          <w:p w14:paraId="5F3E6A7B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Antal glas</w:t>
            </w:r>
          </w:p>
          <w:p w14:paraId="7887E69E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12"/>
                <w:szCs w:val="20"/>
              </w:rPr>
            </w:pPr>
          </w:p>
          <w:p w14:paraId="10A737D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Vid prov från olika lokalisationer:</w:t>
            </w:r>
          </w:p>
          <w:p w14:paraId="7A169B28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Numrering</w:t>
            </w:r>
          </w:p>
          <w:p w14:paraId="504B3C20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Höger och Vänster vid pariga organ</w:t>
            </w:r>
          </w:p>
          <w:p w14:paraId="714E755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12"/>
                <w:szCs w:val="20"/>
              </w:rPr>
            </w:pPr>
          </w:p>
          <w:p w14:paraId="69F92D2D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Önskas kopia på svaret?</w:t>
            </w:r>
          </w:p>
          <w:p w14:paraId="174700C6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Bocka i samt avdelning, namn</w:t>
            </w:r>
          </w:p>
        </w:tc>
      </w:tr>
      <w:tr w:rsidR="00254285" w:rsidRPr="00254285" w14:paraId="23E975AF" w14:textId="77777777" w:rsidTr="008C556A">
        <w:tc>
          <w:tcPr>
            <w:tcW w:w="2692" w:type="dxa"/>
            <w:shd w:val="clear" w:color="auto" w:fill="auto"/>
          </w:tcPr>
          <w:p w14:paraId="789E64D1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Dränage</w:t>
            </w:r>
          </w:p>
          <w:p w14:paraId="6F8E9BB6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Ultraljud Buk</w:t>
            </w:r>
          </w:p>
          <w:p w14:paraId="4CF883A3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Ultraljud Lever</w:t>
            </w:r>
          </w:p>
          <w:p w14:paraId="74DEDB0E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Ultraljud Lungor</w:t>
            </w:r>
          </w:p>
          <w:p w14:paraId="248695EF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Med fler ultraljuds-undersökningar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 xml:space="preserve"> </w:t>
            </w:r>
          </w:p>
          <w:p w14:paraId="5A32B063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Datortomografi</w:t>
            </w:r>
          </w:p>
          <w:p w14:paraId="65A5B981" w14:textId="77777777" w:rsidR="00254285" w:rsidRPr="00254285" w:rsidRDefault="00254285" w:rsidP="00254285">
            <w:pPr>
              <w:spacing w:after="0" w:line="240" w:lineRule="auto"/>
              <w:ind w:left="66" w:right="0"/>
              <w:rPr>
                <w:rFonts w:ascii="Arial" w:hAnsi="Arial" w:cs="Arial"/>
                <w:sz w:val="20"/>
                <w:szCs w:val="20"/>
              </w:rPr>
            </w:pPr>
          </w:p>
          <w:p w14:paraId="21CA6727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Ultraljud Urinblåsa/</w:t>
            </w:r>
            <w:r w:rsidRPr="00254285">
              <w:rPr>
                <w:rFonts w:ascii="Arial" w:hAnsi="Arial" w:cs="Arial"/>
                <w:b/>
                <w:sz w:val="20"/>
                <w:szCs w:val="20"/>
              </w:rPr>
              <w:br/>
              <w:t>inläggning av kateter</w:t>
            </w:r>
          </w:p>
        </w:tc>
        <w:tc>
          <w:tcPr>
            <w:tcW w:w="2803" w:type="dxa"/>
            <w:shd w:val="clear" w:color="auto" w:fill="auto"/>
          </w:tcPr>
          <w:p w14:paraId="6CE3FC1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 xml:space="preserve">Odling </w:t>
            </w:r>
          </w:p>
          <w:p w14:paraId="014BC02D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183784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Pappersblankett (gul)</w:t>
            </w:r>
          </w:p>
          <w:p w14:paraId="0616B380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2FF0EDB3" w14:textId="0F284F58" w:rsidR="00254285" w:rsidRPr="00927DFC" w:rsidRDefault="000861E6" w:rsidP="00254285">
            <w:pPr>
              <w:spacing w:after="0" w:line="240" w:lineRule="auto"/>
              <w:ind w:left="0" w:right="0"/>
              <w:rPr>
                <w:rStyle w:val="Hyperlnk"/>
                <w:rFonts w:ascii="Arial" w:hAnsi="Arial" w:cs="Arial"/>
                <w:color w:val="0000FF"/>
                <w:sz w:val="20"/>
                <w:szCs w:val="20"/>
              </w:rPr>
            </w:pPr>
            <w:r w:rsidRPr="00927DFC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fldChar w:fldCharType="begin"/>
            </w:r>
            <w:r w:rsidR="00AF0766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instrText>HYPERLINK "https://vgregion.sharepoint.com/sites/sy-nu-radiologi-webbpublicering/Lnkar%20styrdokument/Forms/AllItems.aspx?viewid=81203b16%2D398d%2D4fc8%2Da240%2D0b723e66e484&amp;newTargetListUrl=%2Fsites%2Fsy%2Dnu%2Dradiologi%2Dwebbpublicering%2FLnkar%20styrdokument&amp;viewpath=%2Fsites%2Fsy%2Dnu%2Dradiologi%2Dwebbpublicering%2FLnkar%20styrdokument%2FForms%2FAllItems%2Easpx&amp;id=%2Fsites%2Fsy%2Dnu%2Dradiologi%2Dwebbpublicering%2FLnkar%20styrdokument%2FBarium%2FRemiss%20Odling%20abscess%2Epdf&amp;parent=%2Fsites%2Fsy%2Dnu%2Dradiologi%2Dwebbpublicering%2FLnkar%20styrdokument%2FBarium"</w:instrText>
            </w:r>
            <w:r w:rsidRPr="00927DFC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r>
            <w:r w:rsidRPr="00927DFC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fldChar w:fldCharType="separate"/>
            </w:r>
            <w:r w:rsidR="00254285" w:rsidRPr="00927DFC">
              <w:rPr>
                <w:rStyle w:val="Hyperlnk"/>
                <w:rFonts w:ascii="Arial" w:hAnsi="Arial" w:cs="Arial"/>
                <w:color w:val="0000FF"/>
                <w:sz w:val="20"/>
                <w:szCs w:val="20"/>
              </w:rPr>
              <w:t>Mall abscess/dränage</w:t>
            </w:r>
          </w:p>
          <w:p w14:paraId="48DBA858" w14:textId="130D587C" w:rsidR="00254285" w:rsidRPr="00927DFC" w:rsidRDefault="000861E6" w:rsidP="00254285">
            <w:pPr>
              <w:spacing w:after="0" w:line="240" w:lineRule="auto"/>
              <w:ind w:left="0" w:right="0"/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r w:rsidRPr="00927DFC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fldChar w:fldCharType="end"/>
            </w:r>
            <w:r w:rsidRPr="00927DFC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fldChar w:fldCharType="begin"/>
            </w:r>
            <w:r w:rsidR="00006A44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instrText>HYPERLINK "https://vgregion.sharepoint.com/sites/sy-nu-radiologi-webbpublicering/Lnkar%20styrdokument/Forms/AllItems.aspx?viewid=81203b16%2D398d%2D4fc8%2Da240%2D0b723e66e484&amp;newTargetListUrl=%2Fsites%2Fsy%2Dnu%2Dradiologi%2Dwebbpublicering%2FLnkar%20styrdokument&amp;viewpath=%2Fsites%2Fsy%2Dnu%2Dradiologi%2Dwebbpublicering%2FLnkar%20styrdokument%2FForms%2FAllItems%2Easpx&amp;id=%2Fsites%2Fsy%2Dnu%2Dradiologi%2Dwebbpublicering%2FLnkar%20styrdokument%2FBarium%2FRemiss%20Odling%20pleura%2Epdf&amp;parent=%2Fsites%2Fsy%2Dnu%2Dradiologi%2Dwebbpublicering%2FLnkar%20styrdokument%2FBarium"</w:instrText>
            </w:r>
            <w:r w:rsidRPr="00927DFC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r>
            <w:r w:rsidRPr="00927DFC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fldChar w:fldCharType="separate"/>
            </w:r>
            <w:r w:rsidR="00254285" w:rsidRPr="00927DFC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t>Mall Blododling</w:t>
            </w:r>
          </w:p>
          <w:p w14:paraId="2DD61A47" w14:textId="41247EB9" w:rsidR="00254285" w:rsidRPr="00254285" w:rsidRDefault="000861E6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927DFC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fldChar w:fldCharType="end"/>
            </w:r>
          </w:p>
          <w:p w14:paraId="09BAD543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5F94190B" w14:textId="1C6ED1D8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hyperlink r:id="rId19" w:history="1">
              <w:r w:rsidRPr="0025428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Mall Urinodling</w:t>
              </w:r>
            </w:hyperlink>
          </w:p>
        </w:tc>
        <w:tc>
          <w:tcPr>
            <w:tcW w:w="3685" w:type="dxa"/>
            <w:shd w:val="clear" w:color="auto" w:fill="auto"/>
          </w:tcPr>
          <w:p w14:paraId="4F91B38E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Personnummer (10 siffror)</w:t>
            </w:r>
          </w:p>
          <w:p w14:paraId="23A23264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Avdelning</w:t>
            </w:r>
          </w:p>
          <w:p w14:paraId="2073FE12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Remitterande läkare</w:t>
            </w:r>
          </w:p>
          <w:p w14:paraId="1CE6C6EB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Provtagningsdatum, klockslag</w:t>
            </w:r>
          </w:p>
          <w:p w14:paraId="5C69D8B2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12"/>
                <w:szCs w:val="20"/>
              </w:rPr>
            </w:pPr>
          </w:p>
          <w:p w14:paraId="63AB0EC3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Ifylls av röntgenläkare:</w:t>
            </w:r>
          </w:p>
          <w:p w14:paraId="34623079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54285">
              <w:rPr>
                <w:rFonts w:ascii="Arial" w:hAnsi="Arial" w:cs="Arial"/>
                <w:sz w:val="20"/>
                <w:szCs w:val="20"/>
              </w:rPr>
              <w:t>Klinisk data</w:t>
            </w:r>
            <w:proofErr w:type="gramEnd"/>
          </w:p>
          <w:p w14:paraId="35EA5F6F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Typ av odling</w:t>
            </w:r>
          </w:p>
          <w:p w14:paraId="7B5BF81E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12"/>
                <w:szCs w:val="20"/>
              </w:rPr>
            </w:pPr>
          </w:p>
          <w:p w14:paraId="124A8C17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Vid prov från olika lokalisationer:</w:t>
            </w:r>
          </w:p>
          <w:p w14:paraId="50ED0521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Numrering</w:t>
            </w:r>
          </w:p>
          <w:p w14:paraId="2FEA945D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Höger och Vänster vid pariga organ</w:t>
            </w:r>
          </w:p>
          <w:p w14:paraId="554A714D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285" w:rsidRPr="00254285" w14:paraId="167AAEDE" w14:textId="77777777" w:rsidTr="008C556A">
        <w:tc>
          <w:tcPr>
            <w:tcW w:w="2692" w:type="dxa"/>
            <w:shd w:val="clear" w:color="auto" w:fill="auto"/>
          </w:tcPr>
          <w:p w14:paraId="4E5484D4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Ultraljud Halsens mjukdelar/Turbo PTH</w:t>
            </w:r>
          </w:p>
        </w:tc>
        <w:tc>
          <w:tcPr>
            <w:tcW w:w="2803" w:type="dxa"/>
            <w:shd w:val="clear" w:color="auto" w:fill="auto"/>
          </w:tcPr>
          <w:p w14:paraId="1B789315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Remiss Allmän</w:t>
            </w:r>
          </w:p>
          <w:p w14:paraId="7BAF4CD7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23C780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Pappersremiss (vit)</w:t>
            </w:r>
          </w:p>
          <w:p w14:paraId="6AA9227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759CD698" w14:textId="32FA9C1D" w:rsidR="00254285" w:rsidRPr="00714174" w:rsidRDefault="00714174" w:rsidP="00254285">
            <w:pPr>
              <w:spacing w:after="0" w:line="240" w:lineRule="auto"/>
              <w:ind w:left="0" w:right="0"/>
              <w:rPr>
                <w:rStyle w:val="Hyperlnk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fldChar w:fldCharType="begin"/>
            </w:r>
            <w:r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instrText>HYPERLINK "https://vgregion.sharepoint.com/sites/sy-nu-radiologi-webbpublicering/Lnkar%20styrdokument/Forms/AllItems.aspx?viewid=81203b16%2D398d%2D4fc8%2Da240%2D0b723e66e484&amp;newTargetListUrl=%2Fsites%2Fsy%2Dnu%2Dradiologi%2Dwebbpublicering%2FLnkar%20styrdokument&amp;viewpath=%2Fsites%2Fsy%2Dnu%2Dradiologi%2Dwebbpublicering%2FLnkar%20styrdokument%2FForms%2FAllItems%2Easpx&amp;id=%2Fsites%2Fsy%2Dnu%2Dradiologi%2Dwebbpublicering%2FLnkar%20styrdokument%2FBarium%2FRemiss%20Allm%C3%A4n%20Turbo%2DPTH%2Epdf&amp;parent=%2Fsites%2Fsy%2Dnu%2Dradiologi%2Dwebbpublicering%2FLnkar%20styrdokument%2FBarium"</w:instrText>
            </w:r>
            <w:r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r>
            <w:r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fldChar w:fldCharType="separate"/>
            </w:r>
            <w:r w:rsidR="00254285" w:rsidRPr="00714174">
              <w:rPr>
                <w:rStyle w:val="Hyperlnk"/>
                <w:rFonts w:ascii="Arial" w:hAnsi="Arial" w:cs="Arial"/>
                <w:sz w:val="20"/>
                <w:szCs w:val="20"/>
              </w:rPr>
              <w:t>Mall</w:t>
            </w:r>
          </w:p>
          <w:p w14:paraId="1CE18679" w14:textId="604BED97" w:rsidR="00254285" w:rsidRPr="00254285" w:rsidRDefault="00714174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12F0902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Personnummer (10 siffror)</w:t>
            </w:r>
          </w:p>
          <w:p w14:paraId="31D7B503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Avdelning</w:t>
            </w:r>
          </w:p>
          <w:p w14:paraId="3B480371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Remitterande läkare</w:t>
            </w:r>
          </w:p>
          <w:p w14:paraId="54B8C73D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Provtagningsdatum</w:t>
            </w:r>
          </w:p>
          <w:p w14:paraId="4FC04A0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12"/>
                <w:szCs w:val="20"/>
              </w:rPr>
            </w:pPr>
          </w:p>
          <w:p w14:paraId="1EE594DD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Ifylls av röntgenläkare:</w:t>
            </w:r>
          </w:p>
          <w:p w14:paraId="688CA857" w14:textId="0990799F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54285">
              <w:rPr>
                <w:rFonts w:ascii="Arial" w:hAnsi="Arial" w:cs="Arial"/>
                <w:sz w:val="20"/>
                <w:szCs w:val="20"/>
              </w:rPr>
              <w:t>Klinisk</w:t>
            </w:r>
            <w:r w:rsidR="00553EC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4285">
              <w:rPr>
                <w:rFonts w:ascii="Arial" w:hAnsi="Arial" w:cs="Arial"/>
                <w:sz w:val="20"/>
                <w:szCs w:val="20"/>
              </w:rPr>
              <w:t>data</w:t>
            </w:r>
            <w:proofErr w:type="gramEnd"/>
          </w:p>
          <w:p w14:paraId="77230B70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Typ av prov</w:t>
            </w:r>
          </w:p>
        </w:tc>
      </w:tr>
    </w:tbl>
    <w:p w14:paraId="7B9332C4" w14:textId="77777777" w:rsidR="00254285" w:rsidRPr="00254285" w:rsidRDefault="00254285" w:rsidP="00254285">
      <w:pPr>
        <w:spacing w:after="0" w:line="240" w:lineRule="auto"/>
        <w:ind w:left="0" w:right="0"/>
        <w:rPr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4"/>
        <w:gridCol w:w="3558"/>
        <w:gridCol w:w="3544"/>
      </w:tblGrid>
      <w:tr w:rsidR="00254285" w:rsidRPr="00254285" w14:paraId="445F0938" w14:textId="77777777" w:rsidTr="0009095B">
        <w:tc>
          <w:tcPr>
            <w:tcW w:w="9776" w:type="dxa"/>
            <w:gridSpan w:val="3"/>
            <w:shd w:val="clear" w:color="auto" w:fill="FFC000"/>
          </w:tcPr>
          <w:p w14:paraId="590F8B47" w14:textId="77777777" w:rsidR="00254285" w:rsidRPr="00254285" w:rsidRDefault="00254285" w:rsidP="00CC6C9E">
            <w:pPr>
              <w:pStyle w:val="Rubrik2"/>
              <w:jc w:val="center"/>
            </w:pPr>
            <w:bookmarkStart w:id="33" w:name="_Toc456262668"/>
            <w:bookmarkStart w:id="34" w:name="_Toc456262947"/>
            <w:bookmarkStart w:id="35" w:name="_Toc476732300"/>
            <w:bookmarkStart w:id="36" w:name="_Toc256000001"/>
            <w:bookmarkStart w:id="37" w:name="_Toc256000004"/>
            <w:bookmarkStart w:id="38" w:name="_Toc256000007"/>
            <w:bookmarkStart w:id="39" w:name="_Toc256000010"/>
            <w:bookmarkStart w:id="40" w:name="_Toc256000013"/>
            <w:bookmarkStart w:id="41" w:name="_Toc256000016"/>
            <w:bookmarkStart w:id="42" w:name="_Toc256000019"/>
            <w:bookmarkStart w:id="43" w:name="_Toc256000022"/>
            <w:bookmarkStart w:id="44" w:name="_Toc256000025"/>
            <w:bookmarkStart w:id="45" w:name="_Toc256000028"/>
            <w:bookmarkStart w:id="46" w:name="_Toc256000031"/>
            <w:bookmarkStart w:id="47" w:name="_Toc256000034"/>
            <w:bookmarkStart w:id="48" w:name="_Toc256000037"/>
            <w:bookmarkStart w:id="49" w:name="_Toc256000040"/>
            <w:bookmarkStart w:id="50" w:name="_Toc256000043"/>
            <w:bookmarkStart w:id="51" w:name="_Toc256000046"/>
            <w:bookmarkStart w:id="52" w:name="_Toc256000049"/>
            <w:bookmarkStart w:id="53" w:name="_Toc256000052"/>
            <w:bookmarkStart w:id="54" w:name="_Toc207796993"/>
            <w:r w:rsidRPr="00254285">
              <w:t>Förpackning</w:t>
            </w:r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</w:p>
        </w:tc>
      </w:tr>
      <w:tr w:rsidR="00254285" w:rsidRPr="00254285" w14:paraId="5D015CD4" w14:textId="77777777" w:rsidTr="0009095B">
        <w:tc>
          <w:tcPr>
            <w:tcW w:w="9776" w:type="dxa"/>
            <w:gridSpan w:val="3"/>
            <w:shd w:val="clear" w:color="auto" w:fill="FF3300"/>
          </w:tcPr>
          <w:p w14:paraId="0CF18ECD" w14:textId="77777777" w:rsidR="00254285" w:rsidRPr="00254285" w:rsidRDefault="00254285" w:rsidP="00254285">
            <w:pPr>
              <w:spacing w:after="0" w:line="240" w:lineRule="auto"/>
              <w:ind w:left="0" w:right="0"/>
              <w:jc w:val="center"/>
              <w:rPr>
                <w:b/>
                <w:szCs w:val="20"/>
              </w:rPr>
            </w:pPr>
            <w:r w:rsidRPr="00254285">
              <w:rPr>
                <w:b/>
                <w:szCs w:val="20"/>
              </w:rPr>
              <w:t>Vid blodsmitta</w:t>
            </w:r>
          </w:p>
          <w:p w14:paraId="29FFFFB4" w14:textId="77777777" w:rsidR="00254285" w:rsidRPr="00254285" w:rsidRDefault="00254285" w:rsidP="00254285">
            <w:pPr>
              <w:spacing w:after="0" w:line="240" w:lineRule="auto"/>
              <w:ind w:left="0" w:right="0"/>
              <w:jc w:val="center"/>
              <w:rPr>
                <w:b/>
                <w:szCs w:val="20"/>
              </w:rPr>
            </w:pPr>
            <w:r w:rsidRPr="00254285">
              <w:rPr>
                <w:b/>
                <w:szCs w:val="20"/>
              </w:rPr>
              <w:t>Märk remiss och provtagningskärl med smittvarningsmärke ”Blodsmitta”</w:t>
            </w:r>
          </w:p>
        </w:tc>
      </w:tr>
      <w:tr w:rsidR="00254285" w:rsidRPr="00254285" w14:paraId="4AFA5FC7" w14:textId="77777777" w:rsidTr="0009095B">
        <w:tc>
          <w:tcPr>
            <w:tcW w:w="2674" w:type="dxa"/>
            <w:shd w:val="clear" w:color="auto" w:fill="FFD966"/>
          </w:tcPr>
          <w:p w14:paraId="185312F3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szCs w:val="20"/>
              </w:rPr>
            </w:pPr>
            <w:bookmarkStart w:id="55" w:name="_Toc456262669"/>
            <w:r w:rsidRPr="00254285">
              <w:rPr>
                <w:rFonts w:ascii="Arial" w:hAnsi="Arial" w:cs="Arial"/>
                <w:b/>
                <w:szCs w:val="20"/>
              </w:rPr>
              <w:t>Undersökning</w:t>
            </w:r>
            <w:bookmarkEnd w:id="55"/>
          </w:p>
        </w:tc>
        <w:tc>
          <w:tcPr>
            <w:tcW w:w="3558" w:type="dxa"/>
            <w:shd w:val="clear" w:color="auto" w:fill="FFD966"/>
          </w:tcPr>
          <w:p w14:paraId="460AB743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szCs w:val="20"/>
              </w:rPr>
            </w:pPr>
            <w:bookmarkStart w:id="56" w:name="_Toc456262670"/>
            <w:r w:rsidRPr="00254285">
              <w:rPr>
                <w:rFonts w:ascii="Arial" w:hAnsi="Arial" w:cs="Arial"/>
                <w:b/>
                <w:szCs w:val="20"/>
              </w:rPr>
              <w:t>Förpackning</w:t>
            </w:r>
            <w:bookmarkEnd w:id="56"/>
            <w:r w:rsidRPr="00254285">
              <w:rPr>
                <w:szCs w:val="20"/>
              </w:rPr>
              <w:t xml:space="preserve"> </w:t>
            </w:r>
          </w:p>
        </w:tc>
        <w:tc>
          <w:tcPr>
            <w:tcW w:w="3544" w:type="dxa"/>
            <w:shd w:val="clear" w:color="auto" w:fill="FFD966"/>
          </w:tcPr>
          <w:p w14:paraId="24256E04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szCs w:val="20"/>
              </w:rPr>
            </w:pPr>
            <w:bookmarkStart w:id="57" w:name="_Toc456262671"/>
            <w:r w:rsidRPr="00254285">
              <w:rPr>
                <w:rFonts w:ascii="Arial" w:hAnsi="Arial" w:cs="Arial"/>
                <w:b/>
                <w:szCs w:val="20"/>
              </w:rPr>
              <w:t>Uppmärkning</w:t>
            </w:r>
            <w:bookmarkEnd w:id="57"/>
          </w:p>
        </w:tc>
      </w:tr>
      <w:tr w:rsidR="00254285" w:rsidRPr="00254285" w14:paraId="6900DE2F" w14:textId="77777777" w:rsidTr="0009095B">
        <w:tc>
          <w:tcPr>
            <w:tcW w:w="2674" w:type="dxa"/>
            <w:shd w:val="clear" w:color="auto" w:fill="auto"/>
          </w:tcPr>
          <w:p w14:paraId="02392459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bookmarkStart w:id="58" w:name="_Toc456262672"/>
            <w:r w:rsidRPr="00254285">
              <w:rPr>
                <w:rFonts w:ascii="Arial" w:hAnsi="Arial" w:cs="Arial"/>
                <w:b/>
                <w:sz w:val="20"/>
                <w:szCs w:val="20"/>
              </w:rPr>
              <w:t>Biopsi/Punktion -</w:t>
            </w:r>
            <w:r w:rsidRPr="00254285">
              <w:rPr>
                <w:rFonts w:ascii="Arial" w:hAnsi="Arial" w:cs="Arial"/>
                <w:b/>
                <w:sz w:val="20"/>
                <w:szCs w:val="20"/>
              </w:rPr>
              <w:br/>
              <w:t>mellan-</w:t>
            </w:r>
            <w:proofErr w:type="spellStart"/>
            <w:r w:rsidRPr="00254285">
              <w:rPr>
                <w:rFonts w:ascii="Arial" w:hAnsi="Arial" w:cs="Arial"/>
                <w:b/>
                <w:sz w:val="20"/>
                <w:szCs w:val="20"/>
              </w:rPr>
              <w:t>grovnål</w:t>
            </w:r>
            <w:bookmarkEnd w:id="58"/>
            <w:proofErr w:type="spellEnd"/>
          </w:p>
          <w:p w14:paraId="65340FA5" w14:textId="77777777" w:rsidR="00254285" w:rsidRPr="00254285" w:rsidRDefault="00254285" w:rsidP="00254285">
            <w:pPr>
              <w:numPr>
                <w:ilvl w:val="0"/>
                <w:numId w:val="20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 xml:space="preserve">Ultraljud Lever, buk </w:t>
            </w:r>
          </w:p>
          <w:p w14:paraId="19491852" w14:textId="77777777" w:rsidR="00254285" w:rsidRPr="00254285" w:rsidRDefault="00254285" w:rsidP="00254285">
            <w:pPr>
              <w:numPr>
                <w:ilvl w:val="0"/>
                <w:numId w:val="20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Med fler ultraljuds-undersökningar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 xml:space="preserve"> </w:t>
            </w:r>
          </w:p>
          <w:p w14:paraId="2436B112" w14:textId="77777777" w:rsidR="00254285" w:rsidRPr="00254285" w:rsidRDefault="00254285" w:rsidP="00254285">
            <w:pPr>
              <w:numPr>
                <w:ilvl w:val="0"/>
                <w:numId w:val="20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Datortomografi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</w:r>
          </w:p>
          <w:p w14:paraId="6133CA9E" w14:textId="77777777" w:rsidR="00254285" w:rsidRPr="00254285" w:rsidRDefault="00254285" w:rsidP="00254285">
            <w:pPr>
              <w:numPr>
                <w:ilvl w:val="0"/>
                <w:numId w:val="20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Lymfomfrågeställning</w:t>
            </w:r>
          </w:p>
        </w:tc>
        <w:tc>
          <w:tcPr>
            <w:tcW w:w="3558" w:type="dxa"/>
            <w:shd w:val="clear" w:color="auto" w:fill="auto"/>
          </w:tcPr>
          <w:p w14:paraId="1AF0E964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Plastburk med lock innehållande Formaldehydlösning 4%</w:t>
            </w:r>
          </w:p>
          <w:p w14:paraId="27365A93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6B3D8A8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Remiss, plastburk läggs i en plastficka.</w:t>
            </w:r>
          </w:p>
          <w:p w14:paraId="32F91233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78FAB2B4" w14:textId="03335824" w:rsidR="00E452A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Lymfomfrågeställning: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>Provet/Formalinburken läggs i en liten plastpåse som läggs med remissen i transport</w:t>
            </w:r>
            <w:r w:rsidR="00D134CB">
              <w:rPr>
                <w:rFonts w:ascii="Arial" w:hAnsi="Arial" w:cs="Arial"/>
                <w:sz w:val="20"/>
                <w:szCs w:val="20"/>
              </w:rPr>
              <w:t>box</w:t>
            </w:r>
            <w:r w:rsidR="003340EB">
              <w:rPr>
                <w:rFonts w:ascii="Arial" w:hAnsi="Arial" w:cs="Arial"/>
                <w:sz w:val="20"/>
                <w:szCs w:val="20"/>
              </w:rPr>
              <w:t>. Box</w:t>
            </w:r>
            <w:r w:rsidR="00D134CB">
              <w:rPr>
                <w:rFonts w:ascii="Arial" w:hAnsi="Arial" w:cs="Arial"/>
                <w:sz w:val="20"/>
                <w:szCs w:val="20"/>
              </w:rPr>
              <w:t>en</w:t>
            </w:r>
            <w:r w:rsidRPr="00254285">
              <w:rPr>
                <w:rFonts w:ascii="Arial" w:hAnsi="Arial" w:cs="Arial"/>
                <w:sz w:val="20"/>
                <w:szCs w:val="20"/>
              </w:rPr>
              <w:t xml:space="preserve"> märks</w:t>
            </w:r>
            <w:r w:rsidR="00737D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75820">
              <w:rPr>
                <w:rFonts w:ascii="Arial" w:hAnsi="Arial" w:cs="Arial"/>
                <w:sz w:val="20"/>
                <w:szCs w:val="20"/>
              </w:rPr>
              <w:t xml:space="preserve">med </w:t>
            </w:r>
            <w:r w:rsidRPr="00254285">
              <w:rPr>
                <w:rFonts w:ascii="Arial" w:hAnsi="Arial" w:cs="Arial"/>
                <w:sz w:val="20"/>
                <w:szCs w:val="20"/>
              </w:rPr>
              <w:t xml:space="preserve">adress: </w:t>
            </w:r>
            <w:r w:rsidR="0009095B">
              <w:rPr>
                <w:rFonts w:ascii="Arial" w:hAnsi="Arial" w:cs="Arial"/>
                <w:sz w:val="20"/>
                <w:szCs w:val="20"/>
              </w:rPr>
              <w:br/>
            </w:r>
            <w:r w:rsidR="00737D9E">
              <w:rPr>
                <w:rFonts w:ascii="Arial" w:hAnsi="Arial" w:cs="Arial"/>
                <w:sz w:val="20"/>
                <w:szCs w:val="20"/>
              </w:rPr>
              <w:t xml:space="preserve">Provinlämningen Klinisk Patologi, sektionerna för </w:t>
            </w:r>
            <w:r w:rsidR="00675820">
              <w:rPr>
                <w:rFonts w:ascii="Arial" w:hAnsi="Arial" w:cs="Arial"/>
                <w:sz w:val="20"/>
                <w:szCs w:val="20"/>
              </w:rPr>
              <w:t>P</w:t>
            </w:r>
            <w:r w:rsidR="00737D9E">
              <w:rPr>
                <w:rFonts w:ascii="Arial" w:hAnsi="Arial" w:cs="Arial"/>
                <w:sz w:val="20"/>
                <w:szCs w:val="20"/>
              </w:rPr>
              <w:t>atologi och Cy</w:t>
            </w:r>
            <w:r w:rsidR="00675820">
              <w:rPr>
                <w:rFonts w:ascii="Arial" w:hAnsi="Arial" w:cs="Arial"/>
                <w:sz w:val="20"/>
                <w:szCs w:val="20"/>
              </w:rPr>
              <w:t xml:space="preserve">tologi, 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>Gula stråket 8, S</w:t>
            </w:r>
            <w:r w:rsidR="0085120C">
              <w:rPr>
                <w:rFonts w:ascii="Arial" w:hAnsi="Arial" w:cs="Arial"/>
                <w:sz w:val="20"/>
                <w:szCs w:val="20"/>
              </w:rPr>
              <w:t>U/Sahlgrenska</w:t>
            </w:r>
          </w:p>
          <w:p w14:paraId="20C2B989" w14:textId="77777777" w:rsidR="0065073E" w:rsidRDefault="00E452A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Viktigt: Fyll i remitterande enhet som avsändare.</w:t>
            </w:r>
          </w:p>
          <w:p w14:paraId="183BF364" w14:textId="1C5CE8BC" w:rsidR="00254285" w:rsidRPr="00254285" w:rsidRDefault="0065073E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Boxen lämnas </w:t>
            </w:r>
            <w:r w:rsidR="00987739">
              <w:rPr>
                <w:rFonts w:ascii="Arial" w:hAnsi="Arial" w:cs="Arial"/>
                <w:sz w:val="20"/>
                <w:szCs w:val="20"/>
              </w:rPr>
              <w:t xml:space="preserve">fysiskt </w:t>
            </w:r>
            <w:r>
              <w:rPr>
                <w:rFonts w:ascii="Arial" w:hAnsi="Arial" w:cs="Arial"/>
                <w:sz w:val="20"/>
                <w:szCs w:val="20"/>
              </w:rPr>
              <w:t xml:space="preserve">till Kem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7739">
              <w:rPr>
                <w:rFonts w:ascii="Arial" w:hAnsi="Arial" w:cs="Arial"/>
                <w:sz w:val="20"/>
                <w:szCs w:val="20"/>
              </w:rPr>
              <w:t>för transport med budbil till SU</w:t>
            </w:r>
            <w:r w:rsidR="0009095B">
              <w:rPr>
                <w:rFonts w:ascii="Arial" w:hAnsi="Arial" w:cs="Arial"/>
                <w:sz w:val="20"/>
                <w:szCs w:val="20"/>
              </w:rPr>
              <w:t>.</w:t>
            </w:r>
            <w:r w:rsidR="00254285" w:rsidRPr="00254285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3544" w:type="dxa"/>
            <w:shd w:val="clear" w:color="auto" w:fill="auto"/>
          </w:tcPr>
          <w:p w14:paraId="4EF4F408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Klisterlapp med:</w:t>
            </w:r>
          </w:p>
          <w:p w14:paraId="2642B34B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Namn</w:t>
            </w:r>
          </w:p>
          <w:p w14:paraId="67E51CA9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Personnummer (10 siffror)</w:t>
            </w:r>
          </w:p>
          <w:p w14:paraId="5B89661F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Datum</w:t>
            </w:r>
          </w:p>
          <w:p w14:paraId="411F8E3A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Avdelning</w:t>
            </w:r>
          </w:p>
          <w:p w14:paraId="72A00E2D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Undersökning</w:t>
            </w:r>
          </w:p>
          <w:p w14:paraId="014CBCA7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Vid prov från olika lokalisationer:</w:t>
            </w:r>
          </w:p>
          <w:p w14:paraId="77EE0025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Numrering</w:t>
            </w:r>
          </w:p>
          <w:p w14:paraId="00889577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Höger och Vänster vid pariga organ</w:t>
            </w:r>
          </w:p>
          <w:p w14:paraId="12DAA537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285" w:rsidRPr="00254285" w14:paraId="4137C128" w14:textId="77777777" w:rsidTr="0009095B">
        <w:tc>
          <w:tcPr>
            <w:tcW w:w="2674" w:type="dxa"/>
            <w:shd w:val="clear" w:color="auto" w:fill="auto"/>
          </w:tcPr>
          <w:p w14:paraId="6158A70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bookmarkStart w:id="59" w:name="_Toc456262673"/>
            <w:r w:rsidRPr="00254285">
              <w:rPr>
                <w:rFonts w:ascii="Arial" w:hAnsi="Arial" w:cs="Arial"/>
                <w:b/>
                <w:sz w:val="20"/>
                <w:szCs w:val="20"/>
              </w:rPr>
              <w:t xml:space="preserve">Biopsi/punktion – </w:t>
            </w:r>
            <w:proofErr w:type="spellStart"/>
            <w:r w:rsidRPr="00254285">
              <w:rPr>
                <w:rFonts w:ascii="Arial" w:hAnsi="Arial" w:cs="Arial"/>
                <w:b/>
                <w:sz w:val="20"/>
                <w:szCs w:val="20"/>
              </w:rPr>
              <w:t>finnål</w:t>
            </w:r>
            <w:bookmarkEnd w:id="59"/>
            <w:proofErr w:type="spellEnd"/>
          </w:p>
          <w:p w14:paraId="210D6428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Ultraljud Halsens mjukdelar</w:t>
            </w:r>
          </w:p>
          <w:p w14:paraId="19C8227B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 xml:space="preserve">Ultraljud </w:t>
            </w:r>
            <w:proofErr w:type="spellStart"/>
            <w:r w:rsidRPr="00254285">
              <w:rPr>
                <w:rFonts w:ascii="Arial" w:hAnsi="Arial" w:cs="Arial"/>
                <w:sz w:val="20"/>
                <w:szCs w:val="20"/>
              </w:rPr>
              <w:t>Thyreoidea</w:t>
            </w:r>
            <w:proofErr w:type="spellEnd"/>
          </w:p>
          <w:p w14:paraId="2DDF9B42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Ultraljud Spottkörtlar</w:t>
            </w:r>
          </w:p>
          <w:p w14:paraId="7653ECE5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Med fler ultraljuds-undersökningar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</w:r>
          </w:p>
          <w:p w14:paraId="0CB3F6B2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8" w:type="dxa"/>
            <w:shd w:val="clear" w:color="auto" w:fill="auto"/>
          </w:tcPr>
          <w:p w14:paraId="6F0BB48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4 objektglas (med matt rand)</w:t>
            </w:r>
          </w:p>
          <w:p w14:paraId="2F1A4D4E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Transporthylsor för objektglasen</w:t>
            </w:r>
          </w:p>
          <w:p w14:paraId="1F147949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6F7DB817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Remiss, transporthylsor med objektglas läggs i en plastficka.</w:t>
            </w:r>
          </w:p>
          <w:p w14:paraId="450C2AA3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Förvaras i rumstemperatur</w:t>
            </w:r>
          </w:p>
          <w:p w14:paraId="7ECC98C9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0A0E549A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14:paraId="62D05BE7" w14:textId="7DEEDCB1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Objektglasen: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 xml:space="preserve">Numrerade </w:t>
            </w:r>
            <w:r w:rsidR="00927DFC" w:rsidRPr="00254285">
              <w:rPr>
                <w:rFonts w:ascii="Arial" w:hAnsi="Arial" w:cs="Arial"/>
                <w:sz w:val="20"/>
                <w:szCs w:val="20"/>
              </w:rPr>
              <w:t>1–4</w:t>
            </w:r>
          </w:p>
          <w:p w14:paraId="6E62A374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Namn</w:t>
            </w:r>
          </w:p>
          <w:p w14:paraId="5925809E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Personnummer (10 siffror)</w:t>
            </w:r>
          </w:p>
          <w:p w14:paraId="0EC40165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Datum</w:t>
            </w:r>
          </w:p>
          <w:p w14:paraId="10764AE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2525014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Vid prov från olika lokalisationer:</w:t>
            </w:r>
          </w:p>
          <w:p w14:paraId="17AF97FB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Numrering</w:t>
            </w:r>
          </w:p>
          <w:p w14:paraId="466623B8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Höger och Vänster vid pariga organ</w:t>
            </w:r>
          </w:p>
          <w:p w14:paraId="577511C6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285" w:rsidRPr="00254285" w14:paraId="5BCCD555" w14:textId="77777777" w:rsidTr="0009095B">
        <w:tc>
          <w:tcPr>
            <w:tcW w:w="2674" w:type="dxa"/>
            <w:shd w:val="clear" w:color="auto" w:fill="auto"/>
          </w:tcPr>
          <w:p w14:paraId="12F9E869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bookmarkStart w:id="60" w:name="_Toc456262674"/>
            <w:r w:rsidRPr="00254285">
              <w:rPr>
                <w:rFonts w:ascii="Arial" w:hAnsi="Arial" w:cs="Arial"/>
                <w:b/>
                <w:sz w:val="20"/>
                <w:szCs w:val="20"/>
              </w:rPr>
              <w:t>Dränage</w:t>
            </w:r>
            <w:bookmarkEnd w:id="60"/>
          </w:p>
          <w:p w14:paraId="1855C58F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Ultraljud Buk</w:t>
            </w:r>
          </w:p>
          <w:p w14:paraId="2D88C861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Ultraljud Lever</w:t>
            </w:r>
          </w:p>
          <w:p w14:paraId="737C0B60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Ultraljud Lungor</w:t>
            </w:r>
          </w:p>
          <w:p w14:paraId="78CD4F6B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Med fler ultraljuds-undersökningar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 xml:space="preserve"> </w:t>
            </w:r>
          </w:p>
          <w:p w14:paraId="776CAB49" w14:textId="77777777" w:rsidR="00254285" w:rsidRPr="00254285" w:rsidRDefault="00254285" w:rsidP="00254285">
            <w:pPr>
              <w:numPr>
                <w:ilvl w:val="0"/>
                <w:numId w:val="21"/>
              </w:numPr>
              <w:spacing w:after="0" w:line="240" w:lineRule="auto"/>
              <w:ind w:left="426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Datortomografi</w:t>
            </w:r>
          </w:p>
          <w:p w14:paraId="1EF4139F" w14:textId="77777777" w:rsidR="00254285" w:rsidRPr="00254285" w:rsidRDefault="00254285" w:rsidP="00254285">
            <w:pPr>
              <w:spacing w:after="0" w:line="240" w:lineRule="auto"/>
              <w:ind w:left="66" w:right="0"/>
              <w:rPr>
                <w:rFonts w:ascii="Arial" w:hAnsi="Arial" w:cs="Arial"/>
                <w:sz w:val="20"/>
                <w:szCs w:val="20"/>
              </w:rPr>
            </w:pPr>
          </w:p>
          <w:p w14:paraId="14A1773B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bookmarkStart w:id="61" w:name="_Toc456262675"/>
            <w:r w:rsidRPr="00254285">
              <w:rPr>
                <w:rFonts w:ascii="Arial" w:hAnsi="Arial" w:cs="Arial"/>
                <w:b/>
                <w:sz w:val="20"/>
                <w:szCs w:val="20"/>
              </w:rPr>
              <w:t>Urinblåsa/inläggning av kateter</w:t>
            </w:r>
            <w:bookmarkEnd w:id="61"/>
          </w:p>
        </w:tc>
        <w:tc>
          <w:tcPr>
            <w:tcW w:w="3558" w:type="dxa"/>
            <w:shd w:val="clear" w:color="auto" w:fill="auto"/>
          </w:tcPr>
          <w:p w14:paraId="1167DC51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Provrör med lock</w:t>
            </w:r>
          </w:p>
          <w:p w14:paraId="587BC6A6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1F80A320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Remiss, provrör läggs i en plastficka.</w:t>
            </w:r>
          </w:p>
          <w:p w14:paraId="24FECDC8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5E292C40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 xml:space="preserve">Vid blododling: </w:t>
            </w:r>
          </w:p>
          <w:p w14:paraId="6C936EB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2 blododlingsflaskor</w:t>
            </w:r>
          </w:p>
          <w:p w14:paraId="6F0C1A2E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1 aerob/grön, 1 anaerob/orange</w:t>
            </w:r>
          </w:p>
          <w:p w14:paraId="3E554887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Remiss, blododlingsflaskor läggs i en plastficka.</w:t>
            </w:r>
          </w:p>
          <w:p w14:paraId="68CC3995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14:paraId="7DCA0176" w14:textId="6C58BBB4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Objektglasen: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 xml:space="preserve">Numrerade </w:t>
            </w:r>
            <w:r w:rsidR="00927DFC" w:rsidRPr="00254285">
              <w:rPr>
                <w:rFonts w:ascii="Arial" w:hAnsi="Arial" w:cs="Arial"/>
                <w:sz w:val="20"/>
                <w:szCs w:val="20"/>
              </w:rPr>
              <w:t>1–4</w:t>
            </w:r>
          </w:p>
          <w:p w14:paraId="49A70121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Namn</w:t>
            </w:r>
          </w:p>
          <w:p w14:paraId="26E3332B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Personnummer (10 siffror)</w:t>
            </w:r>
          </w:p>
          <w:p w14:paraId="752ECCD6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Datum</w:t>
            </w:r>
          </w:p>
          <w:p w14:paraId="1F75343E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6E61E3C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Vid prov från olika lokalisationer:</w:t>
            </w:r>
          </w:p>
          <w:p w14:paraId="3C6CE892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Numrering</w:t>
            </w:r>
          </w:p>
          <w:p w14:paraId="3922EC66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Höger och Vänster vid pariga organ</w:t>
            </w:r>
          </w:p>
          <w:p w14:paraId="0BD3EA36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285" w:rsidRPr="00254285" w14:paraId="7BD64CD5" w14:textId="77777777" w:rsidTr="0009095B">
        <w:tc>
          <w:tcPr>
            <w:tcW w:w="2674" w:type="dxa"/>
            <w:shd w:val="clear" w:color="auto" w:fill="auto"/>
          </w:tcPr>
          <w:p w14:paraId="5C21152A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bookmarkStart w:id="62" w:name="_Toc456262676"/>
            <w:r w:rsidRPr="00254285">
              <w:rPr>
                <w:rFonts w:ascii="Arial" w:hAnsi="Arial" w:cs="Arial"/>
                <w:b/>
                <w:sz w:val="20"/>
                <w:szCs w:val="20"/>
              </w:rPr>
              <w:t>Ultraljud Halsens mjukdelar/Turbo PTH</w:t>
            </w:r>
            <w:bookmarkEnd w:id="62"/>
          </w:p>
        </w:tc>
        <w:tc>
          <w:tcPr>
            <w:tcW w:w="3558" w:type="dxa"/>
            <w:shd w:val="clear" w:color="auto" w:fill="auto"/>
          </w:tcPr>
          <w:p w14:paraId="7C35CCB0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1 lila provrör</w:t>
            </w:r>
          </w:p>
          <w:p w14:paraId="36FA7360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4128F208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Remiss, provrör läggs i en plastficka.</w:t>
            </w:r>
          </w:p>
          <w:p w14:paraId="5AD9F3AC" w14:textId="0D56AD3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 xml:space="preserve">Lämnas </w:t>
            </w:r>
            <w:r w:rsidRPr="00254285">
              <w:rPr>
                <w:rFonts w:ascii="Arial" w:hAnsi="Arial" w:cs="Arial"/>
                <w:b/>
                <w:sz w:val="20"/>
                <w:szCs w:val="20"/>
              </w:rPr>
              <w:t>omedelbart</w:t>
            </w:r>
            <w:r w:rsidRPr="00254285">
              <w:rPr>
                <w:rFonts w:ascii="Arial" w:hAnsi="Arial" w:cs="Arial"/>
                <w:sz w:val="20"/>
                <w:szCs w:val="20"/>
              </w:rPr>
              <w:t xml:space="preserve"> till </w:t>
            </w:r>
            <w:r w:rsidR="007232FD">
              <w:rPr>
                <w:rFonts w:ascii="Arial" w:hAnsi="Arial" w:cs="Arial"/>
                <w:sz w:val="20"/>
                <w:szCs w:val="20"/>
              </w:rPr>
              <w:t xml:space="preserve">personalen på </w:t>
            </w:r>
            <w:r w:rsidRPr="00254285">
              <w:rPr>
                <w:rFonts w:ascii="Arial" w:hAnsi="Arial" w:cs="Arial"/>
                <w:sz w:val="20"/>
                <w:szCs w:val="20"/>
              </w:rPr>
              <w:t xml:space="preserve">Kem </w:t>
            </w:r>
            <w:proofErr w:type="spellStart"/>
            <w:r w:rsidRPr="00254285">
              <w:rPr>
                <w:rFonts w:ascii="Arial" w:hAnsi="Arial" w:cs="Arial"/>
                <w:sz w:val="20"/>
                <w:szCs w:val="20"/>
              </w:rPr>
              <w:t>lab</w:t>
            </w:r>
            <w:proofErr w:type="spellEnd"/>
            <w:r w:rsidRPr="00254285">
              <w:rPr>
                <w:rFonts w:ascii="Arial" w:hAnsi="Arial" w:cs="Arial"/>
                <w:sz w:val="20"/>
                <w:szCs w:val="20"/>
              </w:rPr>
              <w:t xml:space="preserve"> av ultraljudspersonal.</w:t>
            </w:r>
          </w:p>
        </w:tc>
        <w:tc>
          <w:tcPr>
            <w:tcW w:w="3544" w:type="dxa"/>
            <w:shd w:val="clear" w:color="auto" w:fill="auto"/>
          </w:tcPr>
          <w:p w14:paraId="7665F45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Klisterlapp med:</w:t>
            </w:r>
          </w:p>
          <w:p w14:paraId="405C5652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Namn</w:t>
            </w:r>
          </w:p>
          <w:p w14:paraId="31686D05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Personnummer (10 siffror)</w:t>
            </w:r>
          </w:p>
          <w:p w14:paraId="0E2B1B82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Datum</w:t>
            </w:r>
          </w:p>
          <w:p w14:paraId="26CAF0AB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Avdelning</w:t>
            </w:r>
          </w:p>
          <w:p w14:paraId="527F8A90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Undersökning</w:t>
            </w:r>
          </w:p>
          <w:p w14:paraId="01F3AA3B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4E7872" w14:textId="77777777" w:rsidR="00254285" w:rsidRPr="00254285" w:rsidRDefault="00254285" w:rsidP="00254285">
      <w:pPr>
        <w:tabs>
          <w:tab w:val="left" w:pos="5645"/>
        </w:tabs>
        <w:spacing w:after="0" w:line="240" w:lineRule="auto"/>
        <w:ind w:left="0" w:right="0"/>
        <w:rPr>
          <w:szCs w:val="20"/>
        </w:rPr>
      </w:pPr>
    </w:p>
    <w:p w14:paraId="486FA1ED" w14:textId="77777777" w:rsidR="00254285" w:rsidRPr="00254285" w:rsidRDefault="00254285" w:rsidP="00254285">
      <w:pPr>
        <w:tabs>
          <w:tab w:val="left" w:pos="5645"/>
        </w:tabs>
        <w:spacing w:after="0" w:line="240" w:lineRule="auto"/>
        <w:ind w:left="0" w:right="0"/>
        <w:rPr>
          <w:szCs w:val="20"/>
        </w:rPr>
      </w:pPr>
      <w:r w:rsidRPr="00254285">
        <w:rPr>
          <w:szCs w:val="20"/>
        </w:rPr>
        <w:br w:type="page"/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4536"/>
      </w:tblGrid>
      <w:tr w:rsidR="00254285" w:rsidRPr="00254285" w14:paraId="14AAFCFD" w14:textId="77777777" w:rsidTr="00FE38F6">
        <w:tc>
          <w:tcPr>
            <w:tcW w:w="9918" w:type="dxa"/>
            <w:gridSpan w:val="2"/>
            <w:shd w:val="clear" w:color="auto" w:fill="FFC000"/>
          </w:tcPr>
          <w:p w14:paraId="7DA3EC3E" w14:textId="77777777" w:rsidR="00254285" w:rsidRPr="00254285" w:rsidRDefault="00254285" w:rsidP="00CC6C9E">
            <w:pPr>
              <w:pStyle w:val="Rubrik2"/>
              <w:jc w:val="center"/>
            </w:pPr>
            <w:bookmarkStart w:id="63" w:name="_Toc456262677"/>
            <w:bookmarkStart w:id="64" w:name="_Toc456262948"/>
            <w:bookmarkStart w:id="65" w:name="_Toc476732301"/>
            <w:bookmarkStart w:id="66" w:name="_Toc256000002"/>
            <w:bookmarkStart w:id="67" w:name="_Toc256000005"/>
            <w:bookmarkStart w:id="68" w:name="_Toc256000008"/>
            <w:bookmarkStart w:id="69" w:name="_Toc256000011"/>
            <w:bookmarkStart w:id="70" w:name="_Toc256000014"/>
            <w:bookmarkStart w:id="71" w:name="_Toc256000017"/>
            <w:bookmarkStart w:id="72" w:name="_Toc256000020"/>
            <w:bookmarkStart w:id="73" w:name="_Toc256000023"/>
            <w:bookmarkStart w:id="74" w:name="_Toc256000026"/>
            <w:bookmarkStart w:id="75" w:name="_Toc256000029"/>
            <w:bookmarkStart w:id="76" w:name="_Toc256000032"/>
            <w:bookmarkStart w:id="77" w:name="_Toc256000035"/>
            <w:bookmarkStart w:id="78" w:name="_Toc256000038"/>
            <w:bookmarkStart w:id="79" w:name="_Toc256000041"/>
            <w:bookmarkStart w:id="80" w:name="_Toc256000044"/>
            <w:bookmarkStart w:id="81" w:name="_Toc256000047"/>
            <w:bookmarkStart w:id="82" w:name="_Toc256000050"/>
            <w:bookmarkStart w:id="83" w:name="_Toc256000053"/>
            <w:bookmarkStart w:id="84" w:name="_Toc207796994"/>
            <w:r w:rsidRPr="00254285">
              <w:t>Inlämning av prover</w:t>
            </w:r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</w:p>
        </w:tc>
      </w:tr>
      <w:tr w:rsidR="00254285" w:rsidRPr="00254285" w14:paraId="27C3849B" w14:textId="77777777" w:rsidTr="00FE38F6">
        <w:tc>
          <w:tcPr>
            <w:tcW w:w="5382" w:type="dxa"/>
            <w:shd w:val="clear" w:color="auto" w:fill="C5E0B3"/>
          </w:tcPr>
          <w:p w14:paraId="7EB83020" w14:textId="77777777" w:rsidR="00254285" w:rsidRPr="00254285" w:rsidRDefault="00254285" w:rsidP="00254285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Cs w:val="20"/>
              </w:rPr>
            </w:pPr>
            <w:bookmarkStart w:id="85" w:name="_Toc456262678"/>
            <w:r w:rsidRPr="00254285">
              <w:rPr>
                <w:rFonts w:ascii="Arial" w:hAnsi="Arial" w:cs="Arial"/>
                <w:b/>
                <w:szCs w:val="20"/>
              </w:rPr>
              <w:t>NÄL</w:t>
            </w:r>
            <w:bookmarkEnd w:id="85"/>
          </w:p>
          <w:p w14:paraId="7B1B40FE" w14:textId="77777777" w:rsidR="00254285" w:rsidRPr="00254285" w:rsidRDefault="00254285" w:rsidP="00254285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bookmarkStart w:id="86" w:name="_Toc456262679"/>
            <w:r w:rsidRPr="00254285">
              <w:rPr>
                <w:rFonts w:ascii="Arial" w:hAnsi="Arial" w:cs="Arial"/>
                <w:b/>
                <w:szCs w:val="20"/>
              </w:rPr>
              <w:t>Prov/remiss lämnas</w:t>
            </w:r>
            <w:bookmarkEnd w:id="86"/>
          </w:p>
        </w:tc>
        <w:tc>
          <w:tcPr>
            <w:tcW w:w="4536" w:type="dxa"/>
            <w:shd w:val="clear" w:color="auto" w:fill="BDD6EE"/>
          </w:tcPr>
          <w:p w14:paraId="5F995CC3" w14:textId="77777777" w:rsidR="00254285" w:rsidRPr="00254285" w:rsidRDefault="00254285" w:rsidP="00254285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Cs w:val="20"/>
              </w:rPr>
            </w:pPr>
            <w:bookmarkStart w:id="87" w:name="_Toc456262680"/>
            <w:r w:rsidRPr="00254285">
              <w:rPr>
                <w:rFonts w:ascii="Arial" w:hAnsi="Arial" w:cs="Arial"/>
                <w:b/>
                <w:szCs w:val="20"/>
              </w:rPr>
              <w:t>Uddevalla</w:t>
            </w:r>
            <w:bookmarkEnd w:id="87"/>
          </w:p>
          <w:p w14:paraId="198894DC" w14:textId="77777777" w:rsidR="00254285" w:rsidRPr="00254285" w:rsidRDefault="00254285" w:rsidP="00254285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bookmarkStart w:id="88" w:name="_Toc456262681"/>
            <w:r w:rsidRPr="00254285">
              <w:rPr>
                <w:rFonts w:ascii="Arial" w:hAnsi="Arial" w:cs="Arial"/>
                <w:b/>
                <w:szCs w:val="20"/>
              </w:rPr>
              <w:t>Prov/remiss lämnas</w:t>
            </w:r>
            <w:bookmarkEnd w:id="88"/>
          </w:p>
        </w:tc>
      </w:tr>
      <w:tr w:rsidR="00254285" w:rsidRPr="00254285" w14:paraId="0A74C1FB" w14:textId="77777777" w:rsidTr="00FE38F6">
        <w:tc>
          <w:tcPr>
            <w:tcW w:w="5382" w:type="dxa"/>
            <w:shd w:val="clear" w:color="auto" w:fill="C5E0B3"/>
          </w:tcPr>
          <w:p w14:paraId="12C2E921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Cs w:val="20"/>
              </w:rPr>
            </w:pPr>
            <w:r w:rsidRPr="00254285">
              <w:rPr>
                <w:rFonts w:ascii="Arial" w:hAnsi="Arial" w:cs="Arial"/>
                <w:b/>
                <w:szCs w:val="20"/>
              </w:rPr>
              <w:t>Ultraljud</w:t>
            </w:r>
          </w:p>
        </w:tc>
        <w:tc>
          <w:tcPr>
            <w:tcW w:w="4536" w:type="dxa"/>
            <w:shd w:val="clear" w:color="auto" w:fill="BDD6EE"/>
          </w:tcPr>
          <w:p w14:paraId="5A766104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Cs w:val="20"/>
              </w:rPr>
            </w:pPr>
            <w:r w:rsidRPr="00254285">
              <w:rPr>
                <w:rFonts w:ascii="Arial" w:hAnsi="Arial" w:cs="Arial"/>
                <w:b/>
                <w:szCs w:val="20"/>
              </w:rPr>
              <w:t>Ultraljud</w:t>
            </w:r>
          </w:p>
        </w:tc>
      </w:tr>
      <w:tr w:rsidR="00254285" w:rsidRPr="00254285" w14:paraId="1F5A4351" w14:textId="77777777" w:rsidTr="00FE38F6">
        <w:tc>
          <w:tcPr>
            <w:tcW w:w="5382" w:type="dxa"/>
            <w:shd w:val="clear" w:color="auto" w:fill="C5E0B3"/>
          </w:tcPr>
          <w:p w14:paraId="3C426066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Dagtid 7:30–15:30</w:t>
            </w:r>
          </w:p>
          <w:p w14:paraId="5978F4F5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Av ultraljudspersonalen</w:t>
            </w:r>
          </w:p>
          <w:p w14:paraId="105A34E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ACF402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Jourtid</w:t>
            </w:r>
          </w:p>
          <w:p w14:paraId="5919EC5B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Prov/remiss följer med patienten till avdelningen</w:t>
            </w:r>
          </w:p>
          <w:p w14:paraId="528D542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E2F228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2"/>
                <w:szCs w:val="20"/>
              </w:rPr>
            </w:pPr>
            <w:r w:rsidRPr="00254285">
              <w:rPr>
                <w:rFonts w:ascii="Arial" w:hAnsi="Arial" w:cs="Arial"/>
                <w:b/>
                <w:sz w:val="22"/>
                <w:szCs w:val="20"/>
              </w:rPr>
              <w:t>Undantag</w:t>
            </w:r>
          </w:p>
          <w:p w14:paraId="277097AA" w14:textId="33592DB5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 xml:space="preserve">Turbo PTH: </w:t>
            </w:r>
            <w:r w:rsidRPr="00254285">
              <w:rPr>
                <w:rFonts w:ascii="Arial" w:hAnsi="Arial" w:cs="Arial"/>
                <w:sz w:val="20"/>
                <w:szCs w:val="20"/>
              </w:rPr>
              <w:t>Lämnas omgående av ultraljudspersonalen</w:t>
            </w:r>
            <w:r w:rsidR="009D4915">
              <w:rPr>
                <w:rFonts w:ascii="Arial" w:hAnsi="Arial" w:cs="Arial"/>
                <w:sz w:val="20"/>
                <w:szCs w:val="20"/>
              </w:rPr>
              <w:t xml:space="preserve"> till personal på Kem lab.</w:t>
            </w:r>
          </w:p>
          <w:p w14:paraId="669DE987" w14:textId="77777777" w:rsidR="009C0336" w:rsidRPr="00254285" w:rsidRDefault="009C0336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14A88F78" w14:textId="540734D2" w:rsidR="00281A7B" w:rsidRDefault="00281A7B" w:rsidP="00281A7B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Lymfomfrågeställning: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>Provet/Formalinburken läggs i en liten plastpåse som läggs med remissen i transport</w:t>
            </w:r>
            <w:r>
              <w:rPr>
                <w:rFonts w:ascii="Arial" w:hAnsi="Arial" w:cs="Arial"/>
                <w:sz w:val="20"/>
                <w:szCs w:val="20"/>
              </w:rPr>
              <w:t>box. Boxen</w:t>
            </w:r>
            <w:r w:rsidRPr="00254285">
              <w:rPr>
                <w:rFonts w:ascii="Arial" w:hAnsi="Arial" w:cs="Arial"/>
                <w:sz w:val="20"/>
                <w:szCs w:val="20"/>
              </w:rPr>
              <w:t xml:space="preserve"> märks</w:t>
            </w:r>
            <w:r>
              <w:rPr>
                <w:rFonts w:ascii="Arial" w:hAnsi="Arial" w:cs="Arial"/>
                <w:sz w:val="20"/>
                <w:szCs w:val="20"/>
              </w:rPr>
              <w:t xml:space="preserve"> med </w:t>
            </w:r>
            <w:r w:rsidRPr="00254285">
              <w:rPr>
                <w:rFonts w:ascii="Arial" w:hAnsi="Arial" w:cs="Arial"/>
                <w:sz w:val="20"/>
                <w:szCs w:val="20"/>
              </w:rPr>
              <w:t xml:space="preserve">adress: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Provinlämningen Klinisk Patologi,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sektionerna för Patologi och Cytologi, 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>Gula stråket 8, S</w:t>
            </w:r>
            <w:r>
              <w:rPr>
                <w:rFonts w:ascii="Arial" w:hAnsi="Arial" w:cs="Arial"/>
                <w:sz w:val="20"/>
                <w:szCs w:val="20"/>
              </w:rPr>
              <w:t>U/Sahlgrenska</w:t>
            </w:r>
          </w:p>
          <w:p w14:paraId="2194A059" w14:textId="77777777" w:rsidR="00281A7B" w:rsidRDefault="00281A7B" w:rsidP="00281A7B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Viktigt: Fyll i remitterande enhet som avsändare.</w:t>
            </w:r>
          </w:p>
          <w:p w14:paraId="5DD8412F" w14:textId="77777777" w:rsidR="00281A7B" w:rsidRDefault="00281A7B" w:rsidP="00281A7B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Boxen lämnas fysiskt till Kem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för transport med budbil till SU.</w:t>
            </w:r>
          </w:p>
          <w:p w14:paraId="46EA5B7B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BDD6EE"/>
          </w:tcPr>
          <w:p w14:paraId="27C46A08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 xml:space="preserve">Till Kem </w:t>
            </w:r>
            <w:proofErr w:type="spellStart"/>
            <w:r w:rsidRPr="00254285">
              <w:rPr>
                <w:rFonts w:ascii="Arial" w:hAnsi="Arial" w:cs="Arial"/>
                <w:sz w:val="20"/>
                <w:szCs w:val="20"/>
              </w:rPr>
              <w:t>lab</w:t>
            </w:r>
            <w:proofErr w:type="spellEnd"/>
            <w:r w:rsidRPr="00254285">
              <w:rPr>
                <w:rFonts w:ascii="Arial" w:hAnsi="Arial" w:cs="Arial"/>
                <w:sz w:val="20"/>
                <w:szCs w:val="20"/>
              </w:rPr>
              <w:t>, plan 1 av ultraljudspersonalen</w:t>
            </w:r>
          </w:p>
          <w:p w14:paraId="35248169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54855E14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2"/>
                <w:szCs w:val="20"/>
              </w:rPr>
            </w:pPr>
            <w:r w:rsidRPr="00254285">
              <w:rPr>
                <w:rFonts w:ascii="Arial" w:hAnsi="Arial" w:cs="Arial"/>
                <w:b/>
                <w:sz w:val="22"/>
                <w:szCs w:val="20"/>
              </w:rPr>
              <w:t>Undantag</w:t>
            </w:r>
          </w:p>
          <w:p w14:paraId="1B77034E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Biopsi/punktion</w:t>
            </w:r>
            <w:r w:rsidRPr="00254285">
              <w:rPr>
                <w:rFonts w:ascii="Arial" w:hAnsi="Arial" w:cs="Arial"/>
                <w:sz w:val="20"/>
                <w:szCs w:val="20"/>
              </w:rPr>
              <w:t xml:space="preserve"> samt </w:t>
            </w:r>
            <w:r w:rsidRPr="00254285">
              <w:rPr>
                <w:rFonts w:ascii="Arial" w:hAnsi="Arial" w:cs="Arial"/>
                <w:b/>
                <w:sz w:val="20"/>
                <w:szCs w:val="20"/>
              </w:rPr>
              <w:t>finnålspunktion</w:t>
            </w:r>
            <w:r w:rsidRPr="00254285">
              <w:rPr>
                <w:rFonts w:ascii="Arial" w:hAnsi="Arial" w:cs="Arial"/>
                <w:sz w:val="20"/>
                <w:szCs w:val="20"/>
              </w:rPr>
              <w:t xml:space="preserve"> som skickas i transportkuvert till PAD NÄL.</w:t>
            </w:r>
          </w:p>
          <w:p w14:paraId="3FC6793D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 xml:space="preserve">Provet/Formalinburken läggs i en transporthylsa som läggs med remissen i transportkuvertet. Kuvertet märks </w:t>
            </w:r>
            <w:r w:rsidRPr="00254285">
              <w:rPr>
                <w:rFonts w:ascii="Arial" w:hAnsi="Arial" w:cs="Arial"/>
                <w:b/>
                <w:sz w:val="20"/>
                <w:szCs w:val="20"/>
              </w:rPr>
              <w:t>PAD NÄL</w:t>
            </w:r>
            <w:r w:rsidRPr="00254285">
              <w:rPr>
                <w:rFonts w:ascii="Arial" w:hAnsi="Arial" w:cs="Arial"/>
                <w:sz w:val="20"/>
                <w:szCs w:val="20"/>
              </w:rPr>
              <w:t xml:space="preserve"> - skickas med internposten</w:t>
            </w:r>
          </w:p>
          <w:p w14:paraId="3C25F1F3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16BFDA7C" w14:textId="77777777" w:rsidR="00254285" w:rsidRPr="00254285" w:rsidRDefault="00254285" w:rsidP="00254285">
            <w:pPr>
              <w:autoSpaceDE w:val="0"/>
              <w:autoSpaceDN w:val="0"/>
              <w:spacing w:after="0" w:line="240" w:lineRule="auto"/>
              <w:ind w:left="0" w:right="0"/>
              <w:rPr>
                <w:rFonts w:ascii="Tahoma" w:hAnsi="Tahoma" w:cs="Tahoma"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Lymfomfrågeställning:</w:t>
            </w:r>
            <w:r w:rsidRPr="002542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4285">
              <w:rPr>
                <w:rFonts w:ascii="Tahoma" w:hAnsi="Tahoma" w:cs="Tahoma"/>
                <w:sz w:val="20"/>
                <w:szCs w:val="20"/>
              </w:rPr>
              <w:t>Skicka provet med patienten till Dagvården/Avdelningen när försäkran gjorts att de skickar provet med budbil direkt till SU.</w:t>
            </w:r>
          </w:p>
          <w:p w14:paraId="0348EA89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285" w:rsidRPr="00254285" w14:paraId="704E7E8D" w14:textId="77777777" w:rsidTr="00FE38F6">
        <w:tc>
          <w:tcPr>
            <w:tcW w:w="5382" w:type="dxa"/>
            <w:shd w:val="clear" w:color="auto" w:fill="C5E0B3"/>
          </w:tcPr>
          <w:p w14:paraId="64D54115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Cs w:val="20"/>
              </w:rPr>
            </w:pPr>
            <w:r w:rsidRPr="00254285">
              <w:rPr>
                <w:rFonts w:ascii="Arial" w:hAnsi="Arial" w:cs="Arial"/>
                <w:b/>
                <w:szCs w:val="20"/>
              </w:rPr>
              <w:t>Datortomografi</w:t>
            </w:r>
          </w:p>
        </w:tc>
        <w:tc>
          <w:tcPr>
            <w:tcW w:w="4536" w:type="dxa"/>
            <w:shd w:val="clear" w:color="auto" w:fill="BDD6EE"/>
          </w:tcPr>
          <w:p w14:paraId="642EBE7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Cs w:val="20"/>
              </w:rPr>
            </w:pPr>
            <w:r w:rsidRPr="00254285">
              <w:rPr>
                <w:rFonts w:ascii="Arial" w:hAnsi="Arial" w:cs="Arial"/>
                <w:b/>
                <w:szCs w:val="20"/>
              </w:rPr>
              <w:t>Datortomografi</w:t>
            </w:r>
          </w:p>
        </w:tc>
      </w:tr>
      <w:tr w:rsidR="00254285" w:rsidRPr="00254285" w14:paraId="00CE167E" w14:textId="77777777" w:rsidTr="00FE38F6">
        <w:tc>
          <w:tcPr>
            <w:tcW w:w="5382" w:type="dxa"/>
            <w:shd w:val="clear" w:color="auto" w:fill="C5E0B3"/>
          </w:tcPr>
          <w:p w14:paraId="0E59C975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Dagtid 7:30–15:30</w:t>
            </w:r>
          </w:p>
          <w:p w14:paraId="25924614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Av personalen på datortomografin</w:t>
            </w:r>
          </w:p>
          <w:p w14:paraId="7797260F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9C0183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Jourtid</w:t>
            </w:r>
          </w:p>
          <w:p w14:paraId="07F2E65F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Prov/remiss följer med patienten till avdelningen</w:t>
            </w:r>
          </w:p>
          <w:p w14:paraId="0C7C6DA8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1C8780C7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2"/>
                <w:szCs w:val="20"/>
              </w:rPr>
            </w:pPr>
            <w:r w:rsidRPr="00254285">
              <w:rPr>
                <w:rFonts w:ascii="Arial" w:hAnsi="Arial" w:cs="Arial"/>
                <w:b/>
                <w:sz w:val="22"/>
                <w:szCs w:val="20"/>
              </w:rPr>
              <w:t>Undantag</w:t>
            </w:r>
          </w:p>
          <w:p w14:paraId="1564155B" w14:textId="77777777" w:rsid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Lymfomfrågeställning:</w:t>
            </w:r>
            <w:r w:rsidRPr="002542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BEFE507" w14:textId="3D5835AC" w:rsidR="008105CE" w:rsidRDefault="008105CE" w:rsidP="008105C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br/>
              <w:t>Provet/Formalinburken läggs i en liten plastpåse som läggs med remissen i transport</w:t>
            </w:r>
            <w:r>
              <w:rPr>
                <w:rFonts w:ascii="Arial" w:hAnsi="Arial" w:cs="Arial"/>
                <w:sz w:val="20"/>
                <w:szCs w:val="20"/>
              </w:rPr>
              <w:t>box. Boxen</w:t>
            </w:r>
            <w:r w:rsidRPr="00254285">
              <w:rPr>
                <w:rFonts w:ascii="Arial" w:hAnsi="Arial" w:cs="Arial"/>
                <w:sz w:val="20"/>
                <w:szCs w:val="20"/>
              </w:rPr>
              <w:t xml:space="preserve"> märks</w:t>
            </w:r>
            <w:r>
              <w:rPr>
                <w:rFonts w:ascii="Arial" w:hAnsi="Arial" w:cs="Arial"/>
                <w:sz w:val="20"/>
                <w:szCs w:val="20"/>
              </w:rPr>
              <w:t xml:space="preserve"> med </w:t>
            </w:r>
            <w:r w:rsidRPr="00254285">
              <w:rPr>
                <w:rFonts w:ascii="Arial" w:hAnsi="Arial" w:cs="Arial"/>
                <w:sz w:val="20"/>
                <w:szCs w:val="20"/>
              </w:rPr>
              <w:t xml:space="preserve">adress: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Provinlämningen Klinisk Patologi,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sektionerna för Patologi och Cytologi, </w:t>
            </w:r>
            <w:r w:rsidRPr="00254285">
              <w:rPr>
                <w:rFonts w:ascii="Arial" w:hAnsi="Arial" w:cs="Arial"/>
                <w:sz w:val="20"/>
                <w:szCs w:val="20"/>
              </w:rPr>
              <w:br/>
              <w:t>Gula stråket 8, S</w:t>
            </w:r>
            <w:r>
              <w:rPr>
                <w:rFonts w:ascii="Arial" w:hAnsi="Arial" w:cs="Arial"/>
                <w:sz w:val="20"/>
                <w:szCs w:val="20"/>
              </w:rPr>
              <w:t>U/Sahlgrenska</w:t>
            </w:r>
          </w:p>
          <w:p w14:paraId="4D320ADE" w14:textId="77777777" w:rsidR="008105CE" w:rsidRDefault="008105CE" w:rsidP="008105C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Viktigt: Fyll i remitterande enhet som avsändare.</w:t>
            </w:r>
          </w:p>
          <w:p w14:paraId="13D7D1E0" w14:textId="77777777" w:rsidR="008105CE" w:rsidRDefault="008105CE" w:rsidP="008105C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Boxen lämnas fysiskt till Kem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för transport med budbil till SU.</w:t>
            </w:r>
          </w:p>
          <w:p w14:paraId="11036AA0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4B1E4448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BDD6EE"/>
          </w:tcPr>
          <w:p w14:paraId="632E54EC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Prov/remiss följer med patienten till avdelningen</w:t>
            </w:r>
          </w:p>
          <w:p w14:paraId="037CC89D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i/>
                <w:sz w:val="20"/>
                <w:szCs w:val="20"/>
              </w:rPr>
              <w:t>Alternativt</w:t>
            </w:r>
          </w:p>
          <w:p w14:paraId="6528F192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>Biopsi skickas i transportkuvert till PAD NÄL.</w:t>
            </w:r>
          </w:p>
          <w:p w14:paraId="6EC85344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254285">
              <w:rPr>
                <w:rFonts w:ascii="Arial" w:hAnsi="Arial" w:cs="Arial"/>
                <w:sz w:val="20"/>
                <w:szCs w:val="20"/>
              </w:rPr>
              <w:t xml:space="preserve">Provet/Formalinburken läggs i en transporthylsa som läggs med remissen i transportkuvertet. Kuvertet märks </w:t>
            </w:r>
            <w:r w:rsidRPr="00254285">
              <w:rPr>
                <w:rFonts w:ascii="Arial" w:hAnsi="Arial" w:cs="Arial"/>
                <w:b/>
                <w:sz w:val="20"/>
                <w:szCs w:val="20"/>
              </w:rPr>
              <w:t>PAD NÄL</w:t>
            </w:r>
            <w:r w:rsidRPr="00254285">
              <w:rPr>
                <w:rFonts w:ascii="Arial" w:hAnsi="Arial" w:cs="Arial"/>
                <w:sz w:val="20"/>
                <w:szCs w:val="20"/>
              </w:rPr>
              <w:t xml:space="preserve"> - skickas med internposten.</w:t>
            </w:r>
          </w:p>
          <w:p w14:paraId="162F40C1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2DD3F911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2"/>
                <w:szCs w:val="20"/>
              </w:rPr>
            </w:pPr>
            <w:r w:rsidRPr="00254285">
              <w:rPr>
                <w:rFonts w:ascii="Arial" w:hAnsi="Arial" w:cs="Arial"/>
                <w:b/>
                <w:sz w:val="22"/>
                <w:szCs w:val="20"/>
              </w:rPr>
              <w:t>Undantag</w:t>
            </w:r>
          </w:p>
          <w:p w14:paraId="3806C98F" w14:textId="77777777" w:rsidR="00254285" w:rsidRPr="00254285" w:rsidRDefault="00254285" w:rsidP="00254285">
            <w:pPr>
              <w:autoSpaceDE w:val="0"/>
              <w:autoSpaceDN w:val="0"/>
              <w:spacing w:after="0" w:line="240" w:lineRule="auto"/>
              <w:ind w:left="0" w:right="0"/>
              <w:rPr>
                <w:rFonts w:ascii="Tahoma" w:hAnsi="Tahoma" w:cs="Tahoma"/>
                <w:sz w:val="20"/>
                <w:szCs w:val="20"/>
              </w:rPr>
            </w:pPr>
            <w:r w:rsidRPr="00254285">
              <w:rPr>
                <w:rFonts w:ascii="Arial" w:hAnsi="Arial" w:cs="Arial"/>
                <w:b/>
                <w:sz w:val="20"/>
                <w:szCs w:val="20"/>
              </w:rPr>
              <w:t>Lymfomfrågeställning:</w:t>
            </w:r>
            <w:r w:rsidRPr="002542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4285">
              <w:rPr>
                <w:rFonts w:ascii="Tahoma" w:hAnsi="Tahoma" w:cs="Tahoma"/>
                <w:sz w:val="20"/>
                <w:szCs w:val="20"/>
              </w:rPr>
              <w:t>Skicka provet med patienten till Dagvården/Avdelningen när försäkran gjorts att de skickar provet med budbil direkt till SU.</w:t>
            </w:r>
          </w:p>
          <w:p w14:paraId="776F3841" w14:textId="77777777" w:rsidR="00254285" w:rsidRPr="00254285" w:rsidRDefault="00254285" w:rsidP="00254285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41A36E" w14:textId="77777777" w:rsidR="00254285" w:rsidRPr="00254285" w:rsidRDefault="00254285" w:rsidP="00254285">
      <w:pPr>
        <w:tabs>
          <w:tab w:val="left" w:pos="5645"/>
        </w:tabs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254285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E7C9C" w14:textId="77777777" w:rsidR="00C81CD9" w:rsidRDefault="00C81CD9">
      <w:r>
        <w:separator/>
      </w:r>
    </w:p>
  </w:endnote>
  <w:endnote w:type="continuationSeparator" w:id="0">
    <w:p w14:paraId="1C66925A" w14:textId="77777777" w:rsidR="00C81CD9" w:rsidRDefault="00C81CD9">
      <w:r>
        <w:continuationSeparator/>
      </w:r>
    </w:p>
  </w:endnote>
  <w:endnote w:type="continuationNotice" w:id="1">
    <w:p w14:paraId="4D008506" w14:textId="77777777" w:rsidR="00C81CD9" w:rsidRDefault="00C81C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54EB0" w14:textId="77777777" w:rsidR="00C81CD9" w:rsidRDefault="00C81CD9"/>
  </w:footnote>
  <w:footnote w:type="continuationSeparator" w:id="0">
    <w:p w14:paraId="0BA4A582" w14:textId="77777777" w:rsidR="00C81CD9" w:rsidRDefault="00C81CD9">
      <w:r>
        <w:continuationSeparator/>
      </w:r>
    </w:p>
  </w:footnote>
  <w:footnote w:type="continuationNotice" w:id="1">
    <w:p w14:paraId="0C8ECDDD" w14:textId="77777777" w:rsidR="00C81CD9" w:rsidRDefault="00C81C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5494589"/>
    <w:multiLevelType w:val="hybridMultilevel"/>
    <w:tmpl w:val="A31284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934DA"/>
    <w:multiLevelType w:val="hybridMultilevel"/>
    <w:tmpl w:val="85DCE1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13692919">
    <w:abstractNumId w:val="19"/>
  </w:num>
  <w:num w:numId="2" w16cid:durableId="543062466">
    <w:abstractNumId w:val="16"/>
  </w:num>
  <w:num w:numId="3" w16cid:durableId="1275164876">
    <w:abstractNumId w:val="0"/>
  </w:num>
  <w:num w:numId="4" w16cid:durableId="511066732">
    <w:abstractNumId w:val="7"/>
  </w:num>
  <w:num w:numId="5" w16cid:durableId="816458544">
    <w:abstractNumId w:val="17"/>
  </w:num>
  <w:num w:numId="6" w16cid:durableId="1061445493">
    <w:abstractNumId w:val="2"/>
  </w:num>
  <w:num w:numId="7" w16cid:durableId="1395003858">
    <w:abstractNumId w:val="12"/>
  </w:num>
  <w:num w:numId="8" w16cid:durableId="1478960997">
    <w:abstractNumId w:val="9"/>
  </w:num>
  <w:num w:numId="9" w16cid:durableId="1278834045">
    <w:abstractNumId w:val="1"/>
  </w:num>
  <w:num w:numId="10" w16cid:durableId="907568625">
    <w:abstractNumId w:val="1"/>
  </w:num>
  <w:num w:numId="11" w16cid:durableId="1348213552">
    <w:abstractNumId w:val="3"/>
  </w:num>
  <w:num w:numId="12" w16cid:durableId="2110074818">
    <w:abstractNumId w:val="4"/>
  </w:num>
  <w:num w:numId="13" w16cid:durableId="422844663">
    <w:abstractNumId w:val="15"/>
  </w:num>
  <w:num w:numId="14" w16cid:durableId="303314448">
    <w:abstractNumId w:val="10"/>
  </w:num>
  <w:num w:numId="15" w16cid:durableId="1764106235">
    <w:abstractNumId w:val="8"/>
  </w:num>
  <w:num w:numId="16" w16cid:durableId="1754088220">
    <w:abstractNumId w:val="14"/>
  </w:num>
  <w:num w:numId="17" w16cid:durableId="2055540317">
    <w:abstractNumId w:val="5"/>
  </w:num>
  <w:num w:numId="18" w16cid:durableId="75177969">
    <w:abstractNumId w:val="11"/>
  </w:num>
  <w:num w:numId="19" w16cid:durableId="1637835904">
    <w:abstractNumId w:val="18"/>
  </w:num>
  <w:num w:numId="20" w16cid:durableId="1987278678">
    <w:abstractNumId w:val="6"/>
  </w:num>
  <w:num w:numId="21" w16cid:durableId="16576115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A44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861E6"/>
    <w:rsid w:val="0009062C"/>
    <w:rsid w:val="0009095B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97717"/>
    <w:rsid w:val="001A4E7C"/>
    <w:rsid w:val="001B762C"/>
    <w:rsid w:val="001C2B5E"/>
    <w:rsid w:val="001C4D0A"/>
    <w:rsid w:val="001C5FEF"/>
    <w:rsid w:val="00202A3C"/>
    <w:rsid w:val="00211487"/>
    <w:rsid w:val="00211D91"/>
    <w:rsid w:val="00217DEC"/>
    <w:rsid w:val="00235B57"/>
    <w:rsid w:val="00250F24"/>
    <w:rsid w:val="002523C5"/>
    <w:rsid w:val="0025380B"/>
    <w:rsid w:val="00254285"/>
    <w:rsid w:val="0025703A"/>
    <w:rsid w:val="00262F3D"/>
    <w:rsid w:val="00263281"/>
    <w:rsid w:val="002651D6"/>
    <w:rsid w:val="0026551F"/>
    <w:rsid w:val="00280A85"/>
    <w:rsid w:val="00281A7B"/>
    <w:rsid w:val="00284119"/>
    <w:rsid w:val="00290B5C"/>
    <w:rsid w:val="00294791"/>
    <w:rsid w:val="002B0B30"/>
    <w:rsid w:val="002B0C78"/>
    <w:rsid w:val="002B32C8"/>
    <w:rsid w:val="002C0C02"/>
    <w:rsid w:val="002C1277"/>
    <w:rsid w:val="002C60AD"/>
    <w:rsid w:val="002D0E0E"/>
    <w:rsid w:val="002D1BA1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40EB"/>
    <w:rsid w:val="00337F99"/>
    <w:rsid w:val="0034307B"/>
    <w:rsid w:val="00345EB1"/>
    <w:rsid w:val="00350CC4"/>
    <w:rsid w:val="00360E0D"/>
    <w:rsid w:val="0036357D"/>
    <w:rsid w:val="00363B23"/>
    <w:rsid w:val="00364A5C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3EC1"/>
    <w:rsid w:val="00555A42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597"/>
    <w:rsid w:val="005A2E3B"/>
    <w:rsid w:val="005A54ED"/>
    <w:rsid w:val="005A5D5B"/>
    <w:rsid w:val="005A6081"/>
    <w:rsid w:val="005A627D"/>
    <w:rsid w:val="005B3A75"/>
    <w:rsid w:val="005C0045"/>
    <w:rsid w:val="005C084E"/>
    <w:rsid w:val="005C4606"/>
    <w:rsid w:val="005D0B0C"/>
    <w:rsid w:val="005D6BF4"/>
    <w:rsid w:val="005E02B3"/>
    <w:rsid w:val="005E1E24"/>
    <w:rsid w:val="00602C32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073E"/>
    <w:rsid w:val="0065595B"/>
    <w:rsid w:val="00660269"/>
    <w:rsid w:val="00665F89"/>
    <w:rsid w:val="00673C92"/>
    <w:rsid w:val="006753EC"/>
    <w:rsid w:val="00675820"/>
    <w:rsid w:val="006A20B1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4174"/>
    <w:rsid w:val="0072075B"/>
    <w:rsid w:val="007221C2"/>
    <w:rsid w:val="007232FD"/>
    <w:rsid w:val="00725816"/>
    <w:rsid w:val="00730955"/>
    <w:rsid w:val="00733A9C"/>
    <w:rsid w:val="00736574"/>
    <w:rsid w:val="007367E0"/>
    <w:rsid w:val="00737215"/>
    <w:rsid w:val="00737D9E"/>
    <w:rsid w:val="00754905"/>
    <w:rsid w:val="00760038"/>
    <w:rsid w:val="00762EE0"/>
    <w:rsid w:val="00763318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105CE"/>
    <w:rsid w:val="00821A1B"/>
    <w:rsid w:val="008262E9"/>
    <w:rsid w:val="00827E69"/>
    <w:rsid w:val="00835C4D"/>
    <w:rsid w:val="00843F48"/>
    <w:rsid w:val="0085120C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27DFC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87739"/>
    <w:rsid w:val="009B1F6B"/>
    <w:rsid w:val="009C0336"/>
    <w:rsid w:val="009C0D12"/>
    <w:rsid w:val="009C192E"/>
    <w:rsid w:val="009D4915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61F"/>
    <w:rsid w:val="00A54A0B"/>
    <w:rsid w:val="00A65FD4"/>
    <w:rsid w:val="00A81198"/>
    <w:rsid w:val="00A81E48"/>
    <w:rsid w:val="00A82035"/>
    <w:rsid w:val="00A90D77"/>
    <w:rsid w:val="00A925D6"/>
    <w:rsid w:val="00A92E07"/>
    <w:rsid w:val="00AA0B3A"/>
    <w:rsid w:val="00AA6EB4"/>
    <w:rsid w:val="00AA767D"/>
    <w:rsid w:val="00AB0CC9"/>
    <w:rsid w:val="00AC3FF6"/>
    <w:rsid w:val="00AD73EC"/>
    <w:rsid w:val="00AE5BC7"/>
    <w:rsid w:val="00AF0766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6458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D0B21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10F"/>
    <w:rsid w:val="00C70E19"/>
    <w:rsid w:val="00C72574"/>
    <w:rsid w:val="00C7430C"/>
    <w:rsid w:val="00C81CD9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C6C9E"/>
    <w:rsid w:val="00CD6647"/>
    <w:rsid w:val="00CE4B73"/>
    <w:rsid w:val="00CF70BB"/>
    <w:rsid w:val="00D03957"/>
    <w:rsid w:val="00D042F8"/>
    <w:rsid w:val="00D074DB"/>
    <w:rsid w:val="00D134CB"/>
    <w:rsid w:val="00D139CF"/>
    <w:rsid w:val="00D37E7F"/>
    <w:rsid w:val="00D47AD7"/>
    <w:rsid w:val="00D51529"/>
    <w:rsid w:val="00D6507E"/>
    <w:rsid w:val="00D85218"/>
    <w:rsid w:val="00D915B1"/>
    <w:rsid w:val="00D93FBF"/>
    <w:rsid w:val="00DA299D"/>
    <w:rsid w:val="00DA65C4"/>
    <w:rsid w:val="00DD2BE0"/>
    <w:rsid w:val="00DE4447"/>
    <w:rsid w:val="00DE4C48"/>
    <w:rsid w:val="00DE5DA2"/>
    <w:rsid w:val="00DF0033"/>
    <w:rsid w:val="00E026BF"/>
    <w:rsid w:val="00E07B1B"/>
    <w:rsid w:val="00E11853"/>
    <w:rsid w:val="00E452A5"/>
    <w:rsid w:val="00E52A86"/>
    <w:rsid w:val="00E54B47"/>
    <w:rsid w:val="00E553BF"/>
    <w:rsid w:val="00E55D93"/>
    <w:rsid w:val="00E61294"/>
    <w:rsid w:val="00E7237C"/>
    <w:rsid w:val="00E77C46"/>
    <w:rsid w:val="00E77D4F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EE466C"/>
    <w:rsid w:val="00F22264"/>
    <w:rsid w:val="00F2564D"/>
    <w:rsid w:val="00F35B05"/>
    <w:rsid w:val="00F413D9"/>
    <w:rsid w:val="00F5135F"/>
    <w:rsid w:val="00F51F78"/>
    <w:rsid w:val="00F86F47"/>
    <w:rsid w:val="00F90B64"/>
    <w:rsid w:val="00FA17FA"/>
    <w:rsid w:val="00FB2F0F"/>
    <w:rsid w:val="00FB5086"/>
    <w:rsid w:val="00FB5411"/>
    <w:rsid w:val="00FB6392"/>
    <w:rsid w:val="00FD3C70"/>
    <w:rsid w:val="00FD6820"/>
    <w:rsid w:val="00FE12D8"/>
    <w:rsid w:val="00FE38F6"/>
    <w:rsid w:val="00FE3EBC"/>
    <w:rsid w:val="00FE6A8E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D03957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AF0766"/>
    <w:rPr>
      <w:color w:val="9EA2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8444-2101229903-659/SURROGATE/Remiss%20Patologi.pdf" TargetMode="External" Id="rId18" /><Relationship Type="http://schemas.openxmlformats.org/officeDocument/2006/relationships/theme" Target="theme/theme1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://intra.vgregion.se/upload/NU/Patologkliniken/PADREMISS_180101.pdf" TargetMode="External" Id="rId17" /><Relationship Type="http://schemas.openxmlformats.org/officeDocument/2006/relationships/footer" Target="footer3.xml" Id="rId16" /><Relationship Type="http://schemas.openxmlformats.org/officeDocument/2006/relationships/fontTable" Target="fontTable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hyperlink" Target="https://vgregion.sharepoint.com/sites/sy-nu-radiologi-webbpublicering/Lnkar%20styrdokument/Forms/AllItems.aspx?viewid=81203b16%2D398d%2D4fc8%2Da240%2D0b723e66e484&amp;newTargetListUrl=%2Fsites%2Fsy%2Dnu%2Dradiologi%2Dwebbpublicering%2FLnkar%20styrdokument&amp;viewpath=%2Fsites%2Fsy%2Dnu%2Dradiologi%2Dwebbpublicering%2FLnkar%20styrdokument%2FForms%2FAllItems%2Easpx&amp;id=%2Fsites%2Fsy%2Dnu%2Dradiologi%2Dwebbpublicering%2FLnkar%20styrdokument%2FBarium%2FRemiss%20Odling%20urin%2Epdf&amp;parent=%2Fsites%2Fsy%2Dnu%2Dradiologi%2Dwebbpublicering%2FLnkar%20styrdokument%2FBarium" TargetMode="Externa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46</TotalTime>
  <Pages>4</Pages>
  <Words>776</Words>
  <Characters>8722</Characters>
  <Application>Microsoft Office Word</Application>
  <DocSecurity>0</DocSecurity>
  <Lines>72</Lines>
  <Paragraphs>18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9480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Provtagning – Remiss, förpackning, inlämning</dc:title>
  <dc:subject/>
  <dc:creator>patrik.jens.johansson@vgregion.se</dc:creator>
  <keywords/>
  <lastModifiedBy>Ulrica Sehlberg</lastModifiedBy>
  <revision>46</revision>
  <lastPrinted>2016-03-31T10:56:00.0000000Z</lastPrinted>
  <dcterms:created xsi:type="dcterms:W3CDTF">2022-05-18T04:37:00.0000000Z</dcterms:created>
  <dcterms:modified xsi:type="dcterms:W3CDTF">2025-09-03T11:03:00.0000000Z</dcterms:modified>
</coreProperties>
</file>