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C8AA1" w14:textId="77777777" w:rsidR="003562B5" w:rsidRDefault="003562B5" w:rsidP="00E04C58">
      <w:pPr>
        <w:pStyle w:val="Rubrik2"/>
        <w:ind w:left="0"/>
        <w:sectPr w:rsidR="003562B5" w:rsidSect="003562B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40A54F1" w14:textId="77777777" w:rsidR="003562B5" w:rsidRPr="003562B5" w:rsidRDefault="003562B5" w:rsidP="003562B5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3562B5">
        <w:rPr>
          <w:szCs w:val="20"/>
        </w:rPr>
        <w:tab/>
      </w:r>
    </w:p>
    <w:p w14:paraId="2B699312" w14:textId="7AA77CBC" w:rsidR="003562B5" w:rsidRPr="003562B5" w:rsidRDefault="005202B2" w:rsidP="005202B2">
      <w:pPr>
        <w:pStyle w:val="Rubrik2"/>
        <w:rPr>
          <w:szCs w:val="20"/>
        </w:rPr>
      </w:pPr>
      <w:r>
        <w:t>Prak</w:t>
      </w:r>
      <w:r w:rsidRPr="003562B5">
        <w:t xml:space="preserve">tik/ALP (arbetsplatsförlagt lärande) med </w:t>
      </w:r>
      <w:r w:rsidR="008E31D2">
        <w:br/>
      </w:r>
      <w:r w:rsidRPr="003562B5">
        <w:t xml:space="preserve">placering på </w:t>
      </w:r>
      <w:r w:rsidR="0036584F">
        <w:t>R</w:t>
      </w:r>
      <w:r w:rsidRPr="003562B5">
        <w:t xml:space="preserve">adiologen </w:t>
      </w:r>
    </w:p>
    <w:p w14:paraId="55F285D2" w14:textId="77777777" w:rsidR="003562B5" w:rsidRPr="003562B5" w:rsidRDefault="003562B5" w:rsidP="005202B2">
      <w:pPr>
        <w:pStyle w:val="Rubrik2"/>
      </w:pPr>
      <w:bookmarkStart w:id="1" w:name="_1314629194"/>
      <w:bookmarkStart w:id="2" w:name="Rubrik"/>
      <w:bookmarkEnd w:id="1"/>
      <w:bookmarkEnd w:id="2"/>
      <w:r w:rsidRPr="003562B5">
        <w:t xml:space="preserve">Sammanfattning/syfte </w:t>
      </w:r>
    </w:p>
    <w:p w14:paraId="54049C4F" w14:textId="1103FFE2" w:rsidR="003562B5" w:rsidRDefault="003562B5" w:rsidP="005202B2">
      <w:pPr>
        <w:spacing w:after="0" w:line="240" w:lineRule="auto"/>
        <w:ind w:right="0"/>
        <w:rPr>
          <w:szCs w:val="20"/>
        </w:rPr>
      </w:pPr>
      <w:r w:rsidRPr="003562B5">
        <w:rPr>
          <w:szCs w:val="20"/>
        </w:rPr>
        <w:t xml:space="preserve">Rutin angående omhändertagandet av praktik-elever. Många av dessa elever har ingen arbetslivserfarenhet varför introduktionen på arbetsplatsen är viktig. Eleven ska känna sig </w:t>
      </w:r>
      <w:r w:rsidR="00E04C58">
        <w:rPr>
          <w:szCs w:val="20"/>
        </w:rPr>
        <w:br/>
      </w:r>
      <w:r w:rsidRPr="003562B5">
        <w:rPr>
          <w:szCs w:val="20"/>
        </w:rPr>
        <w:t>trygg och välkommen.</w:t>
      </w:r>
    </w:p>
    <w:p w14:paraId="39E5E72D" w14:textId="3EF112FA" w:rsidR="005202B2" w:rsidRDefault="005202B2" w:rsidP="005202B2">
      <w:pPr>
        <w:pStyle w:val="Rubrik2"/>
      </w:pPr>
      <w:r>
        <w:t>Förändringar sedan föregående version</w:t>
      </w:r>
    </w:p>
    <w:p w14:paraId="464BE92C" w14:textId="5787B104" w:rsidR="005202B2" w:rsidRPr="003562B5" w:rsidRDefault="005202B2" w:rsidP="005202B2">
      <w:pPr>
        <w:spacing w:after="0" w:line="240" w:lineRule="auto"/>
        <w:ind w:left="0" w:right="0" w:firstLine="992"/>
        <w:rPr>
          <w:szCs w:val="20"/>
        </w:rPr>
      </w:pPr>
      <w:r>
        <w:rPr>
          <w:szCs w:val="20"/>
        </w:rPr>
        <w:t>Inga</w:t>
      </w:r>
      <w:r w:rsidR="00631B34">
        <w:rPr>
          <w:szCs w:val="20"/>
        </w:rPr>
        <w:t xml:space="preserve"> förändringar</w:t>
      </w:r>
      <w:r>
        <w:rPr>
          <w:szCs w:val="20"/>
        </w:rPr>
        <w:t>.</w:t>
      </w:r>
    </w:p>
    <w:p w14:paraId="4FED666E" w14:textId="77777777" w:rsidR="003562B5" w:rsidRPr="003562B5" w:rsidRDefault="003562B5" w:rsidP="003562B5">
      <w:pPr>
        <w:spacing w:after="0" w:line="240" w:lineRule="auto"/>
        <w:ind w:left="0" w:right="0"/>
        <w:rPr>
          <w:szCs w:val="20"/>
        </w:rPr>
      </w:pPr>
    </w:p>
    <w:p w14:paraId="617F5ABB" w14:textId="77777777" w:rsidR="003562B5" w:rsidRPr="003562B5" w:rsidRDefault="003562B5" w:rsidP="005202B2">
      <w:pPr>
        <w:pStyle w:val="Rubrik2"/>
      </w:pPr>
      <w:r w:rsidRPr="003562B5">
        <w:t>Åtgärder</w:t>
      </w:r>
    </w:p>
    <w:p w14:paraId="6DC8B0CA" w14:textId="1AF5467A" w:rsidR="003562B5" w:rsidRPr="003562B5" w:rsidRDefault="003562B5" w:rsidP="005202B2">
      <w:pPr>
        <w:spacing w:after="0" w:line="240" w:lineRule="auto"/>
        <w:ind w:right="0"/>
      </w:pPr>
      <w:r>
        <w:t xml:space="preserve">När eleven kommer till sjukhuset får han/hon en kort introduktionsutbildning av </w:t>
      </w:r>
      <w:r>
        <w:br/>
        <w:t>basala hygienrutiner, tystnadsplikt etc</w:t>
      </w:r>
      <w:r w:rsidR="0036341E">
        <w:t>.</w:t>
      </w:r>
      <w:r>
        <w:t xml:space="preserve"> av avdelningens personal/huvudhandledare.</w:t>
      </w:r>
    </w:p>
    <w:p w14:paraId="4733350F" w14:textId="77777777" w:rsidR="003562B5" w:rsidRPr="003562B5" w:rsidRDefault="003562B5" w:rsidP="003562B5">
      <w:pPr>
        <w:spacing w:after="0" w:line="240" w:lineRule="auto"/>
        <w:ind w:left="0" w:right="0"/>
        <w:rPr>
          <w:szCs w:val="20"/>
        </w:rPr>
      </w:pPr>
    </w:p>
    <w:p w14:paraId="12876E13" w14:textId="13528683" w:rsidR="003562B5" w:rsidRPr="003562B5" w:rsidRDefault="003562B5" w:rsidP="005202B2">
      <w:pPr>
        <w:pStyle w:val="Punktlista"/>
      </w:pPr>
      <w:r w:rsidRPr="003562B5">
        <w:t>Handledaren, utsedd undersköterska på radiologen, hämtar praktik-eleven på utsedd plats (platsen meddelas av huvudhandledare/avdelningschef).</w:t>
      </w:r>
    </w:p>
    <w:p w14:paraId="70967869" w14:textId="77777777" w:rsidR="003562B5" w:rsidRPr="003562B5" w:rsidRDefault="003562B5" w:rsidP="005202B2">
      <w:pPr>
        <w:pStyle w:val="Punktlista"/>
      </w:pPr>
      <w:r w:rsidRPr="003562B5">
        <w:t>Rundvandring på avdelningen samt genomgång av för arbetet relevanta regler och rutiner.</w:t>
      </w:r>
    </w:p>
    <w:p w14:paraId="5796461C" w14:textId="77777777" w:rsidR="003562B5" w:rsidRPr="003562B5" w:rsidRDefault="003562B5" w:rsidP="005202B2">
      <w:pPr>
        <w:pStyle w:val="Punktlista"/>
      </w:pPr>
      <w:r w:rsidRPr="003562B5">
        <w:t xml:space="preserve">Schemaplacering blir efter uppgjort schema. </w:t>
      </w:r>
    </w:p>
    <w:p w14:paraId="3B0C84A7" w14:textId="77777777" w:rsidR="003562B5" w:rsidRPr="003562B5" w:rsidRDefault="003562B5" w:rsidP="005202B2">
      <w:pPr>
        <w:pStyle w:val="Punktlista"/>
      </w:pPr>
      <w:r w:rsidRPr="003562B5">
        <w:t>Handledaren har kontinuerlig kontakt med eleven och hjälper honom/henne till rätta samt justerar schemaplaceringarna vid behov.</w:t>
      </w:r>
    </w:p>
    <w:p w14:paraId="6A49C465" w14:textId="70103D9D" w:rsidR="003562B5" w:rsidRPr="003562B5" w:rsidRDefault="003562B5" w:rsidP="005202B2">
      <w:pPr>
        <w:pStyle w:val="Punktlista"/>
      </w:pPr>
      <w:r w:rsidRPr="003562B5">
        <w:t>Handledaren registrerar elevens frånvaro och skriver en bedömning som efter praktiktidens slut skickas till skolan.</w:t>
      </w:r>
    </w:p>
    <w:bookmarkEnd w:id="0"/>
    <w:p w14:paraId="76B9F95B" w14:textId="7DE1A761" w:rsidR="00536A5A" w:rsidRPr="005202B2" w:rsidRDefault="00536A5A" w:rsidP="005202B2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</w:p>
    <w:sectPr w:rsidR="00536A5A" w:rsidRPr="005202B2" w:rsidSect="005202B2">
      <w:type w:val="continuous"/>
      <w:pgSz w:w="11900" w:h="16840"/>
      <w:pgMar w:top="1418" w:right="560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26CE3" w14:textId="77777777" w:rsidR="00363B23" w:rsidRDefault="00363B23">
      <w:r>
        <w:separator/>
      </w:r>
    </w:p>
  </w:endnote>
  <w:endnote w:type="continuationSeparator" w:id="0">
    <w:p w14:paraId="15C80AF6" w14:textId="77777777" w:rsidR="00363B23" w:rsidRDefault="00363B23">
      <w:r>
        <w:continuationSeparator/>
      </w:r>
    </w:p>
  </w:endnote>
  <w:endnote w:type="continuationNotice" w:id="1">
    <w:p w14:paraId="170EB97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AB2C2" w14:textId="77777777" w:rsidR="00363B23" w:rsidRDefault="00363B23"/>
  </w:footnote>
  <w:footnote w:type="continuationSeparator" w:id="0">
    <w:p w14:paraId="496FB973" w14:textId="77777777" w:rsidR="00363B23" w:rsidRDefault="00363B23">
      <w:r>
        <w:continuationSeparator/>
      </w:r>
    </w:p>
  </w:footnote>
  <w:footnote w:type="continuationNotice" w:id="1">
    <w:p w14:paraId="19F004E1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F644C"/>
    <w:multiLevelType w:val="hybridMultilevel"/>
    <w:tmpl w:val="2030504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18505734">
    <w:abstractNumId w:val="18"/>
  </w:num>
  <w:num w:numId="2" w16cid:durableId="2133591393">
    <w:abstractNumId w:val="15"/>
  </w:num>
  <w:num w:numId="3" w16cid:durableId="53243373">
    <w:abstractNumId w:val="0"/>
  </w:num>
  <w:num w:numId="4" w16cid:durableId="570384699">
    <w:abstractNumId w:val="6"/>
  </w:num>
  <w:num w:numId="5" w16cid:durableId="889268011">
    <w:abstractNumId w:val="16"/>
  </w:num>
  <w:num w:numId="6" w16cid:durableId="1003044268">
    <w:abstractNumId w:val="2"/>
  </w:num>
  <w:num w:numId="7" w16cid:durableId="662509113">
    <w:abstractNumId w:val="12"/>
  </w:num>
  <w:num w:numId="8" w16cid:durableId="689599873">
    <w:abstractNumId w:val="8"/>
  </w:num>
  <w:num w:numId="9" w16cid:durableId="653029005">
    <w:abstractNumId w:val="1"/>
  </w:num>
  <w:num w:numId="10" w16cid:durableId="312174708">
    <w:abstractNumId w:val="1"/>
  </w:num>
  <w:num w:numId="11" w16cid:durableId="674310177">
    <w:abstractNumId w:val="3"/>
  </w:num>
  <w:num w:numId="12" w16cid:durableId="2028746906">
    <w:abstractNumId w:val="4"/>
  </w:num>
  <w:num w:numId="13" w16cid:durableId="72708256">
    <w:abstractNumId w:val="14"/>
  </w:num>
  <w:num w:numId="14" w16cid:durableId="1220240194">
    <w:abstractNumId w:val="10"/>
  </w:num>
  <w:num w:numId="15" w16cid:durableId="1594047014">
    <w:abstractNumId w:val="7"/>
  </w:num>
  <w:num w:numId="16" w16cid:durableId="727144847">
    <w:abstractNumId w:val="13"/>
  </w:num>
  <w:num w:numId="17" w16cid:durableId="1503087091">
    <w:abstractNumId w:val="5"/>
  </w:num>
  <w:num w:numId="18" w16cid:durableId="214506409">
    <w:abstractNumId w:val="11"/>
  </w:num>
  <w:num w:numId="19" w16cid:durableId="1134955294">
    <w:abstractNumId w:val="17"/>
  </w:num>
  <w:num w:numId="20" w16cid:durableId="12712828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0D41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62B5"/>
    <w:rsid w:val="00360E0D"/>
    <w:rsid w:val="0036341E"/>
    <w:rsid w:val="0036357D"/>
    <w:rsid w:val="00363B23"/>
    <w:rsid w:val="0036584F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02B2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13CF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1B34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7651F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1D2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5C59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614C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4C58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047A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F609B69"/>
    <w:rsid w:val="28939AA5"/>
    <w:rsid w:val="358774FF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1</Pages>
  <Words>120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1043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Praktik-ALP med placering på radiologen </dc:title>
  <dc:subject/>
  <dc:creator>patrik.jens.johansson@vgregion.se</dc:creator>
  <keywords/>
  <lastModifiedBy>Ulrica Sehlberg</lastModifiedBy>
  <revision>11</revision>
  <lastPrinted>2016-03-31T10:56:00.0000000Z</lastPrinted>
  <dcterms:created xsi:type="dcterms:W3CDTF">2022-05-18T04:37:00.0000000Z</dcterms:created>
  <dcterms:modified xsi:type="dcterms:W3CDTF">2026-02-11T12:31:00.0000000Z</dcterms:modified>
</coreProperties>
</file>