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6C3A3" w14:textId="77777777" w:rsidR="00C63003" w:rsidRDefault="00C63003" w:rsidP="007153BC">
      <w:pPr>
        <w:pStyle w:val="Rubrik2"/>
        <w:ind w:left="0"/>
        <w:sectPr w:rsidR="00C63003" w:rsidSect="00C6300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EE4B78" w14:textId="3C9B092A" w:rsidR="00C63003" w:rsidRPr="00C63003" w:rsidRDefault="007153BC" w:rsidP="541964D1">
      <w:pPr>
        <w:pStyle w:val="Rubrik1"/>
      </w:pPr>
      <w:bookmarkStart w:id="1" w:name="_1314629194"/>
      <w:bookmarkStart w:id="2" w:name="Rubrik"/>
      <w:bookmarkEnd w:id="1"/>
      <w:bookmarkEnd w:id="2"/>
      <w:r>
        <w:t>Arbetsrutin MR 1 och MR 2</w:t>
      </w:r>
      <w:r w:rsidR="27E6CC87">
        <w:t xml:space="preserve"> städning</w:t>
      </w:r>
      <w:r>
        <w:t xml:space="preserve"> - Uddevalla</w:t>
      </w:r>
    </w:p>
    <w:p w14:paraId="792C5123" w14:textId="77777777" w:rsidR="00C63003" w:rsidRPr="00C63003" w:rsidRDefault="00C63003" w:rsidP="007153BC">
      <w:pPr>
        <w:pStyle w:val="Rubrik2"/>
      </w:pPr>
      <w:r w:rsidRPr="00C63003">
        <w:t>Bakgrund</w:t>
      </w:r>
    </w:p>
    <w:p w14:paraId="3431A506" w14:textId="77777777" w:rsidR="00C63003" w:rsidRPr="00C63003" w:rsidRDefault="00C63003" w:rsidP="007153BC">
      <w:r w:rsidRPr="00C63003">
        <w:t>Att tydliggöra arbetsrutinerna av regelbunden rengöring av patientnära ytor, arbetsytor, utrustning mm på MR 1 och MR 2 Uddevalla sjukhus.</w:t>
      </w:r>
    </w:p>
    <w:p w14:paraId="40A1D85E" w14:textId="0484998B" w:rsidR="007153BC" w:rsidRPr="00C63003" w:rsidRDefault="007153BC" w:rsidP="007153BC">
      <w:pPr>
        <w:pStyle w:val="Rubrik2"/>
      </w:pPr>
      <w:r>
        <w:t>Förändringar i denna version</w:t>
      </w:r>
    </w:p>
    <w:p w14:paraId="6F94B403" w14:textId="5FC4878D" w:rsidR="00C63003" w:rsidRPr="00603462" w:rsidRDefault="00417827" w:rsidP="00603462">
      <w:r>
        <w:t>För</w:t>
      </w:r>
      <w:r w:rsidR="007153BC" w:rsidRPr="00C63003">
        <w:t>ändringar</w:t>
      </w:r>
      <w:r w:rsidR="001706CD">
        <w:t xml:space="preserve"> i </w:t>
      </w:r>
      <w:r w:rsidR="007153BC" w:rsidRPr="00C63003">
        <w:t>denna revidering.</w:t>
      </w:r>
    </w:p>
    <w:p w14:paraId="36CAD951" w14:textId="77777777" w:rsidR="00C63003" w:rsidRPr="00C63003" w:rsidRDefault="00C63003" w:rsidP="007153BC">
      <w:pPr>
        <w:pStyle w:val="Rubrik2"/>
      </w:pPr>
      <w:r w:rsidRPr="00C63003">
        <w:t>Arbetsfördelning</w:t>
      </w:r>
    </w:p>
    <w:p w14:paraId="1EFFC694" w14:textId="75A2B450" w:rsidR="00C63003" w:rsidRPr="00C63003" w:rsidRDefault="00C63003" w:rsidP="00D6427B">
      <w:r w:rsidRPr="00C63003">
        <w:t xml:space="preserve">Regionservice ansvarar för </w:t>
      </w:r>
      <w:r w:rsidR="007153BC">
        <w:t>daglig</w:t>
      </w:r>
      <w:r w:rsidR="00D6427B">
        <w:t xml:space="preserve"> </w:t>
      </w:r>
      <w:r w:rsidRPr="00C63003">
        <w:t xml:space="preserve">städning av förberedelserum, manöverrum, undersökningsrum samt omklädningshytterna. </w:t>
      </w:r>
      <w:r w:rsidR="00D6427B">
        <w:t>Regionservice ansvarar också för damning av ytor på MR</w:t>
      </w:r>
      <w:r w:rsidR="00FB52C1">
        <w:t>-</w:t>
      </w:r>
      <w:r w:rsidR="00D6427B">
        <w:t xml:space="preserve">rummen en gång per vecka. </w:t>
      </w:r>
      <w:r w:rsidRPr="00C63003">
        <w:t xml:space="preserve">MR-personalen ansvarar för </w:t>
      </w:r>
      <w:r w:rsidR="00FB52C1">
        <w:t>hygienrutinerna</w:t>
      </w:r>
      <w:r w:rsidRPr="00C63003">
        <w:t xml:space="preserve"> som utförs efter varje patient.</w:t>
      </w:r>
    </w:p>
    <w:p w14:paraId="5571E08C" w14:textId="77777777" w:rsidR="00C63003" w:rsidRPr="00C63003" w:rsidRDefault="00C63003" w:rsidP="00603462">
      <w:pPr>
        <w:pStyle w:val="Rubrik2"/>
      </w:pPr>
      <w:r w:rsidRPr="00C63003">
        <w:t>Rengöring efter varje patient</w:t>
      </w:r>
    </w:p>
    <w:p w14:paraId="0CC05153" w14:textId="77777777" w:rsidR="00C63003" w:rsidRPr="00C63003" w:rsidRDefault="00C63003" w:rsidP="007221D5">
      <w:pPr>
        <w:pStyle w:val="Punktlista"/>
        <w:ind w:right="565"/>
      </w:pPr>
      <w:r w:rsidRPr="00C63003">
        <w:t>Avtorkning av hörlurar och larmklocka med Ytdesinfektion 70 %.</w:t>
      </w:r>
      <w:r w:rsidRPr="00C63003">
        <w:rPr>
          <w:rFonts w:ascii="TimesNewRomanPSMT" w:hAnsi="TimesNewRomanPSMT" w:cs="TimesNewRomanPSMT"/>
        </w:rPr>
        <w:t xml:space="preserve"> </w:t>
      </w:r>
    </w:p>
    <w:p w14:paraId="48FC974C" w14:textId="77777777" w:rsidR="00C63003" w:rsidRPr="00C63003" w:rsidRDefault="00C63003" w:rsidP="00603462">
      <w:pPr>
        <w:pStyle w:val="Punktlista"/>
      </w:pPr>
      <w:r w:rsidRPr="00C63003">
        <w:t>Torka av tag-ytor med Ytdesinfektion 70 %.</w:t>
      </w:r>
    </w:p>
    <w:p w14:paraId="1D4516A7" w14:textId="77777777" w:rsidR="00C63003" w:rsidRPr="00C63003" w:rsidRDefault="00C63003" w:rsidP="00603462">
      <w:pPr>
        <w:pStyle w:val="Punktlista"/>
      </w:pPr>
      <w:r w:rsidRPr="00C63003">
        <w:t>Byta britspapper och papperslakan efter varje patient.</w:t>
      </w:r>
    </w:p>
    <w:p w14:paraId="6BECB0A0" w14:textId="77777777" w:rsidR="001706CD" w:rsidRDefault="001706C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E82C88D" w14:textId="617F4E53" w:rsidR="00C63003" w:rsidRPr="00C63003" w:rsidRDefault="00C63003" w:rsidP="00603462">
      <w:pPr>
        <w:pStyle w:val="Rubrik2"/>
      </w:pPr>
      <w:r w:rsidRPr="00C63003">
        <w:lastRenderedPageBreak/>
        <w:t>Dagligen</w:t>
      </w:r>
    </w:p>
    <w:p w14:paraId="7F31EF6A" w14:textId="7230044D" w:rsidR="005508AD" w:rsidRDefault="00C63003" w:rsidP="005508AD">
      <w:pPr>
        <w:pStyle w:val="Punktlista"/>
      </w:pPr>
      <w:r w:rsidRPr="00C63003">
        <w:t>Torka av tag- och patientytor med Ytdesinfektion 70 % i undersökningsrummet.</w:t>
      </w:r>
    </w:p>
    <w:p w14:paraId="6B98D4A4" w14:textId="51347F1E" w:rsidR="00995344" w:rsidRDefault="00995344" w:rsidP="00995344">
      <w:pPr>
        <w:pStyle w:val="Rubrik2"/>
      </w:pPr>
      <w:r>
        <w:t>Veckovis</w:t>
      </w:r>
    </w:p>
    <w:p w14:paraId="3188FD39" w14:textId="474D7F40" w:rsidR="00995344" w:rsidRPr="00995344" w:rsidRDefault="004B5FD7" w:rsidP="00995344">
      <w:pPr>
        <w:pStyle w:val="Liststycke"/>
        <w:numPr>
          <w:ilvl w:val="0"/>
          <w:numId w:val="22"/>
        </w:numPr>
      </w:pPr>
      <w:r>
        <w:t>När bordet är inkört i gantryt, torka av ytan under (</w:t>
      </w:r>
      <w:r w:rsidR="00200B33">
        <w:t>gör</w:t>
      </w:r>
      <w:r w:rsidR="005F5856">
        <w:t xml:space="preserve">s </w:t>
      </w:r>
      <w:r w:rsidR="00200B33">
        <w:t>varje torsdag efter sista patienten).</w:t>
      </w:r>
    </w:p>
    <w:p w14:paraId="498C67DE" w14:textId="38EE7751" w:rsidR="005508AD" w:rsidRPr="00C63003" w:rsidRDefault="005508AD" w:rsidP="005508AD">
      <w:pPr>
        <w:pStyle w:val="Rubrik2"/>
      </w:pPr>
      <w:r>
        <w:t>Vid behov</w:t>
      </w:r>
    </w:p>
    <w:p w14:paraId="436238AD" w14:textId="09FBE66E" w:rsidR="00C63003" w:rsidRDefault="00CC1614" w:rsidP="000B1A33">
      <w:pPr>
        <w:pStyle w:val="Punktlista"/>
      </w:pPr>
      <w:r>
        <w:t>B</w:t>
      </w:r>
      <w:r w:rsidR="00C63003" w:rsidRPr="00C63003">
        <w:t>yt full</w:t>
      </w:r>
      <w:r w:rsidR="00942696">
        <w:t>a</w:t>
      </w:r>
      <w:r w:rsidR="00C63003" w:rsidRPr="00C63003">
        <w:t>/kontaminerade plastpåsar vid behov.</w:t>
      </w:r>
    </w:p>
    <w:p w14:paraId="2E194343" w14:textId="04AF0BBF" w:rsidR="003A5FC7" w:rsidRDefault="003A5FC7" w:rsidP="000B1A33">
      <w:pPr>
        <w:pStyle w:val="Punktlista"/>
      </w:pPr>
      <w:r>
        <w:t xml:space="preserve">Byt </w:t>
      </w:r>
      <w:r w:rsidR="000E6D97">
        <w:t xml:space="preserve">full </w:t>
      </w:r>
      <w:r>
        <w:t>tvättsäck</w:t>
      </w:r>
      <w:r w:rsidR="008852D9">
        <w:t>, tvättsäck</w:t>
      </w:r>
      <w:r w:rsidR="000E6D97">
        <w:t>en</w:t>
      </w:r>
      <w:r w:rsidR="008852D9">
        <w:t xml:space="preserve"> lämnas i tvättnedkast.</w:t>
      </w:r>
    </w:p>
    <w:p w14:paraId="4A42106E" w14:textId="6268C5D6" w:rsidR="00214D4A" w:rsidRDefault="003B20E7" w:rsidP="000B1A33">
      <w:pPr>
        <w:pStyle w:val="Punktlista"/>
      </w:pPr>
      <w:r>
        <w:t xml:space="preserve">Fulla </w:t>
      </w:r>
      <w:r w:rsidR="008A7287">
        <w:t>hårdplast- och pappåtervinning</w:t>
      </w:r>
      <w:r>
        <w:t>ssäckar l</w:t>
      </w:r>
      <w:r w:rsidR="00995651">
        <w:t>ämna</w:t>
      </w:r>
      <w:r>
        <w:t>s</w:t>
      </w:r>
      <w:r w:rsidR="008547A3">
        <w:t xml:space="preserve"> </w:t>
      </w:r>
      <w:r w:rsidR="00961DAC">
        <w:t xml:space="preserve">i </w:t>
      </w:r>
      <w:r w:rsidR="008547A3">
        <w:t>soprumme</w:t>
      </w:r>
      <w:r w:rsidR="00961DAC">
        <w:t>t.</w:t>
      </w:r>
    </w:p>
    <w:p w14:paraId="65058EB0" w14:textId="687A9E12" w:rsidR="001C1DD8" w:rsidRPr="00C63003" w:rsidRDefault="00576726" w:rsidP="000B1A33">
      <w:pPr>
        <w:pStyle w:val="Punktlista"/>
      </w:pPr>
      <w:r>
        <w:t xml:space="preserve">Full behållare för skärande-stickande föremål samt </w:t>
      </w:r>
      <w:r w:rsidR="00BE2818">
        <w:t xml:space="preserve">kasserade läkemedel försluts och märks enligt </w:t>
      </w:r>
      <w:r w:rsidR="001022D4">
        <w:t xml:space="preserve">avfallsrutin. Placeras därefter i </w:t>
      </w:r>
      <w:r w:rsidR="000F5DB3">
        <w:t xml:space="preserve">avsedd grå </w:t>
      </w:r>
      <w:r w:rsidR="00B55B70">
        <w:t>behållare i soprummet på röntgen.</w:t>
      </w:r>
    </w:p>
    <w:p w14:paraId="2A250F7A" w14:textId="77777777" w:rsidR="00C63003" w:rsidRPr="00C63003" w:rsidRDefault="00C63003" w:rsidP="00603462">
      <w:pPr>
        <w:pStyle w:val="Rubrik2"/>
      </w:pPr>
      <w:r w:rsidRPr="00C63003">
        <w:t>Avfall</w:t>
      </w:r>
    </w:p>
    <w:p w14:paraId="6ACF91DC" w14:textId="77777777" w:rsidR="00C63003" w:rsidRPr="00C63003" w:rsidRDefault="00C63003" w:rsidP="00603462">
      <w:r w:rsidRPr="00C63003">
        <w:t>Följa satta riktlinjer angående sortering av avfall.</w:t>
      </w:r>
    </w:p>
    <w:p w14:paraId="381B9D42" w14:textId="77777777" w:rsidR="00C63003" w:rsidRPr="00C63003" w:rsidRDefault="00C63003" w:rsidP="00C63003">
      <w:pPr>
        <w:spacing w:after="0" w:line="240" w:lineRule="auto"/>
        <w:ind w:left="720" w:right="0"/>
        <w:rPr>
          <w:szCs w:val="20"/>
        </w:rPr>
      </w:pPr>
    </w:p>
    <w:p w14:paraId="166CBC07" w14:textId="77777777" w:rsidR="00C63003" w:rsidRPr="00C63003" w:rsidRDefault="00C63003" w:rsidP="00C63003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6300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89853" w14:textId="77777777" w:rsidR="008034EA" w:rsidRDefault="008034EA">
      <w:r>
        <w:separator/>
      </w:r>
    </w:p>
  </w:endnote>
  <w:endnote w:type="continuationSeparator" w:id="0">
    <w:p w14:paraId="6A58EFBD" w14:textId="77777777" w:rsidR="008034EA" w:rsidRDefault="008034EA">
      <w:r>
        <w:continuationSeparator/>
      </w:r>
    </w:p>
  </w:endnote>
  <w:endnote w:type="continuationNotice" w:id="1">
    <w:p w14:paraId="135E8F93" w14:textId="77777777" w:rsidR="008034EA" w:rsidRDefault="008034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780F" w14:textId="77777777" w:rsidR="008034EA" w:rsidRDefault="008034EA"/>
  </w:footnote>
  <w:footnote w:type="continuationSeparator" w:id="0">
    <w:p w14:paraId="5D6626F5" w14:textId="77777777" w:rsidR="008034EA" w:rsidRDefault="008034EA">
      <w:r>
        <w:continuationSeparator/>
      </w:r>
    </w:p>
  </w:footnote>
  <w:footnote w:type="continuationNotice" w:id="1">
    <w:p w14:paraId="70F2D496" w14:textId="77777777" w:rsidR="008034EA" w:rsidRDefault="008034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B931AAE"/>
    <w:multiLevelType w:val="hybridMultilevel"/>
    <w:tmpl w:val="5530A7E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6C276D2"/>
    <w:multiLevelType w:val="hybridMultilevel"/>
    <w:tmpl w:val="3A98436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B2143FC"/>
    <w:multiLevelType w:val="hybridMultilevel"/>
    <w:tmpl w:val="C77EE02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01364174">
    <w:abstractNumId w:val="20"/>
  </w:num>
  <w:num w:numId="2" w16cid:durableId="440416877">
    <w:abstractNumId w:val="16"/>
  </w:num>
  <w:num w:numId="3" w16cid:durableId="1614365950">
    <w:abstractNumId w:val="0"/>
  </w:num>
  <w:num w:numId="4" w16cid:durableId="2073386748">
    <w:abstractNumId w:val="7"/>
  </w:num>
  <w:num w:numId="5" w16cid:durableId="1070352207">
    <w:abstractNumId w:val="18"/>
  </w:num>
  <w:num w:numId="6" w16cid:durableId="1440836597">
    <w:abstractNumId w:val="2"/>
  </w:num>
  <w:num w:numId="7" w16cid:durableId="1755278581">
    <w:abstractNumId w:val="13"/>
  </w:num>
  <w:num w:numId="8" w16cid:durableId="681663421">
    <w:abstractNumId w:val="10"/>
  </w:num>
  <w:num w:numId="9" w16cid:durableId="310790441">
    <w:abstractNumId w:val="1"/>
  </w:num>
  <w:num w:numId="10" w16cid:durableId="1798911460">
    <w:abstractNumId w:val="1"/>
  </w:num>
  <w:num w:numId="11" w16cid:durableId="283510596">
    <w:abstractNumId w:val="3"/>
  </w:num>
  <w:num w:numId="12" w16cid:durableId="292559103">
    <w:abstractNumId w:val="4"/>
  </w:num>
  <w:num w:numId="13" w16cid:durableId="1470131591">
    <w:abstractNumId w:val="15"/>
  </w:num>
  <w:num w:numId="14" w16cid:durableId="947471018">
    <w:abstractNumId w:val="11"/>
  </w:num>
  <w:num w:numId="15" w16cid:durableId="310452712">
    <w:abstractNumId w:val="8"/>
  </w:num>
  <w:num w:numId="16" w16cid:durableId="2037347006">
    <w:abstractNumId w:val="14"/>
  </w:num>
  <w:num w:numId="17" w16cid:durableId="1627151419">
    <w:abstractNumId w:val="5"/>
  </w:num>
  <w:num w:numId="18" w16cid:durableId="1984462522">
    <w:abstractNumId w:val="12"/>
  </w:num>
  <w:num w:numId="19" w16cid:durableId="121312179">
    <w:abstractNumId w:val="19"/>
  </w:num>
  <w:num w:numId="20" w16cid:durableId="246573975">
    <w:abstractNumId w:val="17"/>
  </w:num>
  <w:num w:numId="21" w16cid:durableId="1090007508">
    <w:abstractNumId w:val="9"/>
  </w:num>
  <w:num w:numId="22" w16cid:durableId="68365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A33"/>
    <w:rsid w:val="000B4536"/>
    <w:rsid w:val="000B7715"/>
    <w:rsid w:val="000E463B"/>
    <w:rsid w:val="000E5A7E"/>
    <w:rsid w:val="000E6D97"/>
    <w:rsid w:val="000F43A3"/>
    <w:rsid w:val="000F5DB3"/>
    <w:rsid w:val="000F7681"/>
    <w:rsid w:val="001022D4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6CD"/>
    <w:rsid w:val="00181FDC"/>
    <w:rsid w:val="001860B9"/>
    <w:rsid w:val="00186F2B"/>
    <w:rsid w:val="001874D6"/>
    <w:rsid w:val="0019632A"/>
    <w:rsid w:val="001A4E7C"/>
    <w:rsid w:val="001B762C"/>
    <w:rsid w:val="001C1DD8"/>
    <w:rsid w:val="001C4D0A"/>
    <w:rsid w:val="001C5FEF"/>
    <w:rsid w:val="00200B33"/>
    <w:rsid w:val="00211487"/>
    <w:rsid w:val="00211D91"/>
    <w:rsid w:val="002146D1"/>
    <w:rsid w:val="00214D4A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FC7"/>
    <w:rsid w:val="003B20E7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7827"/>
    <w:rsid w:val="004230F7"/>
    <w:rsid w:val="0043167E"/>
    <w:rsid w:val="0043409A"/>
    <w:rsid w:val="00443C1E"/>
    <w:rsid w:val="00446255"/>
    <w:rsid w:val="00451935"/>
    <w:rsid w:val="00460ED0"/>
    <w:rsid w:val="00465651"/>
    <w:rsid w:val="004705EF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47A"/>
    <w:rsid w:val="004B2183"/>
    <w:rsid w:val="004B2A01"/>
    <w:rsid w:val="004B5FD7"/>
    <w:rsid w:val="004C2559"/>
    <w:rsid w:val="004D7BA3"/>
    <w:rsid w:val="004F4518"/>
    <w:rsid w:val="004F4C62"/>
    <w:rsid w:val="00501433"/>
    <w:rsid w:val="00511CC4"/>
    <w:rsid w:val="00526F17"/>
    <w:rsid w:val="00531E60"/>
    <w:rsid w:val="00536A5A"/>
    <w:rsid w:val="00541D07"/>
    <w:rsid w:val="00544BAB"/>
    <w:rsid w:val="00545F31"/>
    <w:rsid w:val="005508AD"/>
    <w:rsid w:val="005578FA"/>
    <w:rsid w:val="00565129"/>
    <w:rsid w:val="00565CD0"/>
    <w:rsid w:val="00567820"/>
    <w:rsid w:val="00576726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5856"/>
    <w:rsid w:val="00603462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3BC"/>
    <w:rsid w:val="0072075B"/>
    <w:rsid w:val="007221C2"/>
    <w:rsid w:val="007221D5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34EA"/>
    <w:rsid w:val="00821A1B"/>
    <w:rsid w:val="008262E9"/>
    <w:rsid w:val="00827E69"/>
    <w:rsid w:val="00835C4D"/>
    <w:rsid w:val="00843F48"/>
    <w:rsid w:val="00851423"/>
    <w:rsid w:val="008547A3"/>
    <w:rsid w:val="00857848"/>
    <w:rsid w:val="008654B6"/>
    <w:rsid w:val="0087139C"/>
    <w:rsid w:val="00880E83"/>
    <w:rsid w:val="008852D9"/>
    <w:rsid w:val="00892F28"/>
    <w:rsid w:val="008A0C5F"/>
    <w:rsid w:val="008A3DEA"/>
    <w:rsid w:val="008A4EB9"/>
    <w:rsid w:val="008A7287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696"/>
    <w:rsid w:val="009471BF"/>
    <w:rsid w:val="00950E4E"/>
    <w:rsid w:val="009529BD"/>
    <w:rsid w:val="009533B4"/>
    <w:rsid w:val="00961DAC"/>
    <w:rsid w:val="00971D93"/>
    <w:rsid w:val="00995344"/>
    <w:rsid w:val="0099565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B7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818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003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14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427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2C1"/>
    <w:rsid w:val="00FB5411"/>
    <w:rsid w:val="00FB6392"/>
    <w:rsid w:val="00FD3C70"/>
    <w:rsid w:val="00FD6820"/>
    <w:rsid w:val="00FE12D8"/>
    <w:rsid w:val="00FF7C02"/>
    <w:rsid w:val="024801E3"/>
    <w:rsid w:val="27E6CC87"/>
    <w:rsid w:val="541964D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27</TotalTime>
  <Pages>2</Pages>
  <Words>213</Words>
  <Characters>1135</Characters>
  <Application>Microsoft Office Word</Application>
  <DocSecurity>0</DocSecurity>
  <Lines>9</Lines>
  <Paragraphs>2</Paragraphs>
  <ScaleCrop>false</ScaleCrop>
  <Manager/>
  <Company/>
  <LinksUpToDate>false</LinksUpToDate>
  <CharactersWithSpaces>1346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MR 1 och MR 2 städning - Uddevalla</dc:title>
  <dc:subject/>
  <dc:creator>patrik.jens.johansson@vgregion.se</dc:creator>
  <keywords/>
  <lastModifiedBy>Ulrica Sehlberg</lastModifiedBy>
  <revision>37</revision>
  <lastPrinted>2016-03-31T10:56:00.0000000Z</lastPrinted>
  <dcterms:created xsi:type="dcterms:W3CDTF">2022-05-18T03:55:00.0000000Z</dcterms:created>
  <dcterms:modified xsi:type="dcterms:W3CDTF">2025-01-21T08:15:00.0000000Z</dcterms:modified>
</coreProperties>
</file>