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BB19D" w14:textId="77777777" w:rsidR="00E60C50" w:rsidRDefault="00E60C50" w:rsidP="00F35B05">
      <w:pPr>
        <w:pStyle w:val="Rubrik2"/>
        <w:sectPr w:rsidR="00E60C50" w:rsidSect="00E60C5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D0FCC22" w14:textId="77777777" w:rsidR="00E60C50" w:rsidRPr="00E60C50" w:rsidRDefault="00E60C50" w:rsidP="00E60C50">
      <w:pPr>
        <w:spacing w:after="0" w:line="240" w:lineRule="auto"/>
        <w:ind w:left="0" w:right="0"/>
        <w:rPr>
          <w:szCs w:val="20"/>
        </w:rPr>
      </w:pPr>
    </w:p>
    <w:p w14:paraId="6474374B" w14:textId="514EE1D2" w:rsidR="00393F6E" w:rsidRPr="00096DC3" w:rsidRDefault="005A33C5" w:rsidP="00096DC3">
      <w:pPr>
        <w:pStyle w:val="Rubrik1"/>
        <w:ind w:left="0"/>
      </w:pPr>
      <w:proofErr w:type="spellStart"/>
      <w:r w:rsidRPr="00E60C50">
        <w:t>Orbita</w:t>
      </w:r>
      <w:proofErr w:type="spellEnd"/>
      <w:r w:rsidRPr="00E60C50">
        <w:t xml:space="preserve"> – Främmande kropp, metallsplitter – inför MR-undersökning</w:t>
      </w:r>
    </w:p>
    <w:p w14:paraId="6255C98A" w14:textId="77777777" w:rsidR="00E60C50" w:rsidRPr="00E60C50" w:rsidRDefault="00E60C50" w:rsidP="00393F6E">
      <w:pPr>
        <w:pStyle w:val="Rubrik2"/>
        <w:ind w:left="0"/>
      </w:pPr>
      <w:r w:rsidRPr="00E60C50">
        <w:t>Metodbok Konventionell röntgen</w:t>
      </w:r>
    </w:p>
    <w:p w14:paraId="10219105" w14:textId="77777777" w:rsidR="00E60C50" w:rsidRDefault="00E60C50" w:rsidP="00E60C5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E60C50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2C53724" w14:textId="0CE64684" w:rsidR="00E60C50" w:rsidRPr="00096DC3" w:rsidRDefault="005A33C5" w:rsidP="00096DC3">
      <w:pPr>
        <w:keepNext/>
        <w:spacing w:before="240" w:after="60" w:line="240" w:lineRule="auto"/>
        <w:ind w:left="0" w:right="0"/>
        <w:outlineLvl w:val="2"/>
        <w:rPr>
          <w:rFonts w:cs="Arial"/>
          <w:b/>
          <w:bCs/>
          <w:szCs w:val="20"/>
        </w:rPr>
      </w:pPr>
      <w:bookmarkStart w:id="1" w:name="_Toc501440349"/>
      <w:r w:rsidRPr="00393F6E">
        <w:rPr>
          <w:rStyle w:val="Rubrik2Char"/>
        </w:rPr>
        <w:t>Förändringar sedan föregående version</w:t>
      </w:r>
      <w:r w:rsidRPr="00E60C50">
        <w:rPr>
          <w:rFonts w:ascii="Arial" w:hAnsi="Arial" w:cs="Arial"/>
          <w:b/>
          <w:bCs/>
          <w:szCs w:val="26"/>
        </w:rPr>
        <w:br/>
      </w:r>
      <w:bookmarkEnd w:id="1"/>
      <w:r w:rsidR="00211145">
        <w:rPr>
          <w:rFonts w:ascii="Arial" w:hAnsi="Arial" w:cs="Arial"/>
          <w:bCs/>
          <w:sz w:val="20"/>
          <w:szCs w:val="26"/>
        </w:rPr>
        <w:t>Reviderad, smärre förändringar.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71"/>
        <w:gridCol w:w="3461"/>
      </w:tblGrid>
      <w:tr w:rsidR="00E60C50" w:rsidRPr="00E60C50" w14:paraId="6C4B6F7C" w14:textId="77777777" w:rsidTr="215DC7B0">
        <w:trPr>
          <w:trHeight w:val="263"/>
        </w:trPr>
        <w:tc>
          <w:tcPr>
            <w:tcW w:w="9180" w:type="dxa"/>
            <w:gridSpan w:val="4"/>
            <w:shd w:val="clear" w:color="auto" w:fill="auto"/>
          </w:tcPr>
          <w:p w14:paraId="12E1677A" w14:textId="77777777" w:rsidR="00E60C50" w:rsidRPr="00E60C50" w:rsidRDefault="00E60C50" w:rsidP="00393F6E">
            <w:pPr>
              <w:pStyle w:val="Rubrik3"/>
              <w:ind w:left="0"/>
            </w:pPr>
            <w:r w:rsidRPr="00E60C50">
              <w:t>Inför undersökningen</w:t>
            </w:r>
          </w:p>
        </w:tc>
      </w:tr>
      <w:tr w:rsidR="00E60C50" w:rsidRPr="00E60C50" w14:paraId="2E08DA84" w14:textId="77777777" w:rsidTr="215DC7B0">
        <w:trPr>
          <w:trHeight w:val="263"/>
        </w:trPr>
        <w:tc>
          <w:tcPr>
            <w:tcW w:w="9180" w:type="dxa"/>
            <w:gridSpan w:val="4"/>
            <w:shd w:val="clear" w:color="auto" w:fill="auto"/>
          </w:tcPr>
          <w:p w14:paraId="2500E2C8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E60C50" w:rsidRPr="00E60C50" w14:paraId="26BF711C" w14:textId="77777777" w:rsidTr="215DC7B0">
        <w:trPr>
          <w:trHeight w:val="263"/>
        </w:trPr>
        <w:tc>
          <w:tcPr>
            <w:tcW w:w="2259" w:type="dxa"/>
            <w:shd w:val="clear" w:color="auto" w:fill="auto"/>
          </w:tcPr>
          <w:p w14:paraId="24B3B4D9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1D2DB9D5" w14:textId="77777777" w:rsidR="00E60C50" w:rsidRPr="00E60C50" w:rsidRDefault="00E60C50" w:rsidP="00E60C5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>Främmande kropp</w:t>
            </w:r>
          </w:p>
          <w:p w14:paraId="4D5A92D2" w14:textId="259BFC8E" w:rsidR="00E60C50" w:rsidRPr="00E60C50" w:rsidRDefault="00E60C50" w:rsidP="00E60C5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215DC7B0">
              <w:rPr>
                <w:rFonts w:ascii="Arial" w:hAnsi="Arial" w:cs="Arial"/>
                <w:sz w:val="20"/>
                <w:szCs w:val="20"/>
              </w:rPr>
              <w:t>Metallsplitter</w:t>
            </w:r>
            <w:r w:rsidR="57DF04BD" w:rsidRPr="215DC7B0">
              <w:rPr>
                <w:rFonts w:ascii="Arial" w:hAnsi="Arial" w:cs="Arial"/>
                <w:sz w:val="20"/>
                <w:szCs w:val="20"/>
              </w:rPr>
              <w:t xml:space="preserve"> - inför MR-undersökning</w:t>
            </w:r>
          </w:p>
        </w:tc>
      </w:tr>
      <w:tr w:rsidR="00E60C50" w:rsidRPr="00E60C50" w14:paraId="2D2B5BF6" w14:textId="77777777" w:rsidTr="215DC7B0">
        <w:trPr>
          <w:trHeight w:val="263"/>
        </w:trPr>
        <w:tc>
          <w:tcPr>
            <w:tcW w:w="2259" w:type="dxa"/>
            <w:shd w:val="clear" w:color="auto" w:fill="auto"/>
          </w:tcPr>
          <w:p w14:paraId="19630B74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07BB112C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gridSpan w:val="2"/>
            <w:shd w:val="clear" w:color="auto" w:fill="auto"/>
          </w:tcPr>
          <w:p w14:paraId="2E8E8905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C50" w:rsidRPr="00E60C50" w14:paraId="07B60DA9" w14:textId="77777777" w:rsidTr="215DC7B0">
        <w:trPr>
          <w:trHeight w:val="263"/>
        </w:trPr>
        <w:tc>
          <w:tcPr>
            <w:tcW w:w="2259" w:type="dxa"/>
            <w:shd w:val="clear" w:color="auto" w:fill="auto"/>
          </w:tcPr>
          <w:p w14:paraId="7373A95B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373502B8" w14:textId="0101298B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 xml:space="preserve">Se kapitel 4.2 och 5.1 i </w:t>
            </w:r>
            <w:r w:rsidRPr="00E60C50">
              <w:rPr>
                <w:rFonts w:ascii="Arial" w:hAnsi="Arial" w:cs="Arial"/>
                <w:sz w:val="20"/>
                <w:szCs w:val="20"/>
              </w:rPr>
              <w:br/>
            </w:r>
            <w:hyperlink r:id="rId17" w:history="1">
              <w:r w:rsidRPr="00E60C5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E60C50" w:rsidRPr="00E60C50" w14:paraId="25242F32" w14:textId="77777777" w:rsidTr="215DC7B0">
        <w:trPr>
          <w:trHeight w:val="263"/>
        </w:trPr>
        <w:tc>
          <w:tcPr>
            <w:tcW w:w="2259" w:type="dxa"/>
            <w:shd w:val="clear" w:color="auto" w:fill="auto"/>
          </w:tcPr>
          <w:p w14:paraId="6E36C470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61AF7CB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gridSpan w:val="2"/>
            <w:shd w:val="clear" w:color="auto" w:fill="auto"/>
          </w:tcPr>
          <w:p w14:paraId="13A1115F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C50" w:rsidRPr="00E60C50" w14:paraId="1B4632EB" w14:textId="77777777" w:rsidTr="215DC7B0">
        <w:trPr>
          <w:trHeight w:val="263"/>
        </w:trPr>
        <w:tc>
          <w:tcPr>
            <w:tcW w:w="2259" w:type="dxa"/>
            <w:shd w:val="clear" w:color="auto" w:fill="auto"/>
          </w:tcPr>
          <w:p w14:paraId="78336827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672F9BF3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0C50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E60C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87E95D1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E60C50" w:rsidRPr="00E60C50" w14:paraId="4E39C579" w14:textId="77777777" w:rsidTr="215DC7B0">
        <w:trPr>
          <w:trHeight w:val="263"/>
        </w:trPr>
        <w:tc>
          <w:tcPr>
            <w:tcW w:w="2259" w:type="dxa"/>
            <w:shd w:val="clear" w:color="auto" w:fill="auto"/>
          </w:tcPr>
          <w:p w14:paraId="6F1C197D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3"/>
            <w:shd w:val="clear" w:color="auto" w:fill="auto"/>
          </w:tcPr>
          <w:p w14:paraId="240AD27D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C50" w:rsidRPr="00E60C50" w14:paraId="26ECD21A" w14:textId="77777777" w:rsidTr="215DC7B0">
        <w:trPr>
          <w:trHeight w:val="389"/>
        </w:trPr>
        <w:tc>
          <w:tcPr>
            <w:tcW w:w="2259" w:type="dxa"/>
            <w:shd w:val="clear" w:color="auto" w:fill="auto"/>
          </w:tcPr>
          <w:p w14:paraId="1959986A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60C50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1D38CBBD" w14:textId="6863ACF1" w:rsidR="00E60C50" w:rsidRPr="00E60C50" w:rsidRDefault="00211145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Stor i potter. </w:t>
            </w:r>
            <w:r w:rsidR="00E60C50" w:rsidRPr="00E60C50">
              <w:rPr>
                <w:rFonts w:ascii="Arial" w:hAnsi="Arial" w:cs="Arial"/>
                <w:sz w:val="20"/>
                <w:szCs w:val="20"/>
              </w:rPr>
              <w:t>Liten i kassetthållare, använd raster</w:t>
            </w:r>
          </w:p>
        </w:tc>
      </w:tr>
      <w:tr w:rsidR="00E60C50" w:rsidRPr="00E60C50" w14:paraId="6D3BA05C" w14:textId="77777777" w:rsidTr="215DC7B0">
        <w:trPr>
          <w:trHeight w:val="239"/>
        </w:trPr>
        <w:tc>
          <w:tcPr>
            <w:tcW w:w="2259" w:type="dxa"/>
            <w:shd w:val="clear" w:color="auto" w:fill="auto"/>
          </w:tcPr>
          <w:p w14:paraId="6644EB03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3"/>
            <w:shd w:val="clear" w:color="auto" w:fill="auto"/>
          </w:tcPr>
          <w:p w14:paraId="7CF8BB70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C50" w:rsidRPr="00E60C50" w14:paraId="73DCBC10" w14:textId="77777777" w:rsidTr="215DC7B0">
        <w:trPr>
          <w:trHeight w:val="263"/>
        </w:trPr>
        <w:tc>
          <w:tcPr>
            <w:tcW w:w="2259" w:type="dxa"/>
            <w:shd w:val="clear" w:color="auto" w:fill="auto"/>
          </w:tcPr>
          <w:p w14:paraId="2383E02F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60C50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153C412B" w14:textId="77777777" w:rsidR="00E60C50" w:rsidRPr="00E60C50" w:rsidRDefault="00E60C50" w:rsidP="00E60C5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 xml:space="preserve">Frontal </w:t>
            </w:r>
          </w:p>
          <w:p w14:paraId="439CDD25" w14:textId="77777777" w:rsidR="00E60C50" w:rsidRPr="00E60C50" w:rsidRDefault="00E60C50" w:rsidP="00E60C5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>Sida</w:t>
            </w:r>
          </w:p>
        </w:tc>
      </w:tr>
      <w:tr w:rsidR="00E60C50" w:rsidRPr="00E60C50" w14:paraId="65DC4821" w14:textId="77777777" w:rsidTr="215DC7B0">
        <w:trPr>
          <w:trHeight w:val="263"/>
        </w:trPr>
        <w:tc>
          <w:tcPr>
            <w:tcW w:w="2259" w:type="dxa"/>
            <w:shd w:val="clear" w:color="auto" w:fill="auto"/>
          </w:tcPr>
          <w:p w14:paraId="7627BA07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3"/>
            <w:shd w:val="clear" w:color="auto" w:fill="auto"/>
          </w:tcPr>
          <w:p w14:paraId="6D18A76F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C50" w:rsidRPr="00E60C50" w14:paraId="2B211288" w14:textId="77777777" w:rsidTr="215DC7B0">
        <w:trPr>
          <w:trHeight w:val="239"/>
        </w:trPr>
        <w:tc>
          <w:tcPr>
            <w:tcW w:w="2259" w:type="dxa"/>
            <w:shd w:val="clear" w:color="auto" w:fill="auto"/>
          </w:tcPr>
          <w:p w14:paraId="4EC80F1A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60C50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6921" w:type="dxa"/>
            <w:gridSpan w:val="3"/>
            <w:shd w:val="clear" w:color="auto" w:fill="auto"/>
          </w:tcPr>
          <w:p w14:paraId="6BF82E9C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sz w:val="18"/>
                <w:szCs w:val="18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 xml:space="preserve">Grundposition enligt </w:t>
            </w:r>
            <w:r w:rsidRPr="00E60C50">
              <w:rPr>
                <w:rFonts w:ascii="Arial" w:hAnsi="Arial" w:cs="Arial"/>
                <w:sz w:val="20"/>
                <w:szCs w:val="18"/>
              </w:rPr>
              <w:t>OM-linjen</w:t>
            </w:r>
            <w:r w:rsidRPr="00E60C50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E60C50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E60C50">
              <w:rPr>
                <w:rFonts w:ascii="Arial" w:hAnsi="Arial" w:cs="Arial"/>
                <w:sz w:val="20"/>
                <w:szCs w:val="20"/>
              </w:rPr>
              <w:t>orbita</w:t>
            </w:r>
            <w:proofErr w:type="spellEnd"/>
            <w:r w:rsidRPr="00E60C50">
              <w:rPr>
                <w:rFonts w:ascii="Arial" w:hAnsi="Arial" w:cs="Arial"/>
                <w:sz w:val="20"/>
                <w:szCs w:val="20"/>
              </w:rPr>
              <w:t>-hörselgångsplanet)</w:t>
            </w:r>
            <w:r w:rsidRPr="00E60C50">
              <w:rPr>
                <w:sz w:val="18"/>
                <w:szCs w:val="18"/>
              </w:rPr>
              <w:t xml:space="preserve"> </w:t>
            </w:r>
          </w:p>
        </w:tc>
      </w:tr>
      <w:tr w:rsidR="00E60C50" w:rsidRPr="00E60C50" w14:paraId="0CB6FE26" w14:textId="77777777" w:rsidTr="215DC7B0">
        <w:trPr>
          <w:trHeight w:val="239"/>
        </w:trPr>
        <w:tc>
          <w:tcPr>
            <w:tcW w:w="2259" w:type="dxa"/>
            <w:shd w:val="clear" w:color="auto" w:fill="auto"/>
          </w:tcPr>
          <w:p w14:paraId="2ED0A8A0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60" w:type="dxa"/>
            <w:gridSpan w:val="2"/>
            <w:shd w:val="clear" w:color="auto" w:fill="auto"/>
          </w:tcPr>
          <w:p w14:paraId="15E1C4F7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 xml:space="preserve">OM-linjen används som referensplan vid undersökningar med </w:t>
            </w:r>
            <w:proofErr w:type="spellStart"/>
            <w:r w:rsidRPr="00E60C50">
              <w:rPr>
                <w:rFonts w:ascii="Arial" w:hAnsi="Arial" w:cs="Arial"/>
                <w:sz w:val="20"/>
                <w:szCs w:val="20"/>
              </w:rPr>
              <w:t>orbixteknik</w:t>
            </w:r>
            <w:proofErr w:type="spellEnd"/>
            <w:r w:rsidRPr="00E60C50">
              <w:rPr>
                <w:rFonts w:ascii="Arial" w:hAnsi="Arial" w:cs="Arial"/>
                <w:sz w:val="20"/>
                <w:szCs w:val="20"/>
              </w:rPr>
              <w:t xml:space="preserve">. Det är en linje som förbinder övre kanten på yttre hörselgången med </w:t>
            </w:r>
            <w:proofErr w:type="spellStart"/>
            <w:r w:rsidRPr="00E60C50">
              <w:rPr>
                <w:rFonts w:ascii="Arial" w:hAnsi="Arial" w:cs="Arial"/>
                <w:sz w:val="20"/>
                <w:szCs w:val="20"/>
              </w:rPr>
              <w:t>orbitas</w:t>
            </w:r>
            <w:proofErr w:type="spellEnd"/>
            <w:r w:rsidRPr="00E60C50">
              <w:rPr>
                <w:rFonts w:ascii="Arial" w:hAnsi="Arial" w:cs="Arial"/>
                <w:sz w:val="20"/>
                <w:szCs w:val="20"/>
              </w:rPr>
              <w:t xml:space="preserve"> nederkant.</w:t>
            </w:r>
          </w:p>
          <w:p w14:paraId="114DEC1C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 xml:space="preserve">Om du inte kan få huvudet i detta läge, utan måste vinkla </w:t>
            </w:r>
            <w:proofErr w:type="gramStart"/>
            <w:r w:rsidRPr="00E60C50">
              <w:rPr>
                <w:rFonts w:ascii="Arial" w:hAnsi="Arial" w:cs="Arial"/>
                <w:sz w:val="20"/>
                <w:szCs w:val="20"/>
              </w:rPr>
              <w:t>t ex</w:t>
            </w:r>
            <w:proofErr w:type="gramEnd"/>
            <w:r w:rsidRPr="00E60C50">
              <w:rPr>
                <w:rFonts w:ascii="Arial" w:hAnsi="Arial" w:cs="Arial"/>
                <w:sz w:val="20"/>
                <w:szCs w:val="20"/>
              </w:rPr>
              <w:t xml:space="preserve"> 15° </w:t>
            </w:r>
            <w:proofErr w:type="spellStart"/>
            <w:r w:rsidRPr="00E60C50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E60C50">
              <w:rPr>
                <w:rFonts w:ascii="Arial" w:hAnsi="Arial" w:cs="Arial"/>
                <w:sz w:val="20"/>
                <w:szCs w:val="20"/>
              </w:rPr>
              <w:t xml:space="preserve"> för att få OM-linjen. Lägg till 15° när du vinklar </w:t>
            </w:r>
            <w:proofErr w:type="spellStart"/>
            <w:r w:rsidRPr="00E60C50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E60C50">
              <w:rPr>
                <w:rFonts w:ascii="Arial" w:hAnsi="Arial" w:cs="Arial"/>
                <w:sz w:val="20"/>
                <w:szCs w:val="20"/>
              </w:rPr>
              <w:t xml:space="preserve"> resp. dra ifrån 15° när du vinklar </w:t>
            </w:r>
            <w:proofErr w:type="spellStart"/>
            <w:r w:rsidRPr="00E60C50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E60C5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67A05F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1" w:type="dxa"/>
            <w:shd w:val="clear" w:color="auto" w:fill="auto"/>
          </w:tcPr>
          <w:p w14:paraId="2380512D" w14:textId="18918D18" w:rsidR="00E60C50" w:rsidRPr="00E60C50" w:rsidRDefault="00E60C50" w:rsidP="00E60C50">
            <w:pPr>
              <w:spacing w:after="0" w:line="240" w:lineRule="auto"/>
              <w:ind w:left="0" w:righ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18130AD" wp14:editId="4DDFAA35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537845</wp:posOffset>
                      </wp:positionV>
                      <wp:extent cx="2019300" cy="502285"/>
                      <wp:effectExtent l="13335" t="7620" r="5715" b="1397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9300" cy="502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        <w:pict>
                    <v:shapetype id="_x0000_t32" coordsize="21600,21600" o:oned="t" filled="f" o:spt="32" path="m,l21600,21600e" w14:anchorId="5CA3DCE7">
                      <v:path fillok="f" arrowok="t" o:connecttype="none"/>
                      <o:lock v:ext="edit" shapetype="t"/>
                    </v:shapetype>
                    <v:shape id="Straight Arrow Connector 2" style="position:absolute;margin-left:2.8pt;margin-top:42.35pt;width:159pt;height:3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"/>
                  </w:pict>
                </mc:Fallback>
              </mc:AlternateContent>
            </w:r>
            <w:r w:rsidRPr="00E60C50">
              <w:rPr>
                <w:noProof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243518CB" wp14:editId="5D597C59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7620</wp:posOffset>
                  </wp:positionV>
                  <wp:extent cx="1584960" cy="1729740"/>
                  <wp:effectExtent l="0" t="0" r="0" b="381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340A044" w14:textId="77777777" w:rsidR="00E60C50" w:rsidRPr="00E60C50" w:rsidRDefault="00E60C50" w:rsidP="00E60C50">
      <w:pPr>
        <w:spacing w:after="0" w:line="240" w:lineRule="auto"/>
        <w:ind w:left="0" w:right="0"/>
        <w:rPr>
          <w:vanish/>
          <w:sz w:val="20"/>
          <w:szCs w:val="20"/>
        </w:rPr>
      </w:pPr>
    </w:p>
    <w:tbl>
      <w:tblPr>
        <w:tblpPr w:leftFromText="141" w:rightFromText="141" w:vertAnchor="text" w:horzAnchor="margin" w:tblpY="144"/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3969"/>
      </w:tblGrid>
      <w:tr w:rsidR="00E60C50" w:rsidRPr="00E60C50" w14:paraId="2BAE713D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41512DD7" w14:textId="77777777" w:rsidR="00E60C50" w:rsidRPr="00E60C50" w:rsidRDefault="00E60C50" w:rsidP="00E60C50">
            <w:pPr>
              <w:keepNext/>
              <w:spacing w:before="240" w:after="60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r w:rsidRPr="00E60C50">
              <w:rPr>
                <w:rFonts w:ascii="Arial" w:hAnsi="Arial" w:cs="Arial"/>
                <w:b/>
                <w:bCs/>
                <w:szCs w:val="2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6258627A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3C6C632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C50" w:rsidRPr="00E60C50" w14:paraId="56FDB3CE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5E3AFB6A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E60C50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3402" w:type="dxa"/>
            <w:shd w:val="clear" w:color="auto" w:fill="auto"/>
          </w:tcPr>
          <w:p w14:paraId="17CBEB93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>Sittande eller liggande.</w:t>
            </w:r>
          </w:p>
          <w:p w14:paraId="0519269F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0EB486D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>Utgångsläge: Grundposition enligt OM-linjen, se ovan.</w:t>
            </w:r>
          </w:p>
          <w:p w14:paraId="4D464CF2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D02C778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>Centrering i mitten mellan ögonhålorna.</w:t>
            </w:r>
          </w:p>
          <w:p w14:paraId="0EAAFB1F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0709466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0C50">
              <w:rPr>
                <w:rFonts w:ascii="Arial" w:hAnsi="Arial" w:cs="Arial"/>
                <w:sz w:val="20"/>
                <w:szCs w:val="20"/>
              </w:rPr>
              <w:t>Rörarm</w:t>
            </w:r>
            <w:proofErr w:type="spellEnd"/>
            <w:r w:rsidRPr="00E60C50">
              <w:rPr>
                <w:rFonts w:ascii="Arial" w:hAnsi="Arial" w:cs="Arial"/>
                <w:sz w:val="20"/>
                <w:szCs w:val="20"/>
              </w:rPr>
              <w:t xml:space="preserve">: Vinkla 15° </w:t>
            </w:r>
            <w:proofErr w:type="spellStart"/>
            <w:r w:rsidRPr="00E60C50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E60C5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F9F97B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5E490CA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>Strålriktning PA (pannan mot detektorn).</w:t>
            </w:r>
          </w:p>
          <w:p w14:paraId="3C937C8F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11E585D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E60C50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  <w:p w14:paraId="0430962B" w14:textId="77777777" w:rsidR="00E60C50" w:rsidRPr="00E60C50" w:rsidRDefault="00000000" w:rsidP="00E60C50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"http://intranu.vgregion.se/ImageVault/Images/id_30630/width_313/height_227/preserveAspectRatio_0/scope_0/filename_EtvQFpma3DQjkjj0MSy-.jpg/storage_Edited/ImageVaultHandler.aspx"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2106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2106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"http://intranu.vgregion.se/ImageVault/Images/id_30630/width_313/height_227/preserveAspectRatio_0/scope_0/filename_EtvQFpma3DQjkjj0MSy-.jpg/storage_Edited/ImageVaultHandler.aspx" \* MERGEFORMATINET </w:instrText>
            </w:r>
            <w:r w:rsidR="002106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A000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A000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"http://intranu.vgregion.se/ImageVault/Images/id_30630/width_313/height_227/preserveAspectRatio_0/scope_0/filename_EtvQFpma3DQjkjj0MSy-.jpg/storage_Edited/ImageVaultHandler.aspx" \* MERGEFORMATINET </w:instrText>
            </w:r>
            <w:r w:rsidR="00A000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"http://intranu.vgregion.se/ImageVault/Images/id_30630/width_313/height_227/preserveAspectRatio_0/scope_0/filename_EtvQFpma3DQjkjj0MSy-.jpg/storage_Edited/ImageVaultHandler.aspx"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0E7B7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Orbitae" style="width:188.45pt;height:136.5pt">
                  <v:imagedata r:id="rId19" r:href="rId20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A000A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2106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E60C50" w:rsidRPr="00E60C50" w14:paraId="34447399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5DE7D669" w14:textId="4406A29E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D90732E" w14:textId="77777777" w:rsidR="001C0688" w:rsidRPr="001C0688" w:rsidRDefault="001C0688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0688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0FE3B675" w14:textId="77777777" w:rsid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 xml:space="preserve">Hela </w:t>
            </w:r>
            <w:proofErr w:type="spellStart"/>
            <w:r w:rsidRPr="00E60C50">
              <w:rPr>
                <w:rFonts w:ascii="Arial" w:hAnsi="Arial" w:cs="Arial"/>
                <w:sz w:val="20"/>
                <w:szCs w:val="20"/>
              </w:rPr>
              <w:t>orbita</w:t>
            </w:r>
            <w:proofErr w:type="spellEnd"/>
            <w:r w:rsidRPr="00E60C50">
              <w:rPr>
                <w:rFonts w:ascii="Arial" w:hAnsi="Arial" w:cs="Arial"/>
                <w:sz w:val="20"/>
                <w:szCs w:val="20"/>
              </w:rPr>
              <w:t xml:space="preserve"> ska vara med.</w:t>
            </w:r>
          </w:p>
          <w:p w14:paraId="5312041D" w14:textId="77777777" w:rsidR="00E963D2" w:rsidRDefault="00E963D2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2195C4E" w14:textId="7EF58F89" w:rsidR="00E963D2" w:rsidRPr="00E60C50" w:rsidRDefault="00E963D2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1F6CDDD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C50" w:rsidRPr="00E60C50" w14:paraId="64744CFF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41138608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509A565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E1AC7EA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0C50" w:rsidRPr="00E60C50" w14:paraId="0736468A" w14:textId="77777777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5CBACF8A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14:paraId="05B8D979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>Vertikala ljusstrålen i medellinjen.</w:t>
            </w:r>
          </w:p>
          <w:p w14:paraId="1F7B9F7F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4A288E0" w14:textId="77777777" w:rsid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60C50">
              <w:rPr>
                <w:rFonts w:ascii="Arial" w:hAnsi="Arial" w:cs="Arial"/>
                <w:sz w:val="20"/>
                <w:szCs w:val="20"/>
              </w:rPr>
              <w:t>Centrera 1 cm lateralt om ögonvrån.</w:t>
            </w:r>
          </w:p>
          <w:p w14:paraId="7FBFE073" w14:textId="77777777" w:rsidR="001C0688" w:rsidRDefault="001C0688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530BDCE" w14:textId="6B4F4285" w:rsidR="001C0688" w:rsidRDefault="001C0688" w:rsidP="00E60C50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0688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5B9C90DB" w14:textId="5FAD0729" w:rsidR="001C0688" w:rsidRPr="001C0688" w:rsidRDefault="001C0688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1C0688">
              <w:rPr>
                <w:rFonts w:ascii="Arial" w:hAnsi="Arial" w:cs="Arial"/>
                <w:sz w:val="20"/>
                <w:szCs w:val="20"/>
              </w:rPr>
              <w:t xml:space="preserve">Nässpets till och med </w:t>
            </w:r>
            <w:proofErr w:type="spellStart"/>
            <w:r w:rsidRPr="001C0688">
              <w:rPr>
                <w:rFonts w:ascii="Arial" w:hAnsi="Arial" w:cs="Arial"/>
                <w:sz w:val="20"/>
                <w:szCs w:val="20"/>
              </w:rPr>
              <w:t>sella</w:t>
            </w:r>
            <w:proofErr w:type="spellEnd"/>
            <w:r w:rsidRPr="001C068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C0688">
              <w:rPr>
                <w:rFonts w:ascii="Arial" w:hAnsi="Arial" w:cs="Arial"/>
                <w:sz w:val="20"/>
                <w:szCs w:val="20"/>
              </w:rPr>
              <w:t>turcica</w:t>
            </w:r>
            <w:proofErr w:type="spellEnd"/>
            <w:r w:rsidRPr="001C0688">
              <w:rPr>
                <w:rFonts w:ascii="Arial" w:hAnsi="Arial" w:cs="Arial"/>
                <w:sz w:val="20"/>
                <w:szCs w:val="20"/>
              </w:rPr>
              <w:t xml:space="preserve"> avbildad.</w:t>
            </w:r>
          </w:p>
          <w:p w14:paraId="4A69ECFD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CB58A2A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3B824872" w14:textId="77777777" w:rsidR="00E60C50" w:rsidRPr="00E60C50" w:rsidRDefault="00E60C50" w:rsidP="00E60C5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E60C50">
              <w:rPr>
                <w:rFonts w:ascii="Arial" w:hAnsi="Arial" w:cs="Arial"/>
                <w:b/>
                <w:noProof/>
                <w:sz w:val="20"/>
                <w:szCs w:val="18"/>
              </w:rPr>
              <w:t>Sida</w:t>
            </w:r>
          </w:p>
          <w:p w14:paraId="1022196E" w14:textId="77777777" w:rsidR="00E60C50" w:rsidRPr="00E60C50" w:rsidRDefault="00000000" w:rsidP="00E60C50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"http://intranu.vgregion.se/ImageVault/Images/id_30401/width_240/height_317/preserveAspectRatio_0/scope_0/filename_6nKq7kMz9oRpiwu44nps.jpg/storage_Edited/ImageVaultHandler.aspx"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2106BD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2106BD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"http://intranu.vgregion.se/ImageVault/Images/id_30401/width_240/height_317/preserveAspectRatio_0/scope_0/filename_6nKq7kMz9oRpiwu44nps.jpg/storage_Edited/ImageVaultHandler.aspx" \* MERGEFORMATINET </w:instrText>
            </w:r>
            <w:r w:rsidR="002106BD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A000A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A000A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"http://intranu.vgregion.se/ImageVault/Images/id_30401/width_240/height_317/preserveAspectRatio_0/scope_0/filename_6nKq7kMz9oRpiwu44nps.jpg/storage_Edited/ImageVaultHandler.aspx" \* MERGEFORMATINET </w:instrText>
            </w:r>
            <w:r w:rsidR="00A000A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"http://intranu.vgregion.se/ImageVault/Images/id_30401/width_240/height_317/preserveAspectRatio_0/scope_0/filename_6nKq7kMz9oRpiwu44nps.jpg/storage_Edited/ImageVaultHandler.aspx"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647FED86">
                <v:shape id="_x0000_i1026" type="#_x0000_t75" alt="Ansiktssklett inför MR sida" style="width:154.65pt;height:204.1pt">
                  <v:imagedata r:id="rId21" r:href="rId22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A000A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2106BD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E60C50" w:rsidRPr="00E60C50" w14:paraId="58C2CC77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483CCABD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F3A8DC0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645CD777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C50" w:rsidRPr="00E60C50" w14:paraId="46037133" w14:textId="77777777">
        <w:trPr>
          <w:trHeight w:val="263"/>
        </w:trPr>
        <w:tc>
          <w:tcPr>
            <w:tcW w:w="1951" w:type="dxa"/>
            <w:shd w:val="clear" w:color="auto" w:fill="auto"/>
          </w:tcPr>
          <w:p w14:paraId="442AE213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C2FBB82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E394472" w14:textId="77777777" w:rsidR="00E60C50" w:rsidRPr="00E60C50" w:rsidRDefault="00E60C50" w:rsidP="00E60C5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1A9CAE" w14:textId="77777777" w:rsidR="00E60C50" w:rsidRPr="00E60C50" w:rsidRDefault="00E60C50" w:rsidP="00E60C50">
      <w:pPr>
        <w:spacing w:after="0" w:line="240" w:lineRule="auto"/>
        <w:ind w:left="0" w:right="0"/>
        <w:rPr>
          <w:szCs w:val="20"/>
        </w:rPr>
      </w:pPr>
    </w:p>
    <w:p w14:paraId="50F968F2" w14:textId="77777777" w:rsidR="00E60C50" w:rsidRPr="00E60C50" w:rsidRDefault="00E60C50" w:rsidP="00E60C5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60C5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E4C7C" w14:textId="77777777" w:rsidR="00C73D38" w:rsidRDefault="00C73D38">
      <w:r>
        <w:separator/>
      </w:r>
    </w:p>
  </w:endnote>
  <w:endnote w:type="continuationSeparator" w:id="0">
    <w:p w14:paraId="697870C7" w14:textId="77777777" w:rsidR="00C73D38" w:rsidRDefault="00C73D38">
      <w:r>
        <w:continuationSeparator/>
      </w:r>
    </w:p>
  </w:endnote>
  <w:endnote w:type="continuationNotice" w:id="1">
    <w:p w14:paraId="1F539139" w14:textId="77777777" w:rsidR="00C73D38" w:rsidRDefault="00C73D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A0DF6" w14:textId="77777777" w:rsidR="00C73D38" w:rsidRDefault="00C73D38"/>
  </w:footnote>
  <w:footnote w:type="continuationSeparator" w:id="0">
    <w:p w14:paraId="00A6C6E7" w14:textId="77777777" w:rsidR="00C73D38" w:rsidRDefault="00C73D38">
      <w:r>
        <w:continuationSeparator/>
      </w:r>
    </w:p>
  </w:footnote>
  <w:footnote w:type="continuationNotice" w:id="1">
    <w:p w14:paraId="5E6EF77E" w14:textId="77777777" w:rsidR="00C73D38" w:rsidRDefault="00C73D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3F052EA"/>
    <w:multiLevelType w:val="hybridMultilevel"/>
    <w:tmpl w:val="50D8DE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75858427">
    <w:abstractNumId w:val="19"/>
  </w:num>
  <w:num w:numId="2" w16cid:durableId="473988300">
    <w:abstractNumId w:val="16"/>
  </w:num>
  <w:num w:numId="3" w16cid:durableId="2074429352">
    <w:abstractNumId w:val="0"/>
  </w:num>
  <w:num w:numId="4" w16cid:durableId="1264655414">
    <w:abstractNumId w:val="6"/>
  </w:num>
  <w:num w:numId="5" w16cid:durableId="75327442">
    <w:abstractNumId w:val="17"/>
  </w:num>
  <w:num w:numId="6" w16cid:durableId="479882133">
    <w:abstractNumId w:val="2"/>
  </w:num>
  <w:num w:numId="7" w16cid:durableId="1170173878">
    <w:abstractNumId w:val="12"/>
  </w:num>
  <w:num w:numId="8" w16cid:durableId="860556374">
    <w:abstractNumId w:val="9"/>
  </w:num>
  <w:num w:numId="9" w16cid:durableId="800921203">
    <w:abstractNumId w:val="1"/>
  </w:num>
  <w:num w:numId="10" w16cid:durableId="454955465">
    <w:abstractNumId w:val="1"/>
  </w:num>
  <w:num w:numId="11" w16cid:durableId="200434165">
    <w:abstractNumId w:val="3"/>
  </w:num>
  <w:num w:numId="12" w16cid:durableId="427426392">
    <w:abstractNumId w:val="4"/>
  </w:num>
  <w:num w:numId="13" w16cid:durableId="1212881592">
    <w:abstractNumId w:val="15"/>
  </w:num>
  <w:num w:numId="14" w16cid:durableId="1036269504">
    <w:abstractNumId w:val="10"/>
  </w:num>
  <w:num w:numId="15" w16cid:durableId="625962982">
    <w:abstractNumId w:val="7"/>
  </w:num>
  <w:num w:numId="16" w16cid:durableId="465513392">
    <w:abstractNumId w:val="13"/>
  </w:num>
  <w:num w:numId="17" w16cid:durableId="1267270870">
    <w:abstractNumId w:val="5"/>
  </w:num>
  <w:num w:numId="18" w16cid:durableId="1079793974">
    <w:abstractNumId w:val="11"/>
  </w:num>
  <w:num w:numId="19" w16cid:durableId="672293896">
    <w:abstractNumId w:val="18"/>
  </w:num>
  <w:num w:numId="20" w16cid:durableId="992491385">
    <w:abstractNumId w:val="8"/>
  </w:num>
  <w:num w:numId="21" w16cid:durableId="17752489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6DC3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034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0688"/>
    <w:rsid w:val="001C4D0A"/>
    <w:rsid w:val="001C5FEF"/>
    <w:rsid w:val="002106BD"/>
    <w:rsid w:val="0021114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1BFD"/>
    <w:rsid w:val="00384019"/>
    <w:rsid w:val="003854F1"/>
    <w:rsid w:val="0039118E"/>
    <w:rsid w:val="00393F6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649A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33C5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5B0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0AE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D38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7A10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0C50"/>
    <w:rsid w:val="00E61294"/>
    <w:rsid w:val="00E7237C"/>
    <w:rsid w:val="00E77C46"/>
    <w:rsid w:val="00E86CE8"/>
    <w:rsid w:val="00E90E82"/>
    <w:rsid w:val="00E963D2"/>
    <w:rsid w:val="00EA00CB"/>
    <w:rsid w:val="00EA1BAA"/>
    <w:rsid w:val="00EA3FCD"/>
    <w:rsid w:val="00EA42A0"/>
    <w:rsid w:val="00EB2013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15DC7B0"/>
    <w:rsid w:val="57DF04B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F06F54C-ECB9-4086-B41D-C660AD76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5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http://intranu.vgregion.se/ImageVault/Images/id_30630/width_313/height_227/preserveAspectRatio_0/scope_0/filename_EtvQFpma3DQjkjj0MSy-.jpg/storage_Edited/ImageVaultHandler.aspx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image" Target="media/image4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http://intranu.vgregion.se/ImageVault/Images/id_30401/width_240/height_317/preserveAspectRatio_0/scope_0/filename_6nKq7kMz9oRpiwu44nps.jpg/storage_Edited/ImageVaultHandler.aspx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542</Words>
  <Characters>2874</Characters>
  <Application>Microsoft Office Word</Application>
  <DocSecurity>0</DocSecurity>
  <Lines>23</Lines>
  <Paragraphs>6</Paragraphs>
  <ScaleCrop>false</ScaleCrop>
  <Manager/>
  <Company/>
  <LinksUpToDate>false</LinksUpToDate>
  <CharactersWithSpaces>3410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Orbita – Främmande kropp, metallsplitter – inför MR-undersökning</dc:title>
  <dc:subject/>
  <dc:creator>patrik.jens.johansson@vgregion.se</dc:creator>
  <keywords/>
  <lastModifiedBy>Ulrica Sehlberg</lastModifiedBy>
  <revision>10</revision>
  <lastPrinted>2016-03-31T19:56:00.0000000Z</lastPrinted>
  <dcterms:created xsi:type="dcterms:W3CDTF">2022-05-18T13:36:00.0000000Z</dcterms:created>
  <dcterms:modified xsi:type="dcterms:W3CDTF">2025-03-13T14:50:00.0000000Z</dcterms:modified>
</coreProperties>
</file>