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D6F0" w14:textId="77777777" w:rsidR="008B6476" w:rsidRDefault="008B6476" w:rsidP="00F35B05">
      <w:pPr>
        <w:pStyle w:val="Rubrik2"/>
        <w:sectPr w:rsidR="008B6476" w:rsidSect="008B64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DD3471" w14:textId="77777777" w:rsidR="008B6476" w:rsidRPr="008B6476" w:rsidRDefault="008B6476" w:rsidP="008B6476">
      <w:pPr>
        <w:spacing w:after="0" w:line="240" w:lineRule="auto"/>
        <w:ind w:left="0" w:right="0"/>
        <w:rPr>
          <w:szCs w:val="20"/>
        </w:rPr>
      </w:pPr>
    </w:p>
    <w:p w14:paraId="50D4F15B" w14:textId="4E3922A6" w:rsidR="008B6476" w:rsidRPr="00A97A7E" w:rsidRDefault="00A97A7E" w:rsidP="00A97A7E">
      <w:pPr>
        <w:pStyle w:val="Rubrik1"/>
      </w:pPr>
      <w:r w:rsidRPr="00A97A7E">
        <w:t>Nyckelhantering - Radiologi</w:t>
      </w:r>
      <w:r w:rsidRPr="00A97A7E">
        <w:t xml:space="preserve"> </w:t>
      </w:r>
      <w:r w:rsidR="008B6476" w:rsidRPr="00A97A7E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39A36" wp14:editId="32B31B9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FE507" w14:textId="77777777" w:rsidR="008B6476" w:rsidRPr="003D37FD" w:rsidRDefault="008B6476" w:rsidP="008B647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34436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639A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C1FE507" w14:textId="77777777" w:rsidR="008B6476" w:rsidRPr="003D37FD" w:rsidRDefault="008B6476" w:rsidP="008B647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34436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48CA2C9" w14:textId="5C744161" w:rsidR="008B6476" w:rsidRPr="00A97A7E" w:rsidRDefault="00A97A7E" w:rsidP="00A97A7E">
      <w:pPr>
        <w:pStyle w:val="Rubrik2"/>
      </w:pPr>
      <w:bookmarkStart w:id="1" w:name="_1314629194"/>
      <w:bookmarkStart w:id="2" w:name="Rubrik"/>
      <w:bookmarkEnd w:id="1"/>
      <w:bookmarkEnd w:id="2"/>
      <w:r w:rsidRPr="00A97A7E">
        <w:t>Förändringar</w:t>
      </w:r>
      <w:r w:rsidR="008B6476" w:rsidRPr="00A97A7E">
        <w:t xml:space="preserve"> i denna version</w:t>
      </w:r>
    </w:p>
    <w:p w14:paraId="524DF1F4" w14:textId="72106CAE" w:rsidR="008B6476" w:rsidRPr="008B6476" w:rsidRDefault="00A97A7E" w:rsidP="00A97A7E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1347FE14" w14:textId="77777777" w:rsidR="008B6476" w:rsidRPr="00A97A7E" w:rsidRDefault="008B6476" w:rsidP="00A97A7E">
      <w:pPr>
        <w:pStyle w:val="Rubrik2"/>
      </w:pPr>
      <w:r w:rsidRPr="00A97A7E">
        <w:t>Syfte</w:t>
      </w:r>
    </w:p>
    <w:p w14:paraId="4BEAEFF9" w14:textId="77777777" w:rsidR="008B6476" w:rsidRPr="008B6476" w:rsidRDefault="008B6476" w:rsidP="00A97A7E">
      <w:pPr>
        <w:spacing w:after="0" w:line="240" w:lineRule="auto"/>
        <w:ind w:left="0" w:right="0" w:firstLine="992"/>
        <w:rPr>
          <w:szCs w:val="20"/>
        </w:rPr>
      </w:pPr>
      <w:r w:rsidRPr="008B6476">
        <w:rPr>
          <w:szCs w:val="20"/>
        </w:rPr>
        <w:t>Att skapa en säker rutin för klinikens nyckelhantering.</w:t>
      </w:r>
    </w:p>
    <w:p w14:paraId="0F0511D4" w14:textId="77777777" w:rsidR="008B6476" w:rsidRPr="008B6476" w:rsidRDefault="008B6476" w:rsidP="008B6476">
      <w:pPr>
        <w:spacing w:after="0" w:line="240" w:lineRule="auto"/>
        <w:ind w:left="0" w:right="0"/>
        <w:rPr>
          <w:szCs w:val="20"/>
        </w:rPr>
      </w:pPr>
    </w:p>
    <w:p w14:paraId="5089BAD8" w14:textId="77777777" w:rsidR="008B6476" w:rsidRPr="00A97A7E" w:rsidRDefault="008B6476" w:rsidP="00A97A7E">
      <w:pPr>
        <w:pStyle w:val="Rubrik2"/>
      </w:pPr>
      <w:r w:rsidRPr="00A97A7E">
        <w:t>Hantering</w:t>
      </w:r>
    </w:p>
    <w:p w14:paraId="4ED1DF96" w14:textId="77777777" w:rsidR="008B6476" w:rsidRPr="008B6476" w:rsidRDefault="008B6476" w:rsidP="00A97A7E">
      <w:pPr>
        <w:pStyle w:val="Punktlista"/>
      </w:pPr>
      <w:r w:rsidRPr="008B6476">
        <w:t>Alla nycklar förvaras i låst nyckelskåp och kvitteras ut hos utsedd nyckelansvarig person.</w:t>
      </w:r>
    </w:p>
    <w:p w14:paraId="647B65A4" w14:textId="77777777" w:rsidR="008B6476" w:rsidRPr="008B6476" w:rsidRDefault="008B6476" w:rsidP="00A97A7E">
      <w:pPr>
        <w:pStyle w:val="Punktlista"/>
      </w:pPr>
      <w:r w:rsidRPr="008B6476">
        <w:t>Utkvitterade nycklar är personliga förutom för stafettpersonal.</w:t>
      </w:r>
    </w:p>
    <w:p w14:paraId="6CF730D9" w14:textId="77777777" w:rsidR="008B6476" w:rsidRPr="008B6476" w:rsidRDefault="008B6476" w:rsidP="00A97A7E">
      <w:pPr>
        <w:pStyle w:val="Punktlista"/>
      </w:pPr>
      <w:r w:rsidRPr="008B6476">
        <w:t>Nycklarna ska förvaras på ett betryggande sätt av var och en så att de inte kommer i obehörigas händer.</w:t>
      </w:r>
    </w:p>
    <w:p w14:paraId="6219E0BA" w14:textId="7A9F0623" w:rsidR="008B6476" w:rsidRPr="008B6476" w:rsidRDefault="008B6476" w:rsidP="00A97A7E">
      <w:pPr>
        <w:pStyle w:val="Rubrik2"/>
      </w:pPr>
      <w:r w:rsidRPr="008B6476">
        <w:t>Åtgärder vid tillbaka lämnande av nycklar</w:t>
      </w:r>
    </w:p>
    <w:p w14:paraId="15CF2EFE" w14:textId="77777777" w:rsidR="008B6476" w:rsidRPr="008B6476" w:rsidRDefault="008B6476" w:rsidP="00A97A7E">
      <w:pPr>
        <w:pStyle w:val="Punktlista"/>
      </w:pPr>
      <w:r w:rsidRPr="008B6476">
        <w:t xml:space="preserve">Vid återlämning av nycklar sker detta till avdelningens nyckelansvarige </w:t>
      </w:r>
      <w:r w:rsidRPr="008B6476">
        <w:br/>
        <w:t>person som ansvarar för att de blir kvitterade som tillbakalämnade.</w:t>
      </w:r>
    </w:p>
    <w:p w14:paraId="484A7D92" w14:textId="77777777" w:rsidR="008B6476" w:rsidRPr="008B6476" w:rsidRDefault="008B6476" w:rsidP="00A97A7E">
      <w:pPr>
        <w:pStyle w:val="Punktlista"/>
      </w:pPr>
      <w:r w:rsidRPr="008B6476">
        <w:t>Nyckelansvarig kontrollerar att det är rätt nycklar och därefter förvaras de</w:t>
      </w:r>
      <w:r w:rsidRPr="008B6476">
        <w:br/>
        <w:t>i nyckelskåpet.</w:t>
      </w:r>
    </w:p>
    <w:p w14:paraId="6CC025D3" w14:textId="77777777" w:rsidR="008B6476" w:rsidRPr="00A97A7E" w:rsidRDefault="008B6476" w:rsidP="00A97A7E">
      <w:pPr>
        <w:pStyle w:val="Rubrik2"/>
      </w:pPr>
      <w:r w:rsidRPr="00A97A7E">
        <w:t>Åtgärder då nycklar fattas</w:t>
      </w:r>
    </w:p>
    <w:p w14:paraId="2277FD0D" w14:textId="77777777" w:rsidR="008B6476" w:rsidRPr="008B6476" w:rsidRDefault="008B6476" w:rsidP="00A97A7E">
      <w:pPr>
        <w:pStyle w:val="Punktlista"/>
      </w:pPr>
    </w:p>
    <w:p w14:paraId="703396B0" w14:textId="77777777" w:rsidR="008B6476" w:rsidRPr="008B6476" w:rsidRDefault="008B6476" w:rsidP="00A97A7E">
      <w:pPr>
        <w:pStyle w:val="Punktlista"/>
      </w:pPr>
      <w:r w:rsidRPr="008B6476">
        <w:t>Vid borttappade nycklar anmäls detta till avdelningschefen.</w:t>
      </w:r>
    </w:p>
    <w:p w14:paraId="0628DC45" w14:textId="77777777" w:rsidR="008B6476" w:rsidRPr="008B6476" w:rsidRDefault="008B6476" w:rsidP="00A97A7E">
      <w:pPr>
        <w:pStyle w:val="Punktlista"/>
      </w:pPr>
      <w:r w:rsidRPr="008B6476">
        <w:t>Avvakta en tid för att se om borttappad nyckel/nycklar återfinns,</w:t>
      </w:r>
      <w:r w:rsidRPr="008B6476">
        <w:br/>
      </w:r>
      <w:r w:rsidRPr="008B6476">
        <w:rPr>
          <w:i/>
        </w:rPr>
        <w:t>(Ring till exempel Alingsås tvätten).</w:t>
      </w:r>
    </w:p>
    <w:p w14:paraId="68970021" w14:textId="77777777" w:rsidR="008B6476" w:rsidRPr="008B6476" w:rsidRDefault="008B6476" w:rsidP="00A97A7E">
      <w:pPr>
        <w:pStyle w:val="Punktlista"/>
      </w:pPr>
      <w:r w:rsidRPr="008B6476">
        <w:t>Avdelningschefen tar ställning till vilka åtgärder som ska vidtas - eventuellt byte av lås.</w:t>
      </w:r>
    </w:p>
    <w:bookmarkEnd w:id="0"/>
    <w:p w14:paraId="76B9F95B" w14:textId="670BB42E" w:rsidR="00536A5A" w:rsidRPr="00A97A7E" w:rsidRDefault="00536A5A" w:rsidP="00A97A7E">
      <w:pPr>
        <w:autoSpaceDE w:val="0"/>
        <w:autoSpaceDN w:val="0"/>
        <w:adjustRightInd w:val="0"/>
        <w:spacing w:after="0" w:line="240" w:lineRule="auto"/>
        <w:ind w:left="0" w:right="0"/>
        <w:rPr>
          <w:rFonts w:ascii="Open Sans" w:hAnsi="Open Sans" w:cs="Open Sans"/>
          <w:color w:val="000000"/>
        </w:rPr>
      </w:pPr>
    </w:p>
    <w:sectPr w:rsidR="00536A5A" w:rsidRPr="00A97A7E" w:rsidSect="00A97A7E">
      <w:type w:val="continuous"/>
      <w:pgSz w:w="11900" w:h="16840"/>
      <w:pgMar w:top="1418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732BD1"/>
    <w:multiLevelType w:val="hybridMultilevel"/>
    <w:tmpl w:val="42A2CE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512704"/>
    <w:multiLevelType w:val="hybridMultilevel"/>
    <w:tmpl w:val="2124B6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A5A6C"/>
    <w:multiLevelType w:val="hybridMultilevel"/>
    <w:tmpl w:val="57D4C5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4735334">
    <w:abstractNumId w:val="20"/>
  </w:num>
  <w:num w:numId="2" w16cid:durableId="94984576">
    <w:abstractNumId w:val="17"/>
  </w:num>
  <w:num w:numId="3" w16cid:durableId="1080098903">
    <w:abstractNumId w:val="0"/>
  </w:num>
  <w:num w:numId="4" w16cid:durableId="212735523">
    <w:abstractNumId w:val="7"/>
  </w:num>
  <w:num w:numId="5" w16cid:durableId="1094017454">
    <w:abstractNumId w:val="18"/>
  </w:num>
  <w:num w:numId="6" w16cid:durableId="823351907">
    <w:abstractNumId w:val="2"/>
  </w:num>
  <w:num w:numId="7" w16cid:durableId="924917110">
    <w:abstractNumId w:val="13"/>
  </w:num>
  <w:num w:numId="8" w16cid:durableId="1040666862">
    <w:abstractNumId w:val="10"/>
  </w:num>
  <w:num w:numId="9" w16cid:durableId="107506583">
    <w:abstractNumId w:val="1"/>
  </w:num>
  <w:num w:numId="10" w16cid:durableId="1869833868">
    <w:abstractNumId w:val="1"/>
  </w:num>
  <w:num w:numId="11" w16cid:durableId="615596818">
    <w:abstractNumId w:val="3"/>
  </w:num>
  <w:num w:numId="12" w16cid:durableId="986472865">
    <w:abstractNumId w:val="5"/>
  </w:num>
  <w:num w:numId="13" w16cid:durableId="1838030470">
    <w:abstractNumId w:val="16"/>
  </w:num>
  <w:num w:numId="14" w16cid:durableId="706948126">
    <w:abstractNumId w:val="11"/>
  </w:num>
  <w:num w:numId="15" w16cid:durableId="1136989033">
    <w:abstractNumId w:val="8"/>
  </w:num>
  <w:num w:numId="16" w16cid:durableId="1829861902">
    <w:abstractNumId w:val="15"/>
  </w:num>
  <w:num w:numId="17" w16cid:durableId="777332112">
    <w:abstractNumId w:val="6"/>
  </w:num>
  <w:num w:numId="18" w16cid:durableId="2000814221">
    <w:abstractNumId w:val="12"/>
  </w:num>
  <w:num w:numId="19" w16cid:durableId="733355438">
    <w:abstractNumId w:val="19"/>
  </w:num>
  <w:num w:numId="20" w16cid:durableId="1393701356">
    <w:abstractNumId w:val="14"/>
  </w:num>
  <w:num w:numId="21" w16cid:durableId="1608848407">
    <w:abstractNumId w:val="9"/>
  </w:num>
  <w:num w:numId="22" w16cid:durableId="1946384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647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A7E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136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Nyckelhantering - Radiologi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2022-05-18T04:36:00.0000000Z</dcterms:created>
  <dcterms:modified xsi:type="dcterms:W3CDTF">2024-01-29T12:30:00.0000000Z</dcterms:modified>
</coreProperties>
</file>