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B33E" w14:textId="77777777" w:rsidR="00092717" w:rsidRDefault="00092717" w:rsidP="00F35B05">
      <w:pPr>
        <w:pStyle w:val="Rubrik2"/>
        <w:sectPr w:rsidR="00092717" w:rsidSect="000927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DBC4E2" w14:textId="77777777" w:rsidR="00092717" w:rsidRPr="00092717" w:rsidRDefault="00092717" w:rsidP="0009271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92717">
        <w:rPr>
          <w:szCs w:val="20"/>
        </w:rPr>
        <w:tab/>
      </w:r>
    </w:p>
    <w:p w14:paraId="2A1CE2BA" w14:textId="5F0CCFC5" w:rsidR="00092717" w:rsidRPr="00092717" w:rsidRDefault="00493CBB" w:rsidP="005A2AE5">
      <w:pPr>
        <w:pStyle w:val="Rubrik1"/>
        <w:ind w:left="0"/>
        <w:rPr>
          <w:szCs w:val="20"/>
        </w:rPr>
      </w:pPr>
      <w:r w:rsidRPr="00092717">
        <w:t>Nyckelben – Fraktur, utredning</w:t>
      </w:r>
    </w:p>
    <w:p w14:paraId="6F0A965D" w14:textId="77777777" w:rsidR="00092717" w:rsidRPr="00092717" w:rsidRDefault="00092717" w:rsidP="00092717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90BE7F3" w14:textId="77777777" w:rsidR="00092717" w:rsidRPr="00092717" w:rsidRDefault="00092717" w:rsidP="00092717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</w:p>
    <w:p w14:paraId="68CE37F5" w14:textId="77777777" w:rsidR="00092717" w:rsidRPr="00092717" w:rsidRDefault="00092717" w:rsidP="005A2AE5">
      <w:pPr>
        <w:pStyle w:val="Rubrik2"/>
        <w:ind w:left="0"/>
      </w:pPr>
      <w:r w:rsidRPr="00092717">
        <w:t>Metodbok Konventionell röntgen</w:t>
      </w:r>
    </w:p>
    <w:p w14:paraId="4A45944F" w14:textId="77777777" w:rsidR="00092717" w:rsidRDefault="00092717" w:rsidP="0009271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92717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BD9A704" w14:textId="77777777" w:rsidR="00493CBB" w:rsidRDefault="00493CBB" w:rsidP="0009271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F29B4DE" w14:textId="785C81E6" w:rsidR="00493CBB" w:rsidRPr="00092717" w:rsidRDefault="00493CBB" w:rsidP="005A2AE5">
      <w:pPr>
        <w:pStyle w:val="Rubrik2"/>
        <w:ind w:left="0"/>
      </w:pPr>
      <w:r>
        <w:t>Förändringar sedan föregående version</w:t>
      </w:r>
    </w:p>
    <w:p w14:paraId="5E0C91D9" w14:textId="7E8967D0" w:rsidR="00493CBB" w:rsidRPr="00092717" w:rsidRDefault="00493CBB" w:rsidP="00493CBB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r>
        <w:rPr>
          <w:rFonts w:ascii="Arial-BoldMT" w:hAnsi="Arial-BoldMT" w:cs="Arial-BoldMT"/>
          <w:bCs/>
          <w:sz w:val="20"/>
          <w:szCs w:val="28"/>
        </w:rPr>
        <w:t>Inga förändringar</w:t>
      </w:r>
    </w:p>
    <w:p w14:paraId="004B2DD3" w14:textId="77777777" w:rsidR="00493CBB" w:rsidRPr="00092717" w:rsidRDefault="00493CBB" w:rsidP="0009271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6A578086" w14:textId="77777777" w:rsidR="00092717" w:rsidRPr="00092717" w:rsidRDefault="00092717" w:rsidP="0009271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92717" w:rsidRPr="00092717" w14:paraId="76811DBA" w14:textId="77777777" w:rsidTr="00B81611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9EA8F1D" w14:textId="77777777" w:rsidR="00092717" w:rsidRPr="00092717" w:rsidRDefault="00092717" w:rsidP="005A2AE5">
            <w:pPr>
              <w:pStyle w:val="Rubrik2"/>
              <w:ind w:left="0"/>
            </w:pPr>
            <w:r w:rsidRPr="00092717">
              <w:t>Inför undersökningen</w:t>
            </w:r>
          </w:p>
        </w:tc>
      </w:tr>
      <w:tr w:rsidR="00092717" w:rsidRPr="00092717" w14:paraId="0DB7A270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525E72BD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C649468" w14:textId="77777777" w:rsidR="00092717" w:rsidRPr="00092717" w:rsidRDefault="00092717" w:rsidP="0009271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099E01CC" w14:textId="77777777" w:rsidR="00092717" w:rsidRPr="00092717" w:rsidRDefault="00092717" w:rsidP="0009271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092717" w:rsidRPr="00092717" w14:paraId="5628B66B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58DF666C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D691EDF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4D1F821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7F25A908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72EB1C0E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0A04896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2717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00D73F0" w14:textId="3E524A3A" w:rsidR="00092717" w:rsidRPr="00092717" w:rsidRDefault="00000000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092717" w:rsidRPr="0009271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92717" w:rsidRPr="00092717" w14:paraId="0975A012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62D298DB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43EFAA0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F21A9A3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65D8D88D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008A7B74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BAECB5C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2717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5BBC676E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92717" w:rsidRPr="00092717" w14:paraId="447F77E2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4AF88126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A7F662C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29D75D3B" w14:textId="77777777" w:rsidTr="00B81611">
        <w:trPr>
          <w:trHeight w:val="329"/>
        </w:trPr>
        <w:tc>
          <w:tcPr>
            <w:tcW w:w="2259" w:type="dxa"/>
            <w:shd w:val="clear" w:color="auto" w:fill="auto"/>
          </w:tcPr>
          <w:p w14:paraId="6926E108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393D822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="00092717" w:rsidRPr="00092717" w14:paraId="0A29637B" w14:textId="77777777" w:rsidTr="00B81611">
        <w:trPr>
          <w:trHeight w:val="329"/>
        </w:trPr>
        <w:tc>
          <w:tcPr>
            <w:tcW w:w="2259" w:type="dxa"/>
            <w:shd w:val="clear" w:color="auto" w:fill="auto"/>
          </w:tcPr>
          <w:p w14:paraId="462061D9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3568B43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7A4C06AC" w14:textId="77777777" w:rsidTr="00B81611">
        <w:trPr>
          <w:trHeight w:val="263"/>
        </w:trPr>
        <w:tc>
          <w:tcPr>
            <w:tcW w:w="2259" w:type="dxa"/>
            <w:shd w:val="clear" w:color="auto" w:fill="auto"/>
          </w:tcPr>
          <w:p w14:paraId="70DA2CDD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CF8098D" w14:textId="77777777" w:rsidR="00092717" w:rsidRPr="00092717" w:rsidRDefault="00092717" w:rsidP="0009271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 xml:space="preserve">Frontal </w:t>
            </w:r>
            <w:proofErr w:type="spellStart"/>
            <w:r w:rsidRPr="00092717">
              <w:rPr>
                <w:rFonts w:ascii="Arial" w:hAnsi="Arial" w:cs="Arial"/>
                <w:sz w:val="20"/>
                <w:szCs w:val="20"/>
              </w:rPr>
              <w:t>kraniell</w:t>
            </w:r>
            <w:proofErr w:type="spellEnd"/>
            <w:r w:rsidRPr="00092717">
              <w:rPr>
                <w:rFonts w:ascii="Arial" w:hAnsi="Arial" w:cs="Arial"/>
                <w:sz w:val="20"/>
                <w:szCs w:val="20"/>
              </w:rPr>
              <w:t xml:space="preserve"> vinkling, sittande eller liggande</w:t>
            </w:r>
          </w:p>
          <w:p w14:paraId="52935C62" w14:textId="77777777" w:rsidR="00092717" w:rsidRPr="00092717" w:rsidRDefault="00092717" w:rsidP="0009271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 xml:space="preserve">Frontal </w:t>
            </w:r>
            <w:proofErr w:type="spellStart"/>
            <w:r w:rsidRPr="00092717">
              <w:rPr>
                <w:rFonts w:ascii="Arial" w:hAnsi="Arial" w:cs="Arial"/>
                <w:sz w:val="20"/>
                <w:szCs w:val="20"/>
              </w:rPr>
              <w:t>kaudal</w:t>
            </w:r>
            <w:proofErr w:type="spellEnd"/>
            <w:r w:rsidRPr="00092717">
              <w:rPr>
                <w:rFonts w:ascii="Arial" w:hAnsi="Arial" w:cs="Arial"/>
                <w:sz w:val="20"/>
                <w:szCs w:val="20"/>
              </w:rPr>
              <w:t xml:space="preserve"> vinkling, sittande eller liggande</w:t>
            </w:r>
          </w:p>
        </w:tc>
      </w:tr>
    </w:tbl>
    <w:p w14:paraId="51A8E3FA" w14:textId="77777777" w:rsidR="00092717" w:rsidRPr="00092717" w:rsidRDefault="00092717" w:rsidP="00092717">
      <w:pPr>
        <w:spacing w:after="0" w:line="240" w:lineRule="auto"/>
        <w:ind w:left="0" w:right="0"/>
        <w:rPr>
          <w:szCs w:val="20"/>
        </w:rPr>
      </w:pPr>
    </w:p>
    <w:p w14:paraId="573ED273" w14:textId="77777777" w:rsidR="00092717" w:rsidRPr="00092717" w:rsidRDefault="00092717" w:rsidP="00092717">
      <w:pPr>
        <w:spacing w:after="0" w:line="240" w:lineRule="auto"/>
        <w:ind w:left="0" w:right="0"/>
        <w:rPr>
          <w:szCs w:val="20"/>
        </w:rPr>
      </w:pPr>
      <w:r w:rsidRPr="00092717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92717" w:rsidRPr="00092717" w14:paraId="790373CD" w14:textId="77777777" w:rsidTr="00B81611">
        <w:trPr>
          <w:trHeight w:val="263"/>
        </w:trPr>
        <w:tc>
          <w:tcPr>
            <w:tcW w:w="1951" w:type="dxa"/>
            <w:shd w:val="clear" w:color="auto" w:fill="auto"/>
          </w:tcPr>
          <w:p w14:paraId="201C5D72" w14:textId="77777777" w:rsidR="00092717" w:rsidRPr="00E71601" w:rsidRDefault="00092717" w:rsidP="00092717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E71601">
              <w:rPr>
                <w:rFonts w:ascii="Calibri" w:hAnsi="Calibri" w:cs="Arial"/>
                <w:iCs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B39A5D1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D9B4719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39A806F3" w14:textId="77777777" w:rsidTr="00B81611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47E8B11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  <w:proofErr w:type="spellStart"/>
            <w:r w:rsidRPr="00092717">
              <w:rPr>
                <w:rFonts w:ascii="Arial" w:hAnsi="Arial" w:cs="Arial"/>
                <w:b/>
                <w:sz w:val="20"/>
                <w:szCs w:val="20"/>
              </w:rPr>
              <w:t>kraniell</w:t>
            </w:r>
            <w:proofErr w:type="spellEnd"/>
            <w:r w:rsidRPr="00092717">
              <w:rPr>
                <w:rFonts w:ascii="Arial" w:hAnsi="Arial" w:cs="Arial"/>
                <w:b/>
                <w:sz w:val="20"/>
                <w:szCs w:val="20"/>
              </w:rPr>
              <w:t xml:space="preserve"> vinkling </w:t>
            </w:r>
          </w:p>
          <w:p w14:paraId="55A9CDF0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4E43F4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91EAB1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E5564D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2CA52E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9D469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2CE6C658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Centrera mitt på nyckelbenet.</w:t>
            </w:r>
          </w:p>
          <w:p w14:paraId="2C53DDBC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6E3EE1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 xml:space="preserve">Vinkla röret 15° </w:t>
            </w:r>
            <w:proofErr w:type="spellStart"/>
            <w:r w:rsidRPr="00092717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0927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6EFF74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54AC415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Nyckelbenet projiceras i S-format i bröstkorgen.</w:t>
            </w:r>
          </w:p>
          <w:p w14:paraId="60512348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C37034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Hela nyckelbenet ska avbildas.</w:t>
            </w:r>
          </w:p>
          <w:p w14:paraId="1BB435B6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B7D5125" w14:textId="77777777" w:rsidR="00092717" w:rsidRPr="00092717" w:rsidRDefault="00092717" w:rsidP="000927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92717">
              <w:rPr>
                <w:rFonts w:ascii="Arial" w:hAnsi="Arial" w:cs="Arial"/>
                <w:b/>
                <w:noProof/>
                <w:sz w:val="20"/>
                <w:szCs w:val="18"/>
              </w:rPr>
              <w:t>Kraniellt höger</w:t>
            </w:r>
          </w:p>
          <w:p w14:paraId="419EE3F7" w14:textId="77777777" w:rsidR="00092717" w:rsidRPr="00092717" w:rsidRDefault="00B36C3B" w:rsidP="000927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"http://intranu.vgregion.se/ImageVault/Images/id_28101/width_263/height_83/preserveAspectRatio_0/scope_0/filename_35FKMZXqRu8KB9kz3jLX.gif/storage_Edited/ImageVaultHandler.aspx"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"http://intranu.vgregion.se/ImageVault/Images/id_28101/width_263/height_83/preserveAspectRatio_0/scope_0/filename_35FKMZXqRu8KB9kz3jLX.gif/storage_Edited/ImageVaultHandler.aspx"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30BCCB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lavikel 1 hö" style="width:202.85pt;height:63.85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079C4763" w14:textId="77777777" w:rsidR="00092717" w:rsidRPr="00092717" w:rsidRDefault="00092717" w:rsidP="000927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116B4D7A" w14:textId="77777777" w:rsidR="00092717" w:rsidRPr="00092717" w:rsidRDefault="00092717" w:rsidP="000927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92717">
              <w:rPr>
                <w:rFonts w:ascii="Arial" w:hAnsi="Arial" w:cs="Arial"/>
                <w:b/>
                <w:noProof/>
                <w:sz w:val="20"/>
                <w:szCs w:val="18"/>
              </w:rPr>
              <w:t>Kraniellt vänster</w:t>
            </w:r>
          </w:p>
          <w:p w14:paraId="5C87F0C0" w14:textId="77777777" w:rsidR="00092717" w:rsidRPr="00092717" w:rsidRDefault="00B36C3B" w:rsidP="000927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"http://intranu.vgregion.se/ImageVault/Images/id_28103/width_254/height_82/preserveAspectRatio_0/scope_0/filename_lzJgKY-WwoYH8S8gCSen.gif/storage_Edited/ImageVaultHandler.aspx"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"http://intranu.vgregion.se/ImageVault/Images/id_28103/width_254/height_82/preserveAspectRatio_0/scope_0/filename_lzJgKY-WwoYH8S8gCSen.gif/storage_Edited/ImageVaultHandler.aspx"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pict w14:anchorId="55E81D3C">
                <v:shape id="_x0000_i1026" type="#_x0000_t75" alt="Clavikel 1 vänster" style="width:204.1pt;height:65.75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</w:p>
          <w:p w14:paraId="662BCEC3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092717" w:rsidRPr="00092717" w14:paraId="739E07B2" w14:textId="77777777" w:rsidTr="00B81611">
        <w:trPr>
          <w:trHeight w:val="263"/>
        </w:trPr>
        <w:tc>
          <w:tcPr>
            <w:tcW w:w="1951" w:type="dxa"/>
            <w:shd w:val="clear" w:color="auto" w:fill="auto"/>
          </w:tcPr>
          <w:p w14:paraId="7E1F78A2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863CF52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81548FE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5376890E" w14:textId="77777777" w:rsidTr="00B81611">
        <w:trPr>
          <w:trHeight w:val="263"/>
        </w:trPr>
        <w:tc>
          <w:tcPr>
            <w:tcW w:w="1951" w:type="dxa"/>
            <w:shd w:val="clear" w:color="auto" w:fill="auto"/>
          </w:tcPr>
          <w:p w14:paraId="109A2630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  <w:proofErr w:type="spellStart"/>
            <w:r w:rsidRPr="00092717">
              <w:rPr>
                <w:rFonts w:ascii="Arial" w:hAnsi="Arial" w:cs="Arial"/>
                <w:b/>
                <w:sz w:val="20"/>
                <w:szCs w:val="20"/>
              </w:rPr>
              <w:t>kaudal</w:t>
            </w:r>
            <w:proofErr w:type="spellEnd"/>
            <w:r w:rsidRPr="00092717">
              <w:rPr>
                <w:rFonts w:ascii="Arial" w:hAnsi="Arial" w:cs="Arial"/>
                <w:b/>
                <w:sz w:val="20"/>
                <w:szCs w:val="20"/>
              </w:rPr>
              <w:t xml:space="preserve"> vinkling</w:t>
            </w:r>
          </w:p>
          <w:p w14:paraId="04B7AFEC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E491DB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BC3CF8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9271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5C7C020F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Centrera mitt på nyckelbenet.</w:t>
            </w:r>
          </w:p>
          <w:p w14:paraId="1C67DEFB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E1FB61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 xml:space="preserve">Vinkla röret 15° </w:t>
            </w:r>
            <w:proofErr w:type="spellStart"/>
            <w:r w:rsidRPr="00092717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0927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759AEC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1C50BAE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Nyckelbenet projiceras rakt och till största delen friprojicerad från bröstkorgen.</w:t>
            </w:r>
          </w:p>
          <w:p w14:paraId="1F5DD1AD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D41ADEA" w14:textId="77777777" w:rsidR="00092717" w:rsidRPr="00092717" w:rsidRDefault="00092717" w:rsidP="00092717">
            <w:pPr>
              <w:spacing w:after="0" w:line="240" w:lineRule="auto"/>
              <w:ind w:left="0" w:right="0"/>
              <w:rPr>
                <w:szCs w:val="20"/>
              </w:rPr>
            </w:pPr>
            <w:r w:rsidRPr="00092717">
              <w:rPr>
                <w:rFonts w:ascii="Arial" w:hAnsi="Arial" w:cs="Arial"/>
                <w:sz w:val="20"/>
                <w:szCs w:val="20"/>
              </w:rPr>
              <w:t>Hela nyckelbenet ska avbildas.</w:t>
            </w:r>
          </w:p>
        </w:tc>
        <w:tc>
          <w:tcPr>
            <w:tcW w:w="4253" w:type="dxa"/>
            <w:shd w:val="clear" w:color="auto" w:fill="auto"/>
          </w:tcPr>
          <w:p w14:paraId="0BB9E292" w14:textId="77777777" w:rsidR="00092717" w:rsidRPr="00092717" w:rsidRDefault="00092717" w:rsidP="000927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92717">
              <w:rPr>
                <w:rFonts w:ascii="Arial" w:hAnsi="Arial" w:cs="Arial"/>
                <w:b/>
                <w:noProof/>
                <w:sz w:val="20"/>
                <w:szCs w:val="18"/>
              </w:rPr>
              <w:t>Kaudalt höger</w:t>
            </w:r>
          </w:p>
          <w:p w14:paraId="7535B88D" w14:textId="77777777" w:rsidR="00092717" w:rsidRPr="00092717" w:rsidRDefault="00B36C3B" w:rsidP="000927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"http://intranu.vgregion.se/ImageVault/Images/id_28102/width_253/height_87/preserveAspectRatio_0/scope_0/filename_pzY16j0Lfm7gExZtRKX9.gif/storage_Edited/ImageVaultHandler.aspx"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"http://intranu.vgregion.se/ImageVault/Images/id_28102/width_253/height_87/preserveAspectRatio_0/scope_0/filename_pzY16j0Lfm7gExZtRKX9.gif/storage_Edited/ImageVaultHandler.aspx"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4B67458">
                <v:shape id="_x0000_i1027" type="#_x0000_t75" alt="Clavikel 2 hö" style="width:202.25pt;height:69.5pt">
                  <v:imagedata r:id="rId22" r:href="rId23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28F5FE4C" w14:textId="77777777" w:rsidR="00092717" w:rsidRPr="00092717" w:rsidRDefault="00092717" w:rsidP="000927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002973DE" w14:textId="77777777" w:rsidR="00092717" w:rsidRPr="00092717" w:rsidRDefault="00092717" w:rsidP="000927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92717">
              <w:rPr>
                <w:rFonts w:ascii="Arial" w:hAnsi="Arial" w:cs="Arial"/>
                <w:b/>
                <w:noProof/>
                <w:sz w:val="20"/>
                <w:szCs w:val="18"/>
              </w:rPr>
              <w:t>Kaudalt vänster</w:t>
            </w:r>
          </w:p>
          <w:p w14:paraId="514EBF59" w14:textId="77777777" w:rsidR="00092717" w:rsidRPr="00092717" w:rsidRDefault="00B36C3B" w:rsidP="00092717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"http://intranu.vgregion.se/ImageVault/Images/id_28104/width_251/height_84/preserveAspectRatio_0/scope_0/filename_9Vl85ARsYR60ES4PqhkB.gif/storage_Edited/ImageVaultHandler.aspx"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"http://intranu.vgregion.se/ImageVault/Images/id_28104/width_251/height_84/preserveAspectRatio_0/scope_0/filename_9Vl85ARsYR60ES4PqhkB.gif/storage_Edited/ImageVaultHandler.aspx"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pict w14:anchorId="269A1CE0">
                <v:shape id="_x0000_i1028" type="#_x0000_t75" alt="Clavikel 2 vänster" style="width:202.85pt;height:68.25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</w:p>
          <w:p w14:paraId="550F9FE9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17" w:rsidRPr="00092717" w14:paraId="51CD5548" w14:textId="77777777" w:rsidTr="00B81611">
        <w:trPr>
          <w:trHeight w:val="291"/>
        </w:trPr>
        <w:tc>
          <w:tcPr>
            <w:tcW w:w="1951" w:type="dxa"/>
            <w:shd w:val="clear" w:color="auto" w:fill="auto"/>
          </w:tcPr>
          <w:p w14:paraId="0574CF02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6D3628EF" w14:textId="77777777" w:rsidR="00092717" w:rsidRPr="00092717" w:rsidRDefault="00092717" w:rsidP="000927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4D4D79C1" w14:textId="77777777" w:rsidR="00092717" w:rsidRPr="00092717" w:rsidRDefault="00092717" w:rsidP="00092717">
      <w:pPr>
        <w:spacing w:after="0" w:line="240" w:lineRule="auto"/>
        <w:ind w:left="0" w:right="0"/>
        <w:rPr>
          <w:szCs w:val="20"/>
        </w:rPr>
      </w:pPr>
    </w:p>
    <w:p w14:paraId="3044CFB5" w14:textId="77777777" w:rsidR="00092717" w:rsidRPr="00092717" w:rsidRDefault="00092717" w:rsidP="0009271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927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F92ED" w14:textId="77777777" w:rsidR="008C0386" w:rsidRDefault="008C0386">
      <w:r>
        <w:separator/>
      </w:r>
    </w:p>
  </w:endnote>
  <w:endnote w:type="continuationSeparator" w:id="0">
    <w:p w14:paraId="490C6192" w14:textId="77777777" w:rsidR="008C0386" w:rsidRDefault="008C0386">
      <w:r>
        <w:continuationSeparator/>
      </w:r>
    </w:p>
  </w:endnote>
  <w:endnote w:type="continuationNotice" w:id="1">
    <w:p w14:paraId="7B41A9F8" w14:textId="77777777" w:rsidR="008C0386" w:rsidRDefault="008C03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B22C" w14:textId="77777777" w:rsidR="008C0386" w:rsidRDefault="008C0386"/>
  </w:footnote>
  <w:footnote w:type="continuationSeparator" w:id="0">
    <w:p w14:paraId="1A220775" w14:textId="77777777" w:rsidR="008C0386" w:rsidRDefault="008C0386">
      <w:r>
        <w:continuationSeparator/>
      </w:r>
    </w:p>
  </w:footnote>
  <w:footnote w:type="continuationNotice" w:id="1">
    <w:p w14:paraId="522AF651" w14:textId="77777777" w:rsidR="008C0386" w:rsidRDefault="008C03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43C6E"/>
    <w:multiLevelType w:val="hybridMultilevel"/>
    <w:tmpl w:val="2842ED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68973820">
    <w:abstractNumId w:val="19"/>
  </w:num>
  <w:num w:numId="2" w16cid:durableId="915943332">
    <w:abstractNumId w:val="16"/>
  </w:num>
  <w:num w:numId="3" w16cid:durableId="1235893699">
    <w:abstractNumId w:val="0"/>
  </w:num>
  <w:num w:numId="4" w16cid:durableId="605842845">
    <w:abstractNumId w:val="8"/>
  </w:num>
  <w:num w:numId="5" w16cid:durableId="370884967">
    <w:abstractNumId w:val="17"/>
  </w:num>
  <w:num w:numId="6" w16cid:durableId="225798351">
    <w:abstractNumId w:val="2"/>
  </w:num>
  <w:num w:numId="7" w16cid:durableId="2030720799">
    <w:abstractNumId w:val="13"/>
  </w:num>
  <w:num w:numId="8" w16cid:durableId="613485995">
    <w:abstractNumId w:val="10"/>
  </w:num>
  <w:num w:numId="9" w16cid:durableId="1458915605">
    <w:abstractNumId w:val="1"/>
  </w:num>
  <w:num w:numId="10" w16cid:durableId="262148979">
    <w:abstractNumId w:val="1"/>
  </w:num>
  <w:num w:numId="11" w16cid:durableId="5905543">
    <w:abstractNumId w:val="3"/>
  </w:num>
  <w:num w:numId="12" w16cid:durableId="128911083">
    <w:abstractNumId w:val="5"/>
  </w:num>
  <w:num w:numId="13" w16cid:durableId="1451508031">
    <w:abstractNumId w:val="15"/>
  </w:num>
  <w:num w:numId="14" w16cid:durableId="178351702">
    <w:abstractNumId w:val="11"/>
  </w:num>
  <w:num w:numId="15" w16cid:durableId="1815103220">
    <w:abstractNumId w:val="9"/>
  </w:num>
  <w:num w:numId="16" w16cid:durableId="1761411714">
    <w:abstractNumId w:val="14"/>
  </w:num>
  <w:num w:numId="17" w16cid:durableId="517815060">
    <w:abstractNumId w:val="6"/>
  </w:num>
  <w:num w:numId="18" w16cid:durableId="1264340566">
    <w:abstractNumId w:val="12"/>
  </w:num>
  <w:num w:numId="19" w16cid:durableId="1100415586">
    <w:abstractNumId w:val="18"/>
  </w:num>
  <w:num w:numId="20" w16cid:durableId="1275095364">
    <w:abstractNumId w:val="7"/>
  </w:num>
  <w:num w:numId="21" w16cid:durableId="287664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717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CBB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AE5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6B8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38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C3B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601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28103/width_254/height_82/preserveAspectRatio_0/scope_0/filename_lzJgKY-WwoYH8S8gCSen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04/width_251/height_84/preserveAspectRatio_0/scope_0/filename_9Vl85ARsYR60ES4PqhkB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102/width_253/height_87/preserveAspectRatio_0/scope_0/filename_pzY16j0Lfm7gExZtRKX9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01/width_263/height_83/preserveAspectRatio_0/scope_0/filename_35FKMZXqRu8KB9kz3jLX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480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Nyckelben – Fraktur, utredning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2022-05-18T04:36:00.0000000Z</dcterms:created>
  <dcterms:modified xsi:type="dcterms:W3CDTF">2024-12-09T13:26:00.0000000Z</dcterms:modified>
</coreProperties>
</file>