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A1BD" w14:textId="77777777" w:rsidR="000406A1" w:rsidRDefault="000406A1" w:rsidP="00F35B05">
      <w:pPr>
        <w:pStyle w:val="Rubrik2"/>
        <w:sectPr w:rsidR="000406A1" w:rsidSect="000406A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5B774F9" w14:textId="7CB542D7" w:rsidR="000406A1" w:rsidRPr="000406A1" w:rsidRDefault="001163F7" w:rsidP="001163F7">
      <w:pPr>
        <w:pStyle w:val="Rubrik1"/>
      </w:pPr>
      <w:r>
        <w:t>Extern granskning</w:t>
      </w:r>
      <w:r w:rsidRPr="000406A1">
        <w:t xml:space="preserve"> – rutin för samarbetet </w:t>
      </w:r>
      <w:proofErr w:type="spellStart"/>
      <w:r w:rsidR="78DA8E4C">
        <w:t>Tel</w:t>
      </w:r>
      <w:r w:rsidR="003F379B">
        <w:t>e</w:t>
      </w:r>
      <w:r w:rsidR="001B1734">
        <w:t>consult</w:t>
      </w:r>
      <w:proofErr w:type="spellEnd"/>
      <w:r w:rsidRPr="000406A1">
        <w:t>/radiologi/remittent</w:t>
      </w:r>
    </w:p>
    <w:p w14:paraId="3124FB4B" w14:textId="77777777" w:rsidR="000406A1" w:rsidRPr="000406A1" w:rsidRDefault="000406A1" w:rsidP="001163F7">
      <w:pPr>
        <w:pStyle w:val="Rubrik2"/>
      </w:pPr>
      <w:bookmarkStart w:id="1" w:name="_Toc501440348"/>
      <w:r w:rsidRPr="000406A1">
        <w:t>Bakgrund</w:t>
      </w:r>
      <w:bookmarkEnd w:id="1"/>
    </w:p>
    <w:p w14:paraId="72C940D6" w14:textId="5640FFF9" w:rsidR="000406A1" w:rsidRPr="000406A1" w:rsidRDefault="000406A1" w:rsidP="001163F7">
      <w:r w:rsidRPr="000406A1">
        <w:t xml:space="preserve">En telemedicinsk röntgenjour nattetid är införd i NU-sjukvården sedan 2012. </w:t>
      </w:r>
      <w:r>
        <w:t xml:space="preserve">Den telemedicinska tjänsten köps från </w:t>
      </w:r>
      <w:proofErr w:type="spellStart"/>
      <w:r w:rsidR="0030371B">
        <w:t>T</w:t>
      </w:r>
      <w:r w:rsidR="001B1734">
        <w:t>eleconsult</w:t>
      </w:r>
      <w:proofErr w:type="spellEnd"/>
      <w:r>
        <w:t xml:space="preserve"> som har svenska radiologer stationerade </w:t>
      </w:r>
      <w:r w:rsidR="001B1734">
        <w:t>på Bali</w:t>
      </w:r>
      <w:r w:rsidR="00C25F6E">
        <w:t>.</w:t>
      </w:r>
    </w:p>
    <w:p w14:paraId="2DC954B8" w14:textId="77777777" w:rsidR="000406A1" w:rsidRPr="000406A1" w:rsidRDefault="000406A1" w:rsidP="001163F7">
      <w:pPr>
        <w:pStyle w:val="Rubrik2"/>
      </w:pPr>
      <w:bookmarkStart w:id="2" w:name="_Toc501440350"/>
      <w:r w:rsidRPr="000406A1">
        <w:t>Sammanfattning/syfte</w:t>
      </w:r>
      <w:bookmarkEnd w:id="2"/>
    </w:p>
    <w:p w14:paraId="1FC3DDCE" w14:textId="27096204" w:rsidR="000406A1" w:rsidRDefault="000406A1" w:rsidP="001163F7">
      <w:pPr>
        <w:ind w:right="-142"/>
      </w:pPr>
      <w:bookmarkStart w:id="3" w:name="_Toc501440351"/>
      <w:r w:rsidRPr="000406A1">
        <w:t xml:space="preserve">Rutin för samarbetet mellan </w:t>
      </w:r>
      <w:r w:rsidR="00A26CE7">
        <w:t>e</w:t>
      </w:r>
      <w:r w:rsidR="004E23DC">
        <w:t>xtern granskning</w:t>
      </w:r>
      <w:r w:rsidRPr="000406A1">
        <w:t>, röntgenavdelningen NÄL och remittenter.</w:t>
      </w:r>
    </w:p>
    <w:p w14:paraId="33DD7545" w14:textId="6D05AA5F" w:rsidR="001163F7" w:rsidRPr="000406A1" w:rsidRDefault="001163F7" w:rsidP="001163F7">
      <w:pPr>
        <w:pStyle w:val="Rubrik2"/>
      </w:pPr>
      <w:bookmarkStart w:id="4" w:name="_Toc501440349"/>
      <w:r>
        <w:t xml:space="preserve">Förändringar sedan föregående </w:t>
      </w:r>
      <w:r w:rsidRPr="000406A1">
        <w:t xml:space="preserve">version </w:t>
      </w:r>
      <w:bookmarkEnd w:id="4"/>
    </w:p>
    <w:p w14:paraId="32FA1858" w14:textId="3696D3CC" w:rsidR="001163F7" w:rsidRPr="000406A1" w:rsidRDefault="00013787" w:rsidP="00F5360A">
      <w:r>
        <w:t>Reviderad.</w:t>
      </w:r>
    </w:p>
    <w:bookmarkEnd w:id="3"/>
    <w:p w14:paraId="3820DBD6" w14:textId="4D874A90" w:rsidR="000406A1" w:rsidRPr="000406A1" w:rsidRDefault="007642E0" w:rsidP="004E23DC">
      <w:pPr>
        <w:pStyle w:val="Rubrik2"/>
      </w:pPr>
      <w:r>
        <w:t>Extern granskare -</w:t>
      </w:r>
      <w:r w:rsidR="000406A1" w:rsidRPr="000406A1">
        <w:t xml:space="preserve"> Arbetstider</w:t>
      </w:r>
    </w:p>
    <w:p w14:paraId="5F9E7CD4" w14:textId="53531B8F" w:rsidR="000406A1" w:rsidRPr="000406A1" w:rsidRDefault="000406A1" w:rsidP="004E23DC">
      <w:r w:rsidRPr="000406A1">
        <w:t>Alla veckans dagar inklusive alla helgdagar från kl</w:t>
      </w:r>
      <w:r w:rsidR="00BB2A96">
        <w:t>.</w:t>
      </w:r>
      <w:r w:rsidRPr="000406A1">
        <w:t xml:space="preserve"> 22.00–07.30.</w:t>
      </w:r>
      <w:r w:rsidR="00C25F6E">
        <w:br/>
      </w:r>
      <w:hyperlink r:id="rId17" w:history="1">
        <w:r w:rsidR="00557969" w:rsidRPr="00557969">
          <w:rPr>
            <w:rStyle w:val="Hyperlnk"/>
          </w:rPr>
          <w:t>Telefonlista Extern granskare</w:t>
        </w:r>
      </w:hyperlink>
    </w:p>
    <w:p w14:paraId="5E27B3EB" w14:textId="6ED54879" w:rsidR="000406A1" w:rsidRPr="000406A1" w:rsidRDefault="007642E0" w:rsidP="007642E0">
      <w:pPr>
        <w:pStyle w:val="Rubrik2"/>
      </w:pPr>
      <w:r>
        <w:t>Extern granskare -</w:t>
      </w:r>
      <w:r w:rsidR="000406A1" w:rsidRPr="000406A1">
        <w:t xml:space="preserve"> Granskning</w:t>
      </w:r>
    </w:p>
    <w:p w14:paraId="6BCA6E97" w14:textId="0C5E71B7" w:rsidR="000406A1" w:rsidRPr="000406A1" w:rsidRDefault="000D5C62" w:rsidP="00911715">
      <w:pPr>
        <w:ind w:right="0"/>
      </w:pPr>
      <w:r>
        <w:t>Extern granskare</w:t>
      </w:r>
      <w:r w:rsidR="000406A1" w:rsidRPr="000406A1">
        <w:t xml:space="preserve"> tar emot undersökningar där bildtagning avslutats efter kl</w:t>
      </w:r>
      <w:r w:rsidR="00BB2A96">
        <w:t>.</w:t>
      </w:r>
      <w:r w:rsidR="000406A1" w:rsidRPr="000406A1">
        <w:t xml:space="preserve"> 22.00 och fram till kl</w:t>
      </w:r>
      <w:r w:rsidR="00BB2A96">
        <w:t>.</w:t>
      </w:r>
      <w:r w:rsidR="000406A1" w:rsidRPr="000406A1">
        <w:t xml:space="preserve"> 07.</w:t>
      </w:r>
      <w:r>
        <w:t>3</w:t>
      </w:r>
      <w:r w:rsidR="000406A1" w:rsidRPr="000406A1">
        <w:t>0</w:t>
      </w:r>
      <w:r w:rsidR="00945091">
        <w:t xml:space="preserve">. </w:t>
      </w:r>
      <w:r w:rsidR="00DF2E99">
        <w:t>Extern granskare avslutar ett påbörjat fall som startat</w:t>
      </w:r>
      <w:r w:rsidR="006828F6">
        <w:t xml:space="preserve">s innan kl. 7.30 om inte lokal </w:t>
      </w:r>
      <w:r w:rsidR="0070358C">
        <w:t>radiolog</w:t>
      </w:r>
      <w:r w:rsidR="00945091">
        <w:t xml:space="preserve"> </w:t>
      </w:r>
      <w:r w:rsidR="006828F6">
        <w:t>meddelar att den tar över.</w:t>
      </w:r>
    </w:p>
    <w:p w14:paraId="675AB436" w14:textId="5BDEF906" w:rsidR="000406A1" w:rsidRPr="000406A1" w:rsidRDefault="000406A1" w:rsidP="00510EAF">
      <w:pPr>
        <w:ind w:right="-425"/>
      </w:pPr>
      <w:r w:rsidRPr="000406A1">
        <w:t xml:space="preserve">Enligt överenskommelse på telefon med </w:t>
      </w:r>
      <w:r w:rsidR="00A26CE7">
        <w:t>e</w:t>
      </w:r>
      <w:r w:rsidR="00911715">
        <w:t>xtern gransk</w:t>
      </w:r>
      <w:r w:rsidR="0065178C">
        <w:t>are</w:t>
      </w:r>
      <w:r w:rsidRPr="000406A1">
        <w:t xml:space="preserve"> kan medicinskt </w:t>
      </w:r>
      <w:proofErr w:type="spellStart"/>
      <w:r w:rsidRPr="000406A1">
        <w:t>urakuta</w:t>
      </w:r>
      <w:proofErr w:type="spellEnd"/>
      <w:r w:rsidRPr="000406A1">
        <w:t xml:space="preserve"> </w:t>
      </w:r>
      <w:r w:rsidR="007A19BB">
        <w:br/>
      </w:r>
      <w:r w:rsidRPr="000406A1">
        <w:t>undersökningar som Rädda hjärnan och instabila trauman tas emot fram till kl</w:t>
      </w:r>
      <w:r w:rsidR="009C081D">
        <w:t>.</w:t>
      </w:r>
      <w:r w:rsidRPr="000406A1">
        <w:t xml:space="preserve"> 07.30.</w:t>
      </w:r>
    </w:p>
    <w:p w14:paraId="12D27537" w14:textId="3D5AB503" w:rsidR="000406A1" w:rsidRPr="00112E9E" w:rsidRDefault="00737AC3" w:rsidP="00112E9E">
      <w:r>
        <w:t>Exter</w:t>
      </w:r>
      <w:r w:rsidR="00D5374C">
        <w:t>n</w:t>
      </w:r>
      <w:r>
        <w:t xml:space="preserve"> gra</w:t>
      </w:r>
      <w:r w:rsidR="00B94DD1">
        <w:t>ns</w:t>
      </w:r>
      <w:r w:rsidR="00D5374C">
        <w:t>k</w:t>
      </w:r>
      <w:r>
        <w:t>are</w:t>
      </w:r>
      <w:r w:rsidR="000406A1" w:rsidRPr="000406A1">
        <w:t xml:space="preserve"> kan ta emot akuta undersökningar som utförts efter kl</w:t>
      </w:r>
      <w:r w:rsidR="009C081D">
        <w:t>.</w:t>
      </w:r>
      <w:r w:rsidR="000406A1" w:rsidRPr="000406A1">
        <w:t xml:space="preserve"> 21.30</w:t>
      </w:r>
      <w:r w:rsidR="00A401AA">
        <w:t>.</w:t>
      </w:r>
      <w:r w:rsidR="004E57AB">
        <w:br/>
      </w:r>
      <w:r w:rsidR="00071969">
        <w:t xml:space="preserve">Om vi även skulle vilja skicka enstaka undersökningar utförda </w:t>
      </w:r>
      <w:r w:rsidR="00416DFE">
        <w:t>innan kl. 21.30, så kallade ”spill</w:t>
      </w:r>
      <w:r w:rsidR="002D3CE9">
        <w:t>-over-undersökningar</w:t>
      </w:r>
      <w:r w:rsidR="00112E9E">
        <w:t xml:space="preserve">”, ska nattröntgensjuksköterska ringa </w:t>
      </w:r>
      <w:r w:rsidR="007A19BB">
        <w:t xml:space="preserve">till </w:t>
      </w:r>
      <w:r w:rsidR="00112E9E">
        <w:t>extern granskare för att kontrollera att de har möjlighet att ta emot denna/dessa undersökningar.</w:t>
      </w:r>
      <w:r w:rsidR="00416DFE">
        <w:br/>
      </w:r>
    </w:p>
    <w:p w14:paraId="0004E558" w14:textId="697E6ABB" w:rsidR="000406A1" w:rsidRPr="000406A1" w:rsidRDefault="000406A1" w:rsidP="00075C96">
      <w:r w:rsidRPr="000406A1">
        <w:lastRenderedPageBreak/>
        <w:t xml:space="preserve">Det är alltid </w:t>
      </w:r>
      <w:r w:rsidR="00A26CE7">
        <w:t>e</w:t>
      </w:r>
      <w:r w:rsidR="0016345B">
        <w:t>xtern granskare</w:t>
      </w:r>
      <w:r w:rsidRPr="000406A1">
        <w:t xml:space="preserve"> som ringer in </w:t>
      </w:r>
      <w:r w:rsidR="00966985">
        <w:t>radiolog</w:t>
      </w:r>
      <w:r w:rsidRPr="000406A1">
        <w:t xml:space="preserve"> i beredskap vid behov. </w:t>
      </w:r>
      <w:r w:rsidR="0016345B">
        <w:br/>
        <w:t>Extern granskare</w:t>
      </w:r>
      <w:r w:rsidRPr="000406A1">
        <w:t xml:space="preserve"> kontaktar nattröntgensjuksköterska för information om vilken läkare som har beredskapsjour och ska ringas in. </w:t>
      </w:r>
      <w:r w:rsidR="0016345B">
        <w:t>Extern granskare</w:t>
      </w:r>
      <w:r w:rsidRPr="000406A1">
        <w:t xml:space="preserve"> kontaktar sedan läkaren i beredskap och informerar om vilken undersökning det gäller. Läkare i beredskap samordnar sedan med nattröntgensjuksköterskan. </w:t>
      </w:r>
    </w:p>
    <w:p w14:paraId="56DF12B8" w14:textId="7119045F" w:rsidR="000406A1" w:rsidRPr="000406A1" w:rsidRDefault="000406A1" w:rsidP="0016345B">
      <w:r w:rsidRPr="000406A1">
        <w:t xml:space="preserve">Vid tveksamheter, ta alltid telefonkontakt med </w:t>
      </w:r>
      <w:r w:rsidR="00C1336D">
        <w:t xml:space="preserve">den </w:t>
      </w:r>
      <w:r w:rsidR="00A26CE7">
        <w:t>e</w:t>
      </w:r>
      <w:r w:rsidR="00C1336D">
        <w:t>xterna granskaren</w:t>
      </w:r>
      <w:r w:rsidRPr="000406A1">
        <w:t>.</w:t>
      </w:r>
    </w:p>
    <w:p w14:paraId="4FCE4EC2" w14:textId="77777777" w:rsidR="000406A1" w:rsidRPr="00075C96" w:rsidRDefault="000406A1" w:rsidP="00075C96">
      <w:pPr>
        <w:pStyle w:val="Rubrik2"/>
      </w:pPr>
      <w:r w:rsidRPr="00075C96">
        <w:t>Flöde</w:t>
      </w:r>
    </w:p>
    <w:p w14:paraId="5D5D0A0D" w14:textId="0E488186" w:rsidR="000406A1" w:rsidRPr="000406A1" w:rsidRDefault="000406A1" w:rsidP="00A84AEA">
      <w:r w:rsidRPr="000406A1">
        <w:t>Radiologens jour/</w:t>
      </w:r>
      <w:proofErr w:type="spellStart"/>
      <w:r w:rsidRPr="000406A1">
        <w:t>störtelefon</w:t>
      </w:r>
      <w:proofErr w:type="spellEnd"/>
      <w:r w:rsidRPr="000406A1">
        <w:t xml:space="preserve">, 529 73, vidarekopplas automatiskt till </w:t>
      </w:r>
      <w:r w:rsidRPr="000406A1">
        <w:br/>
      </w:r>
      <w:r w:rsidR="00874B05">
        <w:t xml:space="preserve">extern granskare </w:t>
      </w:r>
      <w:proofErr w:type="spellStart"/>
      <w:r w:rsidR="00B52E49">
        <w:t>T</w:t>
      </w:r>
      <w:r w:rsidR="0046347D">
        <w:t>eleconsult</w:t>
      </w:r>
      <w:proofErr w:type="spellEnd"/>
      <w:r w:rsidR="0046347D">
        <w:t xml:space="preserve"> 08-123 50 190</w:t>
      </w:r>
    </w:p>
    <w:p w14:paraId="55578D35" w14:textId="3DE03807" w:rsidR="000406A1" w:rsidRPr="000406A1" w:rsidRDefault="000406A1" w:rsidP="00C1336D">
      <w:pPr>
        <w:pStyle w:val="Punktlista"/>
      </w:pPr>
      <w:r w:rsidRPr="000406A1">
        <w:t xml:space="preserve">Remittenten skriver akuta e-remisser. Undantagsvis kan remiss skickas via fax </w:t>
      </w:r>
      <w:r w:rsidR="00E7185F">
        <w:t>om</w:t>
      </w:r>
      <w:r w:rsidRPr="000406A1">
        <w:t xml:space="preserve"> remitterande läkare inte kunnat registrera patienten i </w:t>
      </w:r>
      <w:proofErr w:type="spellStart"/>
      <w:r w:rsidRPr="000406A1">
        <w:t>Melior</w:t>
      </w:r>
      <w:proofErr w:type="spellEnd"/>
      <w:r w:rsidRPr="000406A1">
        <w:t>.</w:t>
      </w:r>
    </w:p>
    <w:p w14:paraId="1AD10718" w14:textId="3BBA00C2" w:rsidR="000406A1" w:rsidRPr="000406A1" w:rsidRDefault="000406A1" w:rsidP="00C1336D">
      <w:pPr>
        <w:pStyle w:val="Punktlista"/>
      </w:pPr>
      <w:r w:rsidRPr="000406A1">
        <w:t xml:space="preserve">Nattröntgensjuksköterskan läser in akuta e-remisser för NÄL. E-remisser som finns på Uddevallas akuta lista förhandsgranskas och läses in om de är så akuta att undersökningen ska utföras på natten. </w:t>
      </w:r>
      <w:r w:rsidRPr="000406A1">
        <w:br/>
      </w:r>
      <w:hyperlink r:id="rId18" w:tgtFrame="_blank" w:history="1">
        <w:r w:rsidRPr="000406A1">
          <w:rPr>
            <w:color w:val="0000FF"/>
            <w:u w:val="single"/>
          </w:rPr>
          <w:t xml:space="preserve">Röntgenundersökningar under stängningstid i Uddevalla </w:t>
        </w:r>
      </w:hyperlink>
      <w:r w:rsidRPr="000406A1">
        <w:t>(rutin)</w:t>
      </w:r>
      <w:r w:rsidRPr="000406A1">
        <w:br/>
      </w:r>
      <w:hyperlink r:id="rId19" w:history="1">
        <w:r w:rsidRPr="00B82899">
          <w:rPr>
            <w:color w:val="0000FF"/>
            <w:u w:val="single"/>
          </w:rPr>
          <w:t>Akuta röntgenundersökningar under jourtid vid Radiologiska avdelningarna</w:t>
        </w:r>
      </w:hyperlink>
      <w:r w:rsidRPr="000406A1">
        <w:t xml:space="preserve"> (remittentinformation)</w:t>
      </w:r>
    </w:p>
    <w:p w14:paraId="46B98854" w14:textId="2458B688" w:rsidR="00344338" w:rsidRDefault="00A84AEA" w:rsidP="00C1336D">
      <w:pPr>
        <w:pStyle w:val="Punktlista"/>
      </w:pPr>
      <w:r>
        <w:t>Extern granskare</w:t>
      </w:r>
      <w:r w:rsidR="000406A1" w:rsidRPr="000406A1">
        <w:t xml:space="preserve"> </w:t>
      </w:r>
      <w:r w:rsidR="00A52AEA">
        <w:t xml:space="preserve">bevakar prioriteringsjobb </w:t>
      </w:r>
      <w:r w:rsidR="00C71F69">
        <w:t>som skickats via Courier</w:t>
      </w:r>
      <w:r w:rsidR="00371AC0">
        <w:t xml:space="preserve"> </w:t>
      </w:r>
      <w:r w:rsidR="000406A1" w:rsidRPr="000406A1">
        <w:t xml:space="preserve">och prioriterar enligt ”Nattmenyn” som är baserad på </w:t>
      </w:r>
      <w:hyperlink r:id="rId20" w:tgtFrame="_blank" w:history="1">
        <w:r w:rsidR="00AD31D1">
          <w:rPr>
            <w:color w:val="0000FF"/>
            <w:u w:val="single"/>
          </w:rPr>
          <w:t>Akuta röntgenundersökningar från Akutmottagningen - Riktlinjer</w:t>
        </w:r>
      </w:hyperlink>
    </w:p>
    <w:p w14:paraId="3736033E" w14:textId="77777777" w:rsidR="00CF193B" w:rsidRDefault="00CF193B" w:rsidP="00CF193B">
      <w:pPr>
        <w:pStyle w:val="Punktlista"/>
        <w:numPr>
          <w:ilvl w:val="0"/>
          <w:numId w:val="0"/>
        </w:numPr>
        <w:ind w:left="1712"/>
      </w:pPr>
      <w:r>
        <w:t xml:space="preserve">Sköterska skriver in relevant information, för extern granskare, i remissanteckningar. Exempelvis GFR, </w:t>
      </w:r>
      <w:proofErr w:type="spellStart"/>
      <w:r>
        <w:t>kreatinin</w:t>
      </w:r>
      <w:proofErr w:type="spellEnd"/>
      <w:r>
        <w:t>, ev. kontrastöverkänslighet.</w:t>
      </w:r>
    </w:p>
    <w:p w14:paraId="6572B69D" w14:textId="08973B25" w:rsidR="00CF193B" w:rsidRDefault="00344338" w:rsidP="00CF193B">
      <w:pPr>
        <w:pStyle w:val="Punktlista"/>
        <w:numPr>
          <w:ilvl w:val="0"/>
          <w:numId w:val="0"/>
        </w:numPr>
        <w:ind w:left="1712"/>
      </w:pPr>
      <w:r>
        <w:t>E</w:t>
      </w:r>
      <w:r w:rsidR="00BA3370">
        <w:t xml:space="preserve">xtern granskare kan </w:t>
      </w:r>
      <w:r w:rsidR="00F772F7">
        <w:t xml:space="preserve">läsa </w:t>
      </w:r>
      <w:r w:rsidR="00874B36">
        <w:t>remissanteckningarna</w:t>
      </w:r>
      <w:r w:rsidR="00FB20D1">
        <w:t>,</w:t>
      </w:r>
      <w:r w:rsidR="00874B36">
        <w:t xml:space="preserve"> </w:t>
      </w:r>
      <w:r w:rsidR="00FE542B">
        <w:t xml:space="preserve">om de skrivs </w:t>
      </w:r>
      <w:r w:rsidR="00F772F7">
        <w:t xml:space="preserve">in </w:t>
      </w:r>
      <w:r w:rsidR="00FE542B" w:rsidRPr="006C5E46">
        <w:rPr>
          <w:b/>
          <w:bCs/>
          <w:i/>
          <w:iCs/>
        </w:rPr>
        <w:t>innan</w:t>
      </w:r>
      <w:r w:rsidR="00FB20D1" w:rsidRPr="006C5E46">
        <w:rPr>
          <w:b/>
          <w:bCs/>
          <w:i/>
          <w:iCs/>
        </w:rPr>
        <w:t xml:space="preserve"> </w:t>
      </w:r>
      <w:r w:rsidR="00FB20D1">
        <w:t xml:space="preserve">skickning via Courier </w:t>
      </w:r>
      <w:r w:rsidR="00CA0412">
        <w:t>prioritering</w:t>
      </w:r>
      <w:r w:rsidR="00E97184">
        <w:t>. Extern granskare kan inte läsa vår OBS-</w:t>
      </w:r>
      <w:r w:rsidR="00767888">
        <w:t>text.</w:t>
      </w:r>
    </w:p>
    <w:p w14:paraId="13B4535A" w14:textId="2DBD288D" w:rsidR="00B74B12" w:rsidRPr="000406A1" w:rsidRDefault="00B74B12" w:rsidP="7CE7ECA0">
      <w:pPr>
        <w:pStyle w:val="Punktlista"/>
        <w:ind w:left="1701" w:hanging="283"/>
      </w:pPr>
      <w:r>
        <w:t>Akuta undersökningar från IVA och neonatal.</w:t>
      </w:r>
      <w:r w:rsidR="00514DDB">
        <w:t xml:space="preserve"> Undersökningen utförs och bilder skickas till PACS, </w:t>
      </w:r>
      <w:r w:rsidR="00FA50F2">
        <w:t>skicka via Courier.</w:t>
      </w:r>
      <w:r w:rsidR="00514DDB">
        <w:t xml:space="preserve"> Eftersom bilder finns i PACS </w:t>
      </w:r>
      <w:r w:rsidR="009F35C1">
        <w:t>skickas bilder med automatik.</w:t>
      </w:r>
    </w:p>
    <w:p w14:paraId="2B29982E" w14:textId="53DB9003" w:rsidR="000406A1" w:rsidRPr="000406A1" w:rsidRDefault="000406A1" w:rsidP="00E33110">
      <w:pPr>
        <w:pStyle w:val="Punktlista"/>
        <w:ind w:right="568"/>
      </w:pPr>
      <w:r w:rsidRPr="000406A1">
        <w:t xml:space="preserve">Vid undersökningar som är mycket brådskande ringer nattröntgensjuksköterskan till </w:t>
      </w:r>
      <w:r w:rsidR="00A26CE7">
        <w:t>e</w:t>
      </w:r>
      <w:r w:rsidR="003D05FF">
        <w:t>xtern granskare</w:t>
      </w:r>
      <w:r w:rsidRPr="000406A1">
        <w:t xml:space="preserve"> och ber om snabb prioritering och när undersökningen startats kontaktas </w:t>
      </w:r>
      <w:r w:rsidR="00A26CE7">
        <w:t>e</w:t>
      </w:r>
      <w:r w:rsidR="003D05FF">
        <w:t>xtern granskare</w:t>
      </w:r>
      <w:r w:rsidRPr="000406A1">
        <w:t xml:space="preserve"> igen så de är beredda på att det kommer bilder inom kort. </w:t>
      </w:r>
    </w:p>
    <w:p w14:paraId="75BFF50C" w14:textId="6EF213A5" w:rsidR="000406A1" w:rsidRDefault="000406A1" w:rsidP="0000250D">
      <w:pPr>
        <w:pStyle w:val="Punktlista"/>
        <w:ind w:right="-141"/>
      </w:pPr>
      <w:r w:rsidRPr="000406A1">
        <w:t xml:space="preserve">Vid alla </w:t>
      </w:r>
      <w:proofErr w:type="spellStart"/>
      <w:r w:rsidRPr="000406A1">
        <w:t>urakuta</w:t>
      </w:r>
      <w:proofErr w:type="spellEnd"/>
      <w:r w:rsidRPr="000406A1">
        <w:t xml:space="preserve"> undersökningar (utom Traumalarm nivå 1 och Rädda hjärnan</w:t>
      </w:r>
      <w:r w:rsidR="006C5E46">
        <w:t>-</w:t>
      </w:r>
      <w:r w:rsidRPr="000406A1">
        <w:t>larm) måste remittenten ringa till radiologiska avdelningen.</w:t>
      </w:r>
    </w:p>
    <w:p w14:paraId="13582ACC" w14:textId="198EFDDC" w:rsidR="00770AED" w:rsidRDefault="00770AED" w:rsidP="00C57481">
      <w:pPr>
        <w:pStyle w:val="Punktlista"/>
        <w:ind w:right="426"/>
      </w:pPr>
      <w:r>
        <w:t>Om skö</w:t>
      </w:r>
      <w:r w:rsidR="006B21DA">
        <w:t xml:space="preserve">terska ser allvarlig patologi på bilder, exempelvis blödning i hjärnan, ring extern granskare så att de prioriterar </w:t>
      </w:r>
      <w:r w:rsidR="004E7540">
        <w:t>att granska undersökningen</w:t>
      </w:r>
      <w:r w:rsidR="00D150C7">
        <w:t>.</w:t>
      </w:r>
    </w:p>
    <w:p w14:paraId="2961C4DD" w14:textId="33FF0510" w:rsidR="00D150C7" w:rsidRPr="000406A1" w:rsidRDefault="00D150C7" w:rsidP="00C1336D">
      <w:pPr>
        <w:pStyle w:val="Punktlista"/>
      </w:pPr>
      <w:r>
        <w:t>Om undersökning, som prioriterats att utföras inom viss tid, ej blir utförd</w:t>
      </w:r>
      <w:r w:rsidR="005E0C23">
        <w:t xml:space="preserve"> av någon anledning. Ring och meddela extern granskare detta.</w:t>
      </w:r>
    </w:p>
    <w:p w14:paraId="038382B9" w14:textId="77777777" w:rsidR="00763112" w:rsidRDefault="0076311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028D37B" w14:textId="14C5CE2E" w:rsidR="000406A1" w:rsidRPr="000406A1" w:rsidRDefault="000406A1" w:rsidP="00A26CE7">
      <w:pPr>
        <w:pStyle w:val="Rubrik2"/>
      </w:pPr>
      <w:r w:rsidRPr="000406A1">
        <w:lastRenderedPageBreak/>
        <w:t>Intravenös kontrast</w:t>
      </w:r>
    </w:p>
    <w:p w14:paraId="1945F4EC" w14:textId="45C0B993" w:rsidR="000406A1" w:rsidRPr="000406A1" w:rsidRDefault="000406A1" w:rsidP="008605BE">
      <w:pPr>
        <w:pStyle w:val="Punktlista"/>
      </w:pPr>
      <w:r w:rsidRPr="000406A1">
        <w:t xml:space="preserve">Kontrast ordineras skriftligt av </w:t>
      </w:r>
      <w:r w:rsidR="00A26CE7">
        <w:t>e</w:t>
      </w:r>
      <w:r w:rsidR="008605BE">
        <w:t>xtern granskare</w:t>
      </w:r>
      <w:r w:rsidRPr="000406A1">
        <w:t>-radiolog</w:t>
      </w:r>
    </w:p>
    <w:p w14:paraId="2BD1B00B" w14:textId="77777777" w:rsidR="000406A1" w:rsidRPr="000406A1" w:rsidRDefault="000406A1" w:rsidP="008605BE">
      <w:pPr>
        <w:pStyle w:val="Punktlista"/>
      </w:pPr>
      <w:proofErr w:type="spellStart"/>
      <w:r w:rsidRPr="000406A1">
        <w:t>OmniVis</w:t>
      </w:r>
      <w:proofErr w:type="spellEnd"/>
      <w:r w:rsidRPr="000406A1">
        <w:t xml:space="preserve"> utförs av nattröntgensjuksköterskan</w:t>
      </w:r>
    </w:p>
    <w:p w14:paraId="265B5337" w14:textId="36DA8809" w:rsidR="000406A1" w:rsidRPr="000406A1" w:rsidRDefault="000406A1" w:rsidP="008605BE">
      <w:pPr>
        <w:pStyle w:val="Punktlista"/>
      </w:pPr>
      <w:r w:rsidRPr="000406A1">
        <w:t xml:space="preserve">Vid frågor </w:t>
      </w:r>
      <w:proofErr w:type="gramStart"/>
      <w:r w:rsidRPr="000406A1">
        <w:t>t ex</w:t>
      </w:r>
      <w:proofErr w:type="gramEnd"/>
      <w:r w:rsidRPr="000406A1">
        <w:t xml:space="preserve"> lågt GFR kontaktas </w:t>
      </w:r>
      <w:r w:rsidR="00A26CE7">
        <w:t>e</w:t>
      </w:r>
      <w:r w:rsidR="008605BE">
        <w:t>xtern granskares</w:t>
      </w:r>
      <w:r w:rsidRPr="000406A1">
        <w:t>-radiolog</w:t>
      </w:r>
    </w:p>
    <w:p w14:paraId="189427D2" w14:textId="1E31B9BC" w:rsidR="000406A1" w:rsidRPr="000406A1" w:rsidRDefault="000406A1" w:rsidP="008605BE">
      <w:pPr>
        <w:pStyle w:val="Punktlista"/>
      </w:pPr>
      <w:hyperlink r:id="rId21" w:history="1">
        <w:r w:rsidRPr="000406A1">
          <w:rPr>
            <w:color w:val="0000FF"/>
            <w:u w:val="single"/>
          </w:rPr>
          <w:t>Tolk vid radiologisk undersökning med kontrast och/eller radiologiskt ingrepp</w:t>
        </w:r>
      </w:hyperlink>
      <w:r w:rsidRPr="000406A1">
        <w:t xml:space="preserve"> (rutin)</w:t>
      </w:r>
    </w:p>
    <w:p w14:paraId="06C857AB" w14:textId="71DFB3BE" w:rsidR="000406A1" w:rsidRPr="000406A1" w:rsidRDefault="000406A1" w:rsidP="008605BE">
      <w:pPr>
        <w:pStyle w:val="Punktlista"/>
      </w:pPr>
      <w:hyperlink r:id="rId22" w:tgtFrame="_blank" w:history="1">
        <w:proofErr w:type="spellStart"/>
        <w:r w:rsidRPr="00103E41">
          <w:rPr>
            <w:color w:val="0000FF"/>
            <w:u w:val="single"/>
          </w:rPr>
          <w:t>Anafylaxibehandling</w:t>
        </w:r>
        <w:proofErr w:type="spellEnd"/>
        <w:r w:rsidRPr="000406A1">
          <w:rPr>
            <w:color w:val="0000FF"/>
            <w:u w:val="single"/>
          </w:rPr>
          <w:t xml:space="preserve"> </w:t>
        </w:r>
      </w:hyperlink>
      <w:r w:rsidRPr="000406A1">
        <w:t xml:space="preserve">(rutin) </w:t>
      </w:r>
    </w:p>
    <w:p w14:paraId="4ED7ED53" w14:textId="20AC944E" w:rsidR="000406A1" w:rsidRPr="000406A1" w:rsidRDefault="000406A1" w:rsidP="008605BE">
      <w:pPr>
        <w:pStyle w:val="Punktlista"/>
      </w:pPr>
      <w:hyperlink r:id="rId23" w:history="1">
        <w:r w:rsidRPr="00103E41">
          <w:rPr>
            <w:color w:val="0000FF"/>
            <w:u w:val="single"/>
          </w:rPr>
          <w:t>Premedicinering vid kontrastmedelsöverkänslighet</w:t>
        </w:r>
      </w:hyperlink>
      <w:r w:rsidRPr="000406A1">
        <w:t xml:space="preserve"> (rutin)</w:t>
      </w:r>
    </w:p>
    <w:p w14:paraId="4CB85774" w14:textId="77777777" w:rsidR="000406A1" w:rsidRPr="000406A1" w:rsidRDefault="000406A1" w:rsidP="002A1178">
      <w:pPr>
        <w:pStyle w:val="Rubrik2"/>
      </w:pPr>
      <w:r w:rsidRPr="000406A1">
        <w:t>Specifika fall och undersökningar</w:t>
      </w:r>
    </w:p>
    <w:p w14:paraId="56FFCFDC" w14:textId="77777777" w:rsidR="000406A1" w:rsidRPr="000406A1" w:rsidRDefault="000406A1" w:rsidP="002A1178">
      <w:pPr>
        <w:pStyle w:val="Rubrik3"/>
      </w:pPr>
      <w:r w:rsidRPr="000406A1">
        <w:t>Stabs-, förstärknings- eller katastrofläge</w:t>
      </w:r>
    </w:p>
    <w:p w14:paraId="2ED61925" w14:textId="67CE951D" w:rsidR="000406A1" w:rsidRPr="000406A1" w:rsidRDefault="000406A1" w:rsidP="002A1178">
      <w:pPr>
        <w:pStyle w:val="Punktlista"/>
      </w:pPr>
      <w:r w:rsidRPr="000406A1">
        <w:t xml:space="preserve">Växeln larmar </w:t>
      </w:r>
      <w:r w:rsidR="00A26CE7">
        <w:t>e</w:t>
      </w:r>
      <w:r w:rsidR="002A1178">
        <w:t>xtern granskare</w:t>
      </w:r>
      <w:r w:rsidRPr="000406A1">
        <w:t xml:space="preserve"> </w:t>
      </w:r>
    </w:p>
    <w:p w14:paraId="668F5B55" w14:textId="3668BB35" w:rsidR="000406A1" w:rsidRPr="000406A1" w:rsidRDefault="002A1178" w:rsidP="002A1178">
      <w:pPr>
        <w:pStyle w:val="Punktlista"/>
      </w:pPr>
      <w:r>
        <w:t>Extern granskare</w:t>
      </w:r>
      <w:r w:rsidR="000406A1" w:rsidRPr="000406A1">
        <w:t xml:space="preserve"> kontaktar nattröntgensjuksköterskan samt ringer in läkare i beredskap. </w:t>
      </w:r>
    </w:p>
    <w:p w14:paraId="24AFC33E" w14:textId="1EB58577" w:rsidR="000406A1" w:rsidRPr="000406A1" w:rsidRDefault="000406A1" w:rsidP="002A1178">
      <w:pPr>
        <w:pStyle w:val="Punktlista"/>
      </w:pPr>
      <w:hyperlink r:id="rId24" w:history="1">
        <w:r w:rsidRPr="0032570B">
          <w:rPr>
            <w:color w:val="0000FF"/>
            <w:u w:val="single"/>
          </w:rPr>
          <w:t>Säkerhet och bered</w:t>
        </w:r>
        <w:r w:rsidRPr="0032570B">
          <w:rPr>
            <w:color w:val="0000FF"/>
            <w:u w:val="single"/>
          </w:rPr>
          <w:t>s</w:t>
        </w:r>
        <w:r w:rsidRPr="0032570B">
          <w:rPr>
            <w:color w:val="0000FF"/>
            <w:u w:val="single"/>
          </w:rPr>
          <w:t>kapsplan</w:t>
        </w:r>
        <w:r w:rsidRPr="004461B1">
          <w:rPr>
            <w:rStyle w:val="Hyperlnk"/>
          </w:rPr>
          <w:t>,</w:t>
        </w:r>
      </w:hyperlink>
      <w:r w:rsidRPr="000406A1">
        <w:t xml:space="preserve"> NU-sjukvården (rutin)</w:t>
      </w:r>
    </w:p>
    <w:p w14:paraId="05E1E291" w14:textId="77777777" w:rsidR="000406A1" w:rsidRPr="000406A1" w:rsidRDefault="000406A1" w:rsidP="00F5360A">
      <w:pPr>
        <w:pStyle w:val="Rubrik3"/>
      </w:pPr>
      <w:r w:rsidRPr="000406A1">
        <w:t>Traumalarm nivå 1</w:t>
      </w:r>
    </w:p>
    <w:p w14:paraId="45BD7B44" w14:textId="309AFD49" w:rsidR="000406A1" w:rsidRPr="000406A1" w:rsidRDefault="000406A1" w:rsidP="00E4547D">
      <w:pPr>
        <w:pStyle w:val="Punktlista"/>
      </w:pPr>
      <w:r w:rsidRPr="000406A1">
        <w:t xml:space="preserve">Växeln larmar nattröntgensjuksköterska som kontaktar </w:t>
      </w:r>
      <w:r w:rsidR="00A26CE7">
        <w:t>e</w:t>
      </w:r>
      <w:r w:rsidR="00E4547D">
        <w:t>xtern granskare</w:t>
      </w:r>
      <w:r w:rsidRPr="000406A1">
        <w:t xml:space="preserve">. </w:t>
      </w:r>
    </w:p>
    <w:p w14:paraId="112EA816" w14:textId="353DDFCF" w:rsidR="000406A1" w:rsidRPr="000406A1" w:rsidRDefault="00E4547D" w:rsidP="00E4547D">
      <w:pPr>
        <w:pStyle w:val="Punktlista"/>
      </w:pPr>
      <w:r>
        <w:t>Extern granskare</w:t>
      </w:r>
      <w:r w:rsidR="000406A1" w:rsidRPr="000406A1">
        <w:t xml:space="preserve"> tar beslut om läkare i beredskap måste kallas in.</w:t>
      </w:r>
    </w:p>
    <w:p w14:paraId="45F3194D" w14:textId="77777777" w:rsidR="000406A1" w:rsidRPr="000406A1" w:rsidRDefault="000406A1" w:rsidP="00C903A4">
      <w:pPr>
        <w:pStyle w:val="Rubrik3"/>
      </w:pPr>
      <w:r w:rsidRPr="000406A1">
        <w:t>Rädda hjärnan-larm</w:t>
      </w:r>
    </w:p>
    <w:p w14:paraId="1A1E797D" w14:textId="28DF3238" w:rsidR="000406A1" w:rsidRPr="000406A1" w:rsidRDefault="000406A1" w:rsidP="00C903A4">
      <w:r w:rsidRPr="000406A1">
        <w:t xml:space="preserve">Växeln larmar nattröntgensjuksköterska som </w:t>
      </w:r>
      <w:r w:rsidR="00CE7DB9">
        <w:t xml:space="preserve">skriver </w:t>
      </w:r>
      <w:r w:rsidR="00B93F83">
        <w:t xml:space="preserve">Rädda hjärnan-remiss och skickar den för </w:t>
      </w:r>
      <w:proofErr w:type="spellStart"/>
      <w:r w:rsidR="00B93F83">
        <w:t>urakut</w:t>
      </w:r>
      <w:proofErr w:type="spellEnd"/>
      <w:r w:rsidR="00B93F83">
        <w:t xml:space="preserve"> prioritering. Ring extern granskare om prioritering</w:t>
      </w:r>
      <w:r w:rsidR="00990ABA">
        <w:t xml:space="preserve">.     </w:t>
      </w:r>
    </w:p>
    <w:p w14:paraId="1E277413" w14:textId="58BF310F" w:rsidR="000406A1" w:rsidRPr="000406A1" w:rsidRDefault="000406A1" w:rsidP="00C903A4">
      <w:r w:rsidRPr="000406A1">
        <w:t xml:space="preserve">DT Hjärna </w:t>
      </w:r>
      <w:r w:rsidR="005F1F59">
        <w:t xml:space="preserve">utförs enligt </w:t>
      </w:r>
      <w:proofErr w:type="spellStart"/>
      <w:r w:rsidR="005F1F59">
        <w:t>trombolys</w:t>
      </w:r>
      <w:proofErr w:type="spellEnd"/>
      <w:r w:rsidR="005F1F59">
        <w:t>-jours önskan</w:t>
      </w:r>
      <w:r w:rsidR="00072918">
        <w:t xml:space="preserve"> med </w:t>
      </w:r>
      <w:proofErr w:type="spellStart"/>
      <w:r w:rsidR="00072918">
        <w:t>angio</w:t>
      </w:r>
      <w:proofErr w:type="spellEnd"/>
      <w:r w:rsidR="00072918">
        <w:t xml:space="preserve"> och </w:t>
      </w:r>
      <w:proofErr w:type="spellStart"/>
      <w:r w:rsidR="00072918">
        <w:t>perfusion</w:t>
      </w:r>
      <w:proofErr w:type="spellEnd"/>
      <w:r w:rsidR="00072918">
        <w:t>.</w:t>
      </w:r>
    </w:p>
    <w:p w14:paraId="6A9CB133" w14:textId="3C0FB339" w:rsidR="000406A1" w:rsidRPr="000406A1" w:rsidRDefault="000406A1" w:rsidP="00C903A4">
      <w:r w:rsidRPr="000406A1">
        <w:t xml:space="preserve">Röntgensjuksköterskan ringer till </w:t>
      </w:r>
      <w:r w:rsidR="00A26CE7">
        <w:t>e</w:t>
      </w:r>
      <w:r w:rsidR="00C903A4">
        <w:t>xtern granskare</w:t>
      </w:r>
      <w:r w:rsidRPr="000406A1">
        <w:t xml:space="preserve"> då bilder skickas </w:t>
      </w:r>
      <w:r w:rsidR="00032E89">
        <w:t>för</w:t>
      </w:r>
      <w:r w:rsidRPr="000406A1">
        <w:t xml:space="preserve"> </w:t>
      </w:r>
      <w:r w:rsidR="00A26CE7">
        <w:t>e</w:t>
      </w:r>
      <w:r w:rsidR="00C903A4">
        <w:t>xtern granskning</w:t>
      </w:r>
      <w:r w:rsidRPr="000406A1">
        <w:t>.</w:t>
      </w:r>
    </w:p>
    <w:p w14:paraId="1846E97E" w14:textId="77777777" w:rsidR="000406A1" w:rsidRPr="000406A1" w:rsidRDefault="000406A1" w:rsidP="00C903A4">
      <w:pPr>
        <w:pStyle w:val="Rubrik3"/>
      </w:pPr>
      <w:proofErr w:type="spellStart"/>
      <w:r w:rsidRPr="000406A1">
        <w:t>Pyelostomi</w:t>
      </w:r>
      <w:proofErr w:type="spellEnd"/>
      <w:r w:rsidRPr="000406A1">
        <w:t>/</w:t>
      </w:r>
      <w:proofErr w:type="spellStart"/>
      <w:r w:rsidRPr="000406A1">
        <w:t>Nefrostomi</w:t>
      </w:r>
      <w:proofErr w:type="spellEnd"/>
    </w:p>
    <w:p w14:paraId="737832D4" w14:textId="579FF1DF" w:rsidR="000406A1" w:rsidRPr="000406A1" w:rsidRDefault="000406A1" w:rsidP="00C903A4">
      <w:pPr>
        <w:pStyle w:val="Punktlista"/>
      </w:pPr>
      <w:r w:rsidRPr="000406A1">
        <w:t xml:space="preserve">Läkare i beredskap kallas in av </w:t>
      </w:r>
      <w:r w:rsidR="00A26CE7">
        <w:t>e</w:t>
      </w:r>
      <w:r w:rsidR="006E2305">
        <w:t>xtern granskare.</w:t>
      </w:r>
    </w:p>
    <w:p w14:paraId="6542E7B9" w14:textId="77777777" w:rsidR="000406A1" w:rsidRPr="000406A1" w:rsidRDefault="000406A1" w:rsidP="006E2305">
      <w:pPr>
        <w:pStyle w:val="Rubrik3"/>
      </w:pPr>
      <w:r w:rsidRPr="000406A1">
        <w:t>Passageröntgen</w:t>
      </w:r>
    </w:p>
    <w:p w14:paraId="52C09606" w14:textId="2DFFA209" w:rsidR="000406A1" w:rsidRPr="000406A1" w:rsidRDefault="00B74A76" w:rsidP="006E2305">
      <w:pPr>
        <w:pStyle w:val="Punktlista"/>
      </w:pPr>
      <w:r>
        <w:t xml:space="preserve">Utförs vanligen inte mellan </w:t>
      </w:r>
      <w:r w:rsidR="00110448">
        <w:t xml:space="preserve">kl. 22.00 – 07.30, men </w:t>
      </w:r>
      <w:r w:rsidR="00CA4327">
        <w:t>prioritering</w:t>
      </w:r>
      <w:r w:rsidR="00110448">
        <w:t xml:space="preserve"> av </w:t>
      </w:r>
      <w:r w:rsidR="002D507D">
        <w:t xml:space="preserve">extern granskare behövs. </w:t>
      </w:r>
      <w:r w:rsidR="008371AC">
        <w:t>Patienten kan börja dricka direkt efter ordination och bildtagning sker på morgonen.</w:t>
      </w:r>
    </w:p>
    <w:p w14:paraId="6FBBD5EB" w14:textId="77777777" w:rsidR="00DA00EF" w:rsidRDefault="00DA00EF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41483AA6" w14:textId="124EAFD2" w:rsidR="000406A1" w:rsidRPr="000406A1" w:rsidRDefault="000406A1" w:rsidP="006E2305">
      <w:pPr>
        <w:pStyle w:val="Rubrik3"/>
      </w:pPr>
      <w:r w:rsidRPr="000406A1">
        <w:lastRenderedPageBreak/>
        <w:t>Interventionsundersökningar</w:t>
      </w:r>
    </w:p>
    <w:p w14:paraId="0AFEBD50" w14:textId="249F86E8" w:rsidR="000406A1" w:rsidRPr="000406A1" w:rsidRDefault="000406A1" w:rsidP="006E2305">
      <w:pPr>
        <w:pStyle w:val="Punktlista"/>
      </w:pPr>
      <w:r w:rsidRPr="000406A1">
        <w:t xml:space="preserve">Läkare i beredskap kallas in av </w:t>
      </w:r>
      <w:r w:rsidR="00A26CE7">
        <w:t>e</w:t>
      </w:r>
      <w:r w:rsidR="006E2305">
        <w:t>xtern granskare</w:t>
      </w:r>
      <w:r w:rsidRPr="000406A1">
        <w:t>.</w:t>
      </w:r>
    </w:p>
    <w:p w14:paraId="69B152B8" w14:textId="7FB2F59F" w:rsidR="000406A1" w:rsidRPr="000406A1" w:rsidRDefault="000406A1" w:rsidP="006E2305">
      <w:pPr>
        <w:pStyle w:val="Rubrik3"/>
      </w:pPr>
      <w:r w:rsidRPr="000406A1">
        <w:t>Ultraljudsundersökningar</w:t>
      </w:r>
    </w:p>
    <w:p w14:paraId="52BF4093" w14:textId="0AE99680" w:rsidR="000406A1" w:rsidRPr="000406A1" w:rsidRDefault="000406A1" w:rsidP="006E2305">
      <w:pPr>
        <w:pStyle w:val="Punktlista"/>
      </w:pPr>
      <w:r w:rsidRPr="000406A1">
        <w:t xml:space="preserve">Läkare i beredskap kallas in av </w:t>
      </w:r>
      <w:r w:rsidR="00A26CE7">
        <w:t>e</w:t>
      </w:r>
      <w:r w:rsidR="006E2305">
        <w:t>xtern granskare</w:t>
      </w:r>
      <w:r w:rsidRPr="000406A1">
        <w:t>.</w:t>
      </w:r>
    </w:p>
    <w:p w14:paraId="0E1D182E" w14:textId="77777777" w:rsidR="000406A1" w:rsidRPr="000406A1" w:rsidRDefault="000406A1" w:rsidP="006E2305">
      <w:pPr>
        <w:pStyle w:val="Rubrik3"/>
      </w:pPr>
      <w:proofErr w:type="spellStart"/>
      <w:r w:rsidRPr="000406A1">
        <w:t>Coloningjutning</w:t>
      </w:r>
      <w:proofErr w:type="spellEnd"/>
      <w:r w:rsidRPr="000406A1">
        <w:t xml:space="preserve"> vid volvolus, </w:t>
      </w:r>
      <w:proofErr w:type="spellStart"/>
      <w:r w:rsidRPr="000406A1">
        <w:t>invagination</w:t>
      </w:r>
      <w:proofErr w:type="spellEnd"/>
    </w:p>
    <w:p w14:paraId="0D3548D9" w14:textId="235CC872" w:rsidR="000406A1" w:rsidRPr="000406A1" w:rsidRDefault="000406A1" w:rsidP="006E2305">
      <w:pPr>
        <w:pStyle w:val="Punktlista"/>
      </w:pPr>
      <w:r w:rsidRPr="000406A1">
        <w:t xml:space="preserve">Läkare i beredskap kallas in av </w:t>
      </w:r>
      <w:r w:rsidR="00A26CE7">
        <w:t>e</w:t>
      </w:r>
      <w:r w:rsidR="006E2305">
        <w:t>xtern granskare</w:t>
      </w:r>
      <w:r w:rsidRPr="000406A1">
        <w:t>.</w:t>
      </w:r>
    </w:p>
    <w:p w14:paraId="50385FC8" w14:textId="77777777" w:rsidR="000406A1" w:rsidRPr="000406A1" w:rsidRDefault="000406A1" w:rsidP="006E2305">
      <w:pPr>
        <w:pStyle w:val="Rubrik3"/>
      </w:pPr>
      <w:r w:rsidRPr="000406A1">
        <w:t>Akuta undersökningar från IVA och neonatal</w:t>
      </w:r>
    </w:p>
    <w:p w14:paraId="3F945E34" w14:textId="25B85CBF" w:rsidR="001027D5" w:rsidRDefault="000406A1" w:rsidP="006E2305">
      <w:pPr>
        <w:pStyle w:val="Punktlista"/>
      </w:pPr>
      <w:r w:rsidRPr="000406A1">
        <w:t xml:space="preserve">Avdelningen ringer nattröntgensjuksköterska om det är mycket bråttom. </w:t>
      </w:r>
    </w:p>
    <w:p w14:paraId="1D42EDA9" w14:textId="7DF133C6" w:rsidR="001027D5" w:rsidRDefault="00FB1551" w:rsidP="00661094">
      <w:pPr>
        <w:pStyle w:val="Punktlista"/>
        <w:numPr>
          <w:ilvl w:val="0"/>
          <w:numId w:val="0"/>
        </w:numPr>
        <w:ind w:left="1712"/>
      </w:pPr>
      <w:r>
        <w:t>Undersökningen utförs och bilder skickas till PACS, skicka via Courier. Eftersom bilder finns i PACS skickas bilder med automatik.</w:t>
      </w:r>
    </w:p>
    <w:p w14:paraId="533698AA" w14:textId="77777777" w:rsidR="000406A1" w:rsidRPr="000406A1" w:rsidRDefault="000406A1" w:rsidP="00337501">
      <w:pPr>
        <w:pStyle w:val="Rubrik3"/>
      </w:pPr>
      <w:r w:rsidRPr="000406A1">
        <w:t>Småskelett</w:t>
      </w:r>
    </w:p>
    <w:p w14:paraId="708BA3B9" w14:textId="77777777" w:rsidR="000406A1" w:rsidRPr="000406A1" w:rsidRDefault="000406A1" w:rsidP="00337501">
      <w:pPr>
        <w:pStyle w:val="Punktlista"/>
        <w:ind w:right="1"/>
      </w:pPr>
      <w:r w:rsidRPr="000406A1">
        <w:t>Bilder granskas av ortoped/kirurg och svar skrivs dagtid av lokal radiolog.</w:t>
      </w:r>
    </w:p>
    <w:p w14:paraId="3814D49D" w14:textId="43732682" w:rsidR="000406A1" w:rsidRPr="000406A1" w:rsidRDefault="000406A1" w:rsidP="00337501">
      <w:pPr>
        <w:pStyle w:val="Punktlista"/>
      </w:pPr>
      <w:r w:rsidRPr="000406A1">
        <w:t xml:space="preserve">Remittent kontaktar nattröntgensjuksköterska om de önskar att undersökningen länkas till </w:t>
      </w:r>
      <w:r w:rsidR="00A26CE7">
        <w:t>e</w:t>
      </w:r>
      <w:r w:rsidR="00337501">
        <w:t>xtern granskning</w:t>
      </w:r>
      <w:r w:rsidRPr="000406A1">
        <w:t xml:space="preserve"> för hjälp med diagnostik</w:t>
      </w:r>
      <w:r w:rsidR="004D674E">
        <w:t xml:space="preserve">. </w:t>
      </w:r>
    </w:p>
    <w:p w14:paraId="6F0E5EE0" w14:textId="77777777" w:rsidR="000406A1" w:rsidRPr="000406A1" w:rsidRDefault="000406A1" w:rsidP="00F5360A">
      <w:pPr>
        <w:pStyle w:val="Rubrik3"/>
      </w:pPr>
      <w:r w:rsidRPr="000406A1">
        <w:t>Akut dålig patient</w:t>
      </w:r>
    </w:p>
    <w:p w14:paraId="155ABA6D" w14:textId="77777777" w:rsidR="000406A1" w:rsidRPr="000406A1" w:rsidRDefault="000406A1" w:rsidP="00F5360A">
      <w:pPr>
        <w:pStyle w:val="Punktlista"/>
      </w:pPr>
      <w:r w:rsidRPr="000406A1">
        <w:t>Larma 2222 enligt ordinarie rutin.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3533B"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7B23D" w14:textId="77777777" w:rsidR="004C5E4B" w:rsidRDefault="004C5E4B">
      <w:r>
        <w:separator/>
      </w:r>
    </w:p>
  </w:endnote>
  <w:endnote w:type="continuationSeparator" w:id="0">
    <w:p w14:paraId="3C0F2C8E" w14:textId="77777777" w:rsidR="004C5E4B" w:rsidRDefault="004C5E4B">
      <w:r>
        <w:continuationSeparator/>
      </w:r>
    </w:p>
  </w:endnote>
  <w:endnote w:type="continuationNotice" w:id="1">
    <w:p w14:paraId="34EBC5FF" w14:textId="77777777" w:rsidR="004C5E4B" w:rsidRDefault="004C5E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F29AF" w14:textId="77777777" w:rsidR="004C5E4B" w:rsidRDefault="004C5E4B"/>
  </w:footnote>
  <w:footnote w:type="continuationSeparator" w:id="0">
    <w:p w14:paraId="75F8F9B3" w14:textId="77777777" w:rsidR="004C5E4B" w:rsidRDefault="004C5E4B">
      <w:r>
        <w:continuationSeparator/>
      </w:r>
    </w:p>
  </w:footnote>
  <w:footnote w:type="continuationNotice" w:id="1">
    <w:p w14:paraId="18105E1E" w14:textId="77777777" w:rsidR="004C5E4B" w:rsidRDefault="004C5E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B0ED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7E3BF6"/>
    <w:multiLevelType w:val="hybridMultilevel"/>
    <w:tmpl w:val="25B84A96"/>
    <w:lvl w:ilvl="0" w:tplc="F640A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7E11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483A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23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107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4E7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6A27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00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728F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339DD"/>
    <w:multiLevelType w:val="hybridMultilevel"/>
    <w:tmpl w:val="1E283000"/>
    <w:lvl w:ilvl="0" w:tplc="B498C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90B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82C2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87F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6A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A03F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5C53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47A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401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27A0156"/>
    <w:multiLevelType w:val="hybridMultilevel"/>
    <w:tmpl w:val="DAB26098"/>
    <w:lvl w:ilvl="0" w:tplc="1640F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26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ACE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98A5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88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D2C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C31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9C47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28B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A1B2B47"/>
    <w:multiLevelType w:val="hybridMultilevel"/>
    <w:tmpl w:val="208AA302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31E693B"/>
    <w:multiLevelType w:val="hybridMultilevel"/>
    <w:tmpl w:val="8EA016B6"/>
    <w:lvl w:ilvl="0" w:tplc="041D000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13" w15:restartNumberingAfterBreak="0">
    <w:nsid w:val="2F7F609F"/>
    <w:multiLevelType w:val="hybridMultilevel"/>
    <w:tmpl w:val="F4C002E0"/>
    <w:lvl w:ilvl="0" w:tplc="DAD01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EC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4C9B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A84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89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02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EC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25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3EA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F2953"/>
    <w:multiLevelType w:val="hybridMultilevel"/>
    <w:tmpl w:val="27EAB884"/>
    <w:lvl w:ilvl="0" w:tplc="730C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0FB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38C5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6C5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83E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2084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6E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CA6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4E99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96C54"/>
    <w:multiLevelType w:val="hybridMultilevel"/>
    <w:tmpl w:val="D20A42E0"/>
    <w:lvl w:ilvl="0" w:tplc="5B88F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FCEC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CCD7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F2DD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941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B4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EDF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8E3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2637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2711AA"/>
    <w:multiLevelType w:val="hybridMultilevel"/>
    <w:tmpl w:val="CC9C2458"/>
    <w:lvl w:ilvl="0" w:tplc="B6602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09D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78EC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666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638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899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87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4B8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D66E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71701648">
    <w:abstractNumId w:val="26"/>
  </w:num>
  <w:num w:numId="2" w16cid:durableId="1855607559">
    <w:abstractNumId w:val="22"/>
  </w:num>
  <w:num w:numId="3" w16cid:durableId="1014381025">
    <w:abstractNumId w:val="0"/>
  </w:num>
  <w:num w:numId="4" w16cid:durableId="998388511">
    <w:abstractNumId w:val="10"/>
  </w:num>
  <w:num w:numId="5" w16cid:durableId="1903641466">
    <w:abstractNumId w:val="24"/>
  </w:num>
  <w:num w:numId="6" w16cid:durableId="68235051">
    <w:abstractNumId w:val="2"/>
  </w:num>
  <w:num w:numId="7" w16cid:durableId="726562887">
    <w:abstractNumId w:val="17"/>
  </w:num>
  <w:num w:numId="8" w16cid:durableId="1928536484">
    <w:abstractNumId w:val="14"/>
  </w:num>
  <w:num w:numId="9" w16cid:durableId="658117030">
    <w:abstractNumId w:val="1"/>
  </w:num>
  <w:num w:numId="10" w16cid:durableId="1154876282">
    <w:abstractNumId w:val="1"/>
  </w:num>
  <w:num w:numId="11" w16cid:durableId="1043746947">
    <w:abstractNumId w:val="5"/>
  </w:num>
  <w:num w:numId="12" w16cid:durableId="1398895160">
    <w:abstractNumId w:val="7"/>
  </w:num>
  <w:num w:numId="13" w16cid:durableId="2017225194">
    <w:abstractNumId w:val="21"/>
  </w:num>
  <w:num w:numId="14" w16cid:durableId="1161583317">
    <w:abstractNumId w:val="15"/>
  </w:num>
  <w:num w:numId="15" w16cid:durableId="741487023">
    <w:abstractNumId w:val="11"/>
  </w:num>
  <w:num w:numId="16" w16cid:durableId="2075926017">
    <w:abstractNumId w:val="20"/>
  </w:num>
  <w:num w:numId="17" w16cid:durableId="434397953">
    <w:abstractNumId w:val="8"/>
  </w:num>
  <w:num w:numId="18" w16cid:durableId="1946616186">
    <w:abstractNumId w:val="16"/>
  </w:num>
  <w:num w:numId="19" w16cid:durableId="1111361182">
    <w:abstractNumId w:val="25"/>
  </w:num>
  <w:num w:numId="20" w16cid:durableId="502285720">
    <w:abstractNumId w:val="3"/>
  </w:num>
  <w:num w:numId="21" w16cid:durableId="24526652">
    <w:abstractNumId w:val="13"/>
  </w:num>
  <w:num w:numId="22" w16cid:durableId="2079597948">
    <w:abstractNumId w:val="6"/>
  </w:num>
  <w:num w:numId="23" w16cid:durableId="514197923">
    <w:abstractNumId w:val="4"/>
  </w:num>
  <w:num w:numId="24" w16cid:durableId="221530035">
    <w:abstractNumId w:val="23"/>
  </w:num>
  <w:num w:numId="25" w16cid:durableId="87239913">
    <w:abstractNumId w:val="19"/>
  </w:num>
  <w:num w:numId="26" w16cid:durableId="1001932181">
    <w:abstractNumId w:val="18"/>
  </w:num>
  <w:num w:numId="27" w16cid:durableId="1233539558">
    <w:abstractNumId w:val="12"/>
  </w:num>
  <w:num w:numId="28" w16cid:durableId="15927391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50D"/>
    <w:rsid w:val="000051D5"/>
    <w:rsid w:val="00006D2A"/>
    <w:rsid w:val="00010D47"/>
    <w:rsid w:val="00013787"/>
    <w:rsid w:val="00016C01"/>
    <w:rsid w:val="00016CF0"/>
    <w:rsid w:val="00017D31"/>
    <w:rsid w:val="0002435C"/>
    <w:rsid w:val="00030DDD"/>
    <w:rsid w:val="000313BB"/>
    <w:rsid w:val="00032E89"/>
    <w:rsid w:val="00033ED5"/>
    <w:rsid w:val="00035289"/>
    <w:rsid w:val="0003533B"/>
    <w:rsid w:val="000406A1"/>
    <w:rsid w:val="00040F3F"/>
    <w:rsid w:val="00045D24"/>
    <w:rsid w:val="00050500"/>
    <w:rsid w:val="00050E1E"/>
    <w:rsid w:val="00050E48"/>
    <w:rsid w:val="0005691C"/>
    <w:rsid w:val="00056ECB"/>
    <w:rsid w:val="00056ED5"/>
    <w:rsid w:val="00064A23"/>
    <w:rsid w:val="000655CC"/>
    <w:rsid w:val="000700AE"/>
    <w:rsid w:val="00071969"/>
    <w:rsid w:val="00072918"/>
    <w:rsid w:val="00075C96"/>
    <w:rsid w:val="00084024"/>
    <w:rsid w:val="00084EF2"/>
    <w:rsid w:val="0009062C"/>
    <w:rsid w:val="00091A07"/>
    <w:rsid w:val="00095368"/>
    <w:rsid w:val="000954C4"/>
    <w:rsid w:val="000A4C35"/>
    <w:rsid w:val="000A611A"/>
    <w:rsid w:val="000B12D9"/>
    <w:rsid w:val="000B4536"/>
    <w:rsid w:val="000B7715"/>
    <w:rsid w:val="000C3521"/>
    <w:rsid w:val="000D5C62"/>
    <w:rsid w:val="000E463B"/>
    <w:rsid w:val="000E5A7E"/>
    <w:rsid w:val="000F43A3"/>
    <w:rsid w:val="000F7681"/>
    <w:rsid w:val="001027D5"/>
    <w:rsid w:val="00103031"/>
    <w:rsid w:val="00103E41"/>
    <w:rsid w:val="001044FE"/>
    <w:rsid w:val="00110448"/>
    <w:rsid w:val="00112E9E"/>
    <w:rsid w:val="001139D4"/>
    <w:rsid w:val="001163F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45B"/>
    <w:rsid w:val="001647EA"/>
    <w:rsid w:val="00164C3D"/>
    <w:rsid w:val="00166D3A"/>
    <w:rsid w:val="00181FDC"/>
    <w:rsid w:val="00184783"/>
    <w:rsid w:val="001860B9"/>
    <w:rsid w:val="00186F2B"/>
    <w:rsid w:val="001874D6"/>
    <w:rsid w:val="0019632A"/>
    <w:rsid w:val="001A103C"/>
    <w:rsid w:val="001A4E7C"/>
    <w:rsid w:val="001B1734"/>
    <w:rsid w:val="001B762C"/>
    <w:rsid w:val="001C4D0A"/>
    <w:rsid w:val="001C5FEF"/>
    <w:rsid w:val="002030E4"/>
    <w:rsid w:val="00206182"/>
    <w:rsid w:val="00211487"/>
    <w:rsid w:val="00211D91"/>
    <w:rsid w:val="00217DEC"/>
    <w:rsid w:val="0022094D"/>
    <w:rsid w:val="00232914"/>
    <w:rsid w:val="00235B57"/>
    <w:rsid w:val="002445D8"/>
    <w:rsid w:val="00250F24"/>
    <w:rsid w:val="002523C5"/>
    <w:rsid w:val="0025380B"/>
    <w:rsid w:val="00254485"/>
    <w:rsid w:val="0025703A"/>
    <w:rsid w:val="00262F3D"/>
    <w:rsid w:val="00263281"/>
    <w:rsid w:val="002651D6"/>
    <w:rsid w:val="0026551F"/>
    <w:rsid w:val="00280A85"/>
    <w:rsid w:val="00284119"/>
    <w:rsid w:val="00286F03"/>
    <w:rsid w:val="00290B5C"/>
    <w:rsid w:val="00294791"/>
    <w:rsid w:val="002A0335"/>
    <w:rsid w:val="002A1178"/>
    <w:rsid w:val="002B0B30"/>
    <w:rsid w:val="002B0C78"/>
    <w:rsid w:val="002B27DF"/>
    <w:rsid w:val="002C0C02"/>
    <w:rsid w:val="002C1277"/>
    <w:rsid w:val="002C362A"/>
    <w:rsid w:val="002C60AD"/>
    <w:rsid w:val="002D0E0E"/>
    <w:rsid w:val="002D3CE9"/>
    <w:rsid w:val="002D507D"/>
    <w:rsid w:val="002D6023"/>
    <w:rsid w:val="002E263F"/>
    <w:rsid w:val="002E6F81"/>
    <w:rsid w:val="002F08BA"/>
    <w:rsid w:val="002F2CFF"/>
    <w:rsid w:val="002F568B"/>
    <w:rsid w:val="002F7818"/>
    <w:rsid w:val="0030371B"/>
    <w:rsid w:val="003066D0"/>
    <w:rsid w:val="00311401"/>
    <w:rsid w:val="003203D7"/>
    <w:rsid w:val="00320F86"/>
    <w:rsid w:val="00324171"/>
    <w:rsid w:val="0032570B"/>
    <w:rsid w:val="00326C24"/>
    <w:rsid w:val="00337501"/>
    <w:rsid w:val="00337F99"/>
    <w:rsid w:val="0034307B"/>
    <w:rsid w:val="00344338"/>
    <w:rsid w:val="00345EB1"/>
    <w:rsid w:val="00350CC4"/>
    <w:rsid w:val="00360E0D"/>
    <w:rsid w:val="0036357D"/>
    <w:rsid w:val="00363B23"/>
    <w:rsid w:val="0036594C"/>
    <w:rsid w:val="00367D19"/>
    <w:rsid w:val="00371AC0"/>
    <w:rsid w:val="00371BED"/>
    <w:rsid w:val="00384019"/>
    <w:rsid w:val="003854F1"/>
    <w:rsid w:val="0039118E"/>
    <w:rsid w:val="00397F54"/>
    <w:rsid w:val="003A0D43"/>
    <w:rsid w:val="003B2A4B"/>
    <w:rsid w:val="003C6F28"/>
    <w:rsid w:val="003D05FF"/>
    <w:rsid w:val="003D099E"/>
    <w:rsid w:val="003D21A2"/>
    <w:rsid w:val="003D29D2"/>
    <w:rsid w:val="003E0705"/>
    <w:rsid w:val="003E2FF7"/>
    <w:rsid w:val="003F1013"/>
    <w:rsid w:val="003F1ACF"/>
    <w:rsid w:val="003F379B"/>
    <w:rsid w:val="003F613E"/>
    <w:rsid w:val="00404948"/>
    <w:rsid w:val="00406BEA"/>
    <w:rsid w:val="00413A60"/>
    <w:rsid w:val="00416DFE"/>
    <w:rsid w:val="004230F7"/>
    <w:rsid w:val="00425F3A"/>
    <w:rsid w:val="0043167E"/>
    <w:rsid w:val="0043409A"/>
    <w:rsid w:val="00443C1E"/>
    <w:rsid w:val="004461B1"/>
    <w:rsid w:val="00446255"/>
    <w:rsid w:val="00450B35"/>
    <w:rsid w:val="00451935"/>
    <w:rsid w:val="00460ED0"/>
    <w:rsid w:val="0046347D"/>
    <w:rsid w:val="00465651"/>
    <w:rsid w:val="00470CE7"/>
    <w:rsid w:val="00470F4F"/>
    <w:rsid w:val="00472482"/>
    <w:rsid w:val="00480DC7"/>
    <w:rsid w:val="004876F6"/>
    <w:rsid w:val="00490D37"/>
    <w:rsid w:val="00491AD8"/>
    <w:rsid w:val="0049236A"/>
    <w:rsid w:val="00492718"/>
    <w:rsid w:val="004A355D"/>
    <w:rsid w:val="004A3695"/>
    <w:rsid w:val="004A4226"/>
    <w:rsid w:val="004A4970"/>
    <w:rsid w:val="004B2183"/>
    <w:rsid w:val="004B2A01"/>
    <w:rsid w:val="004C2559"/>
    <w:rsid w:val="004C5E4B"/>
    <w:rsid w:val="004C7C6B"/>
    <w:rsid w:val="004D674E"/>
    <w:rsid w:val="004D7BA3"/>
    <w:rsid w:val="004E23DC"/>
    <w:rsid w:val="004E57AB"/>
    <w:rsid w:val="004E7540"/>
    <w:rsid w:val="004F0C8F"/>
    <w:rsid w:val="004F2BF9"/>
    <w:rsid w:val="004F4518"/>
    <w:rsid w:val="004F4C62"/>
    <w:rsid w:val="00501433"/>
    <w:rsid w:val="0050300D"/>
    <w:rsid w:val="00510EAF"/>
    <w:rsid w:val="00511CC4"/>
    <w:rsid w:val="00514DDB"/>
    <w:rsid w:val="00531E60"/>
    <w:rsid w:val="005342B6"/>
    <w:rsid w:val="00536A5A"/>
    <w:rsid w:val="00541D07"/>
    <w:rsid w:val="00544891"/>
    <w:rsid w:val="00544BAB"/>
    <w:rsid w:val="00545F31"/>
    <w:rsid w:val="005578FA"/>
    <w:rsid w:val="00557969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6B2"/>
    <w:rsid w:val="005A5D5B"/>
    <w:rsid w:val="005A6081"/>
    <w:rsid w:val="005A627D"/>
    <w:rsid w:val="005C0045"/>
    <w:rsid w:val="005C084E"/>
    <w:rsid w:val="005C4606"/>
    <w:rsid w:val="005C72D2"/>
    <w:rsid w:val="005D0B0C"/>
    <w:rsid w:val="005D5501"/>
    <w:rsid w:val="005E02B3"/>
    <w:rsid w:val="005E0C23"/>
    <w:rsid w:val="005E1E24"/>
    <w:rsid w:val="005F1F59"/>
    <w:rsid w:val="0060596B"/>
    <w:rsid w:val="00606D97"/>
    <w:rsid w:val="00614E64"/>
    <w:rsid w:val="0061552F"/>
    <w:rsid w:val="00617710"/>
    <w:rsid w:val="00617EE6"/>
    <w:rsid w:val="0062184C"/>
    <w:rsid w:val="00623724"/>
    <w:rsid w:val="00627BEA"/>
    <w:rsid w:val="006319DB"/>
    <w:rsid w:val="0065178C"/>
    <w:rsid w:val="0065595B"/>
    <w:rsid w:val="00660269"/>
    <w:rsid w:val="00661094"/>
    <w:rsid w:val="00665F89"/>
    <w:rsid w:val="00673C92"/>
    <w:rsid w:val="006753EC"/>
    <w:rsid w:val="006828F6"/>
    <w:rsid w:val="006A2789"/>
    <w:rsid w:val="006A4978"/>
    <w:rsid w:val="006A5739"/>
    <w:rsid w:val="006A7261"/>
    <w:rsid w:val="006B0D29"/>
    <w:rsid w:val="006B1819"/>
    <w:rsid w:val="006B21DA"/>
    <w:rsid w:val="006B390E"/>
    <w:rsid w:val="006B4583"/>
    <w:rsid w:val="006B5DE7"/>
    <w:rsid w:val="006B7D97"/>
    <w:rsid w:val="006C5048"/>
    <w:rsid w:val="006C5E46"/>
    <w:rsid w:val="006C6A4B"/>
    <w:rsid w:val="006C779F"/>
    <w:rsid w:val="006D01F5"/>
    <w:rsid w:val="006D0CFB"/>
    <w:rsid w:val="006D2414"/>
    <w:rsid w:val="006D30C0"/>
    <w:rsid w:val="006D7535"/>
    <w:rsid w:val="006E2305"/>
    <w:rsid w:val="006E450B"/>
    <w:rsid w:val="006F0D7E"/>
    <w:rsid w:val="006F44DE"/>
    <w:rsid w:val="0070358C"/>
    <w:rsid w:val="007044C0"/>
    <w:rsid w:val="00710B77"/>
    <w:rsid w:val="00712F48"/>
    <w:rsid w:val="0071663A"/>
    <w:rsid w:val="0072075B"/>
    <w:rsid w:val="00721DB8"/>
    <w:rsid w:val="007221C2"/>
    <w:rsid w:val="00725816"/>
    <w:rsid w:val="00730955"/>
    <w:rsid w:val="007324C7"/>
    <w:rsid w:val="00733A9C"/>
    <w:rsid w:val="00736574"/>
    <w:rsid w:val="007367E0"/>
    <w:rsid w:val="00737215"/>
    <w:rsid w:val="00737AC3"/>
    <w:rsid w:val="0075007C"/>
    <w:rsid w:val="00754905"/>
    <w:rsid w:val="00760038"/>
    <w:rsid w:val="00762EE0"/>
    <w:rsid w:val="00763112"/>
    <w:rsid w:val="007642E0"/>
    <w:rsid w:val="00764708"/>
    <w:rsid w:val="00765C41"/>
    <w:rsid w:val="00767888"/>
    <w:rsid w:val="00770601"/>
    <w:rsid w:val="00770AED"/>
    <w:rsid w:val="00771100"/>
    <w:rsid w:val="007759DD"/>
    <w:rsid w:val="0078609F"/>
    <w:rsid w:val="007917BA"/>
    <w:rsid w:val="007A049D"/>
    <w:rsid w:val="007A19BB"/>
    <w:rsid w:val="007A5C6F"/>
    <w:rsid w:val="007D4241"/>
    <w:rsid w:val="007D4317"/>
    <w:rsid w:val="007D4EA3"/>
    <w:rsid w:val="007D5A7D"/>
    <w:rsid w:val="007D6E3D"/>
    <w:rsid w:val="007E159C"/>
    <w:rsid w:val="007F1CFF"/>
    <w:rsid w:val="007F4F40"/>
    <w:rsid w:val="007F5DD5"/>
    <w:rsid w:val="008110A6"/>
    <w:rsid w:val="00811D2B"/>
    <w:rsid w:val="00821A1B"/>
    <w:rsid w:val="008262E9"/>
    <w:rsid w:val="00827E69"/>
    <w:rsid w:val="0083390C"/>
    <w:rsid w:val="00835C4D"/>
    <w:rsid w:val="008371AC"/>
    <w:rsid w:val="00843F48"/>
    <w:rsid w:val="00851423"/>
    <w:rsid w:val="00857848"/>
    <w:rsid w:val="008605BE"/>
    <w:rsid w:val="0086291F"/>
    <w:rsid w:val="008654B6"/>
    <w:rsid w:val="00865523"/>
    <w:rsid w:val="0087139C"/>
    <w:rsid w:val="00873F41"/>
    <w:rsid w:val="00874B05"/>
    <w:rsid w:val="00874B36"/>
    <w:rsid w:val="00880E83"/>
    <w:rsid w:val="00892F28"/>
    <w:rsid w:val="008A0C5F"/>
    <w:rsid w:val="008A3DEA"/>
    <w:rsid w:val="008A4EB9"/>
    <w:rsid w:val="008A74C0"/>
    <w:rsid w:val="008B1694"/>
    <w:rsid w:val="008B27CA"/>
    <w:rsid w:val="008C48AF"/>
    <w:rsid w:val="008C4B27"/>
    <w:rsid w:val="008C7F2A"/>
    <w:rsid w:val="008E302C"/>
    <w:rsid w:val="008E36F8"/>
    <w:rsid w:val="008E46B2"/>
    <w:rsid w:val="008E682C"/>
    <w:rsid w:val="008E78A1"/>
    <w:rsid w:val="008F589F"/>
    <w:rsid w:val="00906238"/>
    <w:rsid w:val="00907EF9"/>
    <w:rsid w:val="00911715"/>
    <w:rsid w:val="0091295C"/>
    <w:rsid w:val="00914D58"/>
    <w:rsid w:val="00917209"/>
    <w:rsid w:val="00921F47"/>
    <w:rsid w:val="009228AB"/>
    <w:rsid w:val="0093085B"/>
    <w:rsid w:val="00931C57"/>
    <w:rsid w:val="009347A5"/>
    <w:rsid w:val="00942257"/>
    <w:rsid w:val="00945091"/>
    <w:rsid w:val="009471BF"/>
    <w:rsid w:val="00950E4E"/>
    <w:rsid w:val="009529BD"/>
    <w:rsid w:val="009533B4"/>
    <w:rsid w:val="00966985"/>
    <w:rsid w:val="00971D93"/>
    <w:rsid w:val="00982E4A"/>
    <w:rsid w:val="009846D4"/>
    <w:rsid w:val="009875A1"/>
    <w:rsid w:val="00990ABA"/>
    <w:rsid w:val="009B1F6B"/>
    <w:rsid w:val="009B3574"/>
    <w:rsid w:val="009B6765"/>
    <w:rsid w:val="009C081D"/>
    <w:rsid w:val="009C0D12"/>
    <w:rsid w:val="009C1634"/>
    <w:rsid w:val="009C192E"/>
    <w:rsid w:val="009D6819"/>
    <w:rsid w:val="009D6D1C"/>
    <w:rsid w:val="009E0CF9"/>
    <w:rsid w:val="009E531B"/>
    <w:rsid w:val="009E6C56"/>
    <w:rsid w:val="009E7DCF"/>
    <w:rsid w:val="009F35C1"/>
    <w:rsid w:val="009F4A56"/>
    <w:rsid w:val="009F4E65"/>
    <w:rsid w:val="00A006A5"/>
    <w:rsid w:val="00A039DF"/>
    <w:rsid w:val="00A05942"/>
    <w:rsid w:val="00A07BEC"/>
    <w:rsid w:val="00A264BE"/>
    <w:rsid w:val="00A26CE7"/>
    <w:rsid w:val="00A272CA"/>
    <w:rsid w:val="00A33051"/>
    <w:rsid w:val="00A401AA"/>
    <w:rsid w:val="00A407AD"/>
    <w:rsid w:val="00A40923"/>
    <w:rsid w:val="00A41C05"/>
    <w:rsid w:val="00A42426"/>
    <w:rsid w:val="00A470BE"/>
    <w:rsid w:val="00A514B7"/>
    <w:rsid w:val="00A52AEA"/>
    <w:rsid w:val="00A54A0B"/>
    <w:rsid w:val="00A60544"/>
    <w:rsid w:val="00A65FD4"/>
    <w:rsid w:val="00A75BE8"/>
    <w:rsid w:val="00A81198"/>
    <w:rsid w:val="00A81E48"/>
    <w:rsid w:val="00A82035"/>
    <w:rsid w:val="00A84AEA"/>
    <w:rsid w:val="00A90D77"/>
    <w:rsid w:val="00A92E07"/>
    <w:rsid w:val="00A948E9"/>
    <w:rsid w:val="00AA0B3A"/>
    <w:rsid w:val="00AA6EB4"/>
    <w:rsid w:val="00AA767D"/>
    <w:rsid w:val="00AB0CC9"/>
    <w:rsid w:val="00AB2227"/>
    <w:rsid w:val="00AC3FF6"/>
    <w:rsid w:val="00AD31D1"/>
    <w:rsid w:val="00AD73EC"/>
    <w:rsid w:val="00AE3B37"/>
    <w:rsid w:val="00AE5BC7"/>
    <w:rsid w:val="00AF251E"/>
    <w:rsid w:val="00AF49BB"/>
    <w:rsid w:val="00AF5AAF"/>
    <w:rsid w:val="00B046D8"/>
    <w:rsid w:val="00B13F4C"/>
    <w:rsid w:val="00B16219"/>
    <w:rsid w:val="00B1697D"/>
    <w:rsid w:val="00B16C59"/>
    <w:rsid w:val="00B223EF"/>
    <w:rsid w:val="00B33FDD"/>
    <w:rsid w:val="00B359CC"/>
    <w:rsid w:val="00B36107"/>
    <w:rsid w:val="00B41789"/>
    <w:rsid w:val="00B437D0"/>
    <w:rsid w:val="00B46C03"/>
    <w:rsid w:val="00B52E49"/>
    <w:rsid w:val="00B60C6C"/>
    <w:rsid w:val="00B619A9"/>
    <w:rsid w:val="00B65A9D"/>
    <w:rsid w:val="00B66D60"/>
    <w:rsid w:val="00B74A76"/>
    <w:rsid w:val="00B74B12"/>
    <w:rsid w:val="00B75EDE"/>
    <w:rsid w:val="00B77D88"/>
    <w:rsid w:val="00B77FAF"/>
    <w:rsid w:val="00B82770"/>
    <w:rsid w:val="00B82899"/>
    <w:rsid w:val="00B84336"/>
    <w:rsid w:val="00B851B9"/>
    <w:rsid w:val="00B86453"/>
    <w:rsid w:val="00B90054"/>
    <w:rsid w:val="00B92C14"/>
    <w:rsid w:val="00B93F83"/>
    <w:rsid w:val="00B94DD1"/>
    <w:rsid w:val="00BA0066"/>
    <w:rsid w:val="00BA3370"/>
    <w:rsid w:val="00BB2A96"/>
    <w:rsid w:val="00BB3C7B"/>
    <w:rsid w:val="00BB69DB"/>
    <w:rsid w:val="00BC322E"/>
    <w:rsid w:val="00BC44CD"/>
    <w:rsid w:val="00BC48A6"/>
    <w:rsid w:val="00BC5171"/>
    <w:rsid w:val="00BE7978"/>
    <w:rsid w:val="00C025DD"/>
    <w:rsid w:val="00C07DDB"/>
    <w:rsid w:val="00C1336D"/>
    <w:rsid w:val="00C25F6E"/>
    <w:rsid w:val="00C32494"/>
    <w:rsid w:val="00C4115D"/>
    <w:rsid w:val="00C43BDD"/>
    <w:rsid w:val="00C47778"/>
    <w:rsid w:val="00C5011E"/>
    <w:rsid w:val="00C50EE5"/>
    <w:rsid w:val="00C5240A"/>
    <w:rsid w:val="00C5398F"/>
    <w:rsid w:val="00C556F5"/>
    <w:rsid w:val="00C57481"/>
    <w:rsid w:val="00C636CA"/>
    <w:rsid w:val="00C64963"/>
    <w:rsid w:val="00C70E19"/>
    <w:rsid w:val="00C71F69"/>
    <w:rsid w:val="00C72574"/>
    <w:rsid w:val="00C7430C"/>
    <w:rsid w:val="00C85DA1"/>
    <w:rsid w:val="00C903A4"/>
    <w:rsid w:val="00C9071C"/>
    <w:rsid w:val="00C908FF"/>
    <w:rsid w:val="00C958BA"/>
    <w:rsid w:val="00C97BD3"/>
    <w:rsid w:val="00CA0412"/>
    <w:rsid w:val="00CA39EF"/>
    <w:rsid w:val="00CA4327"/>
    <w:rsid w:val="00CA521F"/>
    <w:rsid w:val="00CA7793"/>
    <w:rsid w:val="00CB0493"/>
    <w:rsid w:val="00CB17FF"/>
    <w:rsid w:val="00CB1ED7"/>
    <w:rsid w:val="00CC167C"/>
    <w:rsid w:val="00CC52D9"/>
    <w:rsid w:val="00CD6647"/>
    <w:rsid w:val="00CE4B73"/>
    <w:rsid w:val="00CE7DB9"/>
    <w:rsid w:val="00CF193B"/>
    <w:rsid w:val="00CF70BB"/>
    <w:rsid w:val="00D014C8"/>
    <w:rsid w:val="00D074DB"/>
    <w:rsid w:val="00D12A8F"/>
    <w:rsid w:val="00D139CF"/>
    <w:rsid w:val="00D1429F"/>
    <w:rsid w:val="00D150C7"/>
    <w:rsid w:val="00D30F6F"/>
    <w:rsid w:val="00D37E7F"/>
    <w:rsid w:val="00D42B73"/>
    <w:rsid w:val="00D47AD7"/>
    <w:rsid w:val="00D51529"/>
    <w:rsid w:val="00D5374C"/>
    <w:rsid w:val="00D70794"/>
    <w:rsid w:val="00D712E0"/>
    <w:rsid w:val="00D74CFE"/>
    <w:rsid w:val="00D82FCA"/>
    <w:rsid w:val="00D85218"/>
    <w:rsid w:val="00D915B1"/>
    <w:rsid w:val="00DA00EF"/>
    <w:rsid w:val="00DA299D"/>
    <w:rsid w:val="00DA65C4"/>
    <w:rsid w:val="00DA6BC2"/>
    <w:rsid w:val="00DD2BE0"/>
    <w:rsid w:val="00DE3CDC"/>
    <w:rsid w:val="00DE4447"/>
    <w:rsid w:val="00DE5DA2"/>
    <w:rsid w:val="00DF0033"/>
    <w:rsid w:val="00DF2855"/>
    <w:rsid w:val="00DF2E99"/>
    <w:rsid w:val="00E026BF"/>
    <w:rsid w:val="00E07B1B"/>
    <w:rsid w:val="00E11853"/>
    <w:rsid w:val="00E16A1C"/>
    <w:rsid w:val="00E33110"/>
    <w:rsid w:val="00E4547D"/>
    <w:rsid w:val="00E4549E"/>
    <w:rsid w:val="00E52A86"/>
    <w:rsid w:val="00E53091"/>
    <w:rsid w:val="00E54B47"/>
    <w:rsid w:val="00E553BF"/>
    <w:rsid w:val="00E55D93"/>
    <w:rsid w:val="00E61294"/>
    <w:rsid w:val="00E7185F"/>
    <w:rsid w:val="00E72247"/>
    <w:rsid w:val="00E7237C"/>
    <w:rsid w:val="00E77C46"/>
    <w:rsid w:val="00E86CE8"/>
    <w:rsid w:val="00E876B7"/>
    <w:rsid w:val="00E90E82"/>
    <w:rsid w:val="00E97184"/>
    <w:rsid w:val="00EA00CB"/>
    <w:rsid w:val="00EA1BAA"/>
    <w:rsid w:val="00EA3FCD"/>
    <w:rsid w:val="00EA42A0"/>
    <w:rsid w:val="00EB0379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360A"/>
    <w:rsid w:val="00F772F7"/>
    <w:rsid w:val="00F83C7C"/>
    <w:rsid w:val="00F86F47"/>
    <w:rsid w:val="00F90B64"/>
    <w:rsid w:val="00F92595"/>
    <w:rsid w:val="00FA50F2"/>
    <w:rsid w:val="00FB1551"/>
    <w:rsid w:val="00FB20D1"/>
    <w:rsid w:val="00FB2F0F"/>
    <w:rsid w:val="00FB5086"/>
    <w:rsid w:val="00FB5411"/>
    <w:rsid w:val="00FB6392"/>
    <w:rsid w:val="00FD3C70"/>
    <w:rsid w:val="00FD6820"/>
    <w:rsid w:val="00FE12D8"/>
    <w:rsid w:val="00FE18D6"/>
    <w:rsid w:val="00FE542B"/>
    <w:rsid w:val="00FF7C02"/>
    <w:rsid w:val="024801E3"/>
    <w:rsid w:val="5EBA3CE7"/>
    <w:rsid w:val="647B2B65"/>
    <w:rsid w:val="6B2CF8ED"/>
    <w:rsid w:val="70E8F45D"/>
    <w:rsid w:val="78DA8E4C"/>
    <w:rsid w:val="7CE7E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4B84EE7-C76E-4B88-AC57-E705DC18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5374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5374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5374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5374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5374C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1A103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103E41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34/SURROGATE/R%c3%b6ntgenunders%c3%b6kningar%20under%20st%c3%a4ngningstid%20i%20Uddevalla.pdf" TargetMode="External" Id="rId18" /><Relationship Type="http://schemas.openxmlformats.org/officeDocument/2006/relationships/theme" Target="theme/theme1.xml" Id="rId26" /><Relationship Type="http://schemas.openxmlformats.org/officeDocument/2006/relationships/hyperlink" Target="https://mellanarkiv-offentlig.vgregion.se/alfresco/s/archive/stream/public/v1/source/available/SOFIA/NU10095-1819752655-40/SURROGATE/Tolk%20vid%20radiologisk%20unders%c3%b6kning%20med%20kontrast%20och-%20eller%20radiologiskt%20ingrepp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444-2101229903-700/surrogate/Externa%20granskare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10092-2087047004-57/SURROGATE/Akuta%20r%c3%b6ntgenunders%c3%b6kningar%20fr%c3%a5n%20AVC%20%e2%80%93%20riktlinjer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10099-1908350447-64/surrogate/S%C3%A4kerhets-%20och%20beredskapsplan%20(SoB)%20NU-sjukv%C3%A5rden.pdf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10095-1819752655-401/SURROGATE/Premedicinering%20vid%20kontrastmedels%c3%b6verk%c3%a4nslighet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5-1819752655-47/SURROGATE/Akuta%20r%c3%b6ntgenunders%c3%b6kningar%20under%20jourtid%20vid%20Radiologiska%20avdelningarna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95-1819752655-49/SURROGATE/Anafylaxibehandling.pdf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307</TotalTime>
  <Pages>4</Pages>
  <Words>1207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7595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Extern granskning – rutin för samarbetet Teleconsult-radiologi-remittent</dc:title>
  <dc:subject/>
  <dc:creator>patrik.jens.johansson@vgregion.se</dc:creator>
  <keywords/>
  <lastModifiedBy>Ulrica Sehlberg</lastModifiedBy>
  <revision>178</revision>
  <lastPrinted>2016-03-31T10:56:00.0000000Z</lastPrinted>
  <dcterms:created xsi:type="dcterms:W3CDTF">2022-05-18T03:57:00.0000000Z</dcterms:created>
  <dcterms:modified xsi:type="dcterms:W3CDTF">2026-05-15T11:47:00.0000000Z</dcterms:modified>
</coreProperties>
</file>