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15592" w14:textId="77777777" w:rsidR="00B35137" w:rsidRDefault="00B35137" w:rsidP="00F35B05">
      <w:pPr>
        <w:pStyle w:val="Rubrik2"/>
        <w:sectPr w:rsidR="00B35137" w:rsidSect="00B3513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68E75EF" w14:textId="40719F85" w:rsidR="00B35137" w:rsidRPr="00B35137" w:rsidRDefault="003D7716" w:rsidP="00582038">
      <w:pPr>
        <w:pStyle w:val="Rubrik1"/>
        <w:ind w:left="0"/>
        <w:rPr>
          <w:szCs w:val="20"/>
        </w:rPr>
      </w:pPr>
      <w:r w:rsidRPr="00B35137">
        <w:t>Ländrygg - stående</w:t>
      </w:r>
    </w:p>
    <w:p w14:paraId="2EE43599" w14:textId="77777777" w:rsidR="00B35137" w:rsidRPr="00B35137" w:rsidRDefault="00B35137" w:rsidP="00B3513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03E90DF8" w14:textId="77777777" w:rsidR="00B35137" w:rsidRPr="00B35137" w:rsidRDefault="00B35137" w:rsidP="00582038">
      <w:pPr>
        <w:pStyle w:val="Rubrik2"/>
        <w:ind w:left="0"/>
      </w:pPr>
      <w:r w:rsidRPr="00B35137">
        <w:t>Metodbok Konventionell röntgen</w:t>
      </w:r>
    </w:p>
    <w:p w14:paraId="1EC99F57" w14:textId="77777777" w:rsidR="00B35137" w:rsidRDefault="00B35137" w:rsidP="00B3513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35137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DDC7CF3" w14:textId="77777777" w:rsidR="003D7716" w:rsidRPr="00B35137" w:rsidRDefault="003D7716" w:rsidP="00B3513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D7F0A81" w14:textId="35ABF1D6" w:rsidR="003D7716" w:rsidRPr="00B35137" w:rsidRDefault="003D7716" w:rsidP="00582038">
      <w:pPr>
        <w:pStyle w:val="Rubrik2"/>
        <w:ind w:left="0"/>
      </w:pPr>
      <w:r>
        <w:t>Förändringar sedan föregående version</w:t>
      </w:r>
    </w:p>
    <w:p w14:paraId="7DC2B008" w14:textId="31243909" w:rsidR="003D7716" w:rsidRPr="00B35137" w:rsidRDefault="003D7716" w:rsidP="003D771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</w:t>
      </w:r>
      <w:r w:rsidR="00F97080">
        <w:rPr>
          <w:rFonts w:ascii="Arial" w:hAnsi="Arial" w:cs="Arial"/>
          <w:sz w:val="20"/>
          <w:szCs w:val="20"/>
        </w:rPr>
        <w:t>.</w:t>
      </w:r>
    </w:p>
    <w:p w14:paraId="37F28195" w14:textId="77777777" w:rsidR="00B35137" w:rsidRPr="00B35137" w:rsidRDefault="00B35137" w:rsidP="00B35137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B35137" w:rsidRPr="00B35137" w14:paraId="61F5E42C" w14:textId="77777777" w:rsidTr="003E7727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D61F4B6" w14:textId="77777777" w:rsidR="00B35137" w:rsidRPr="00B35137" w:rsidRDefault="00B35137" w:rsidP="00582038">
            <w:pPr>
              <w:pStyle w:val="Rubrik2"/>
              <w:ind w:left="0"/>
              <w:rPr>
                <w:sz w:val="28"/>
              </w:rPr>
            </w:pPr>
            <w:r w:rsidRPr="00B35137">
              <w:t>Inför undersökningen</w:t>
            </w:r>
          </w:p>
        </w:tc>
      </w:tr>
      <w:tr w:rsidR="00B35137" w:rsidRPr="00B35137" w14:paraId="38759877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313F6824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88B0617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>Undersökningen utförs enbart på begäran av ortopedläkare.</w:t>
            </w:r>
          </w:p>
        </w:tc>
      </w:tr>
      <w:tr w:rsidR="00B35137" w:rsidRPr="00B35137" w14:paraId="017B1099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1266ED97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1B583F6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7B94407E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37" w:rsidRPr="00B35137" w14:paraId="718A87C1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69386392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350B567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B35137">
              <w:rPr>
                <w:rFonts w:ascii="Arial" w:hAnsi="Arial" w:cs="Arial"/>
                <w:color w:val="000000"/>
                <w:sz w:val="20"/>
                <w:szCs w:val="18"/>
              </w:rPr>
              <w:t xml:space="preserve">Kvinnor mellan </w:t>
            </w:r>
            <w:proofErr w:type="gramStart"/>
            <w:r w:rsidRPr="00B35137">
              <w:rPr>
                <w:rFonts w:ascii="Arial" w:hAnsi="Arial" w:cs="Arial"/>
                <w:color w:val="000000"/>
                <w:sz w:val="20"/>
                <w:szCs w:val="18"/>
              </w:rPr>
              <w:t>15-50</w:t>
            </w:r>
            <w:proofErr w:type="gramEnd"/>
            <w:r w:rsidRPr="00B35137">
              <w:rPr>
                <w:rFonts w:ascii="Arial" w:hAnsi="Arial" w:cs="Arial"/>
                <w:color w:val="000000"/>
                <w:sz w:val="20"/>
                <w:szCs w:val="18"/>
              </w:rPr>
              <w:t xml:space="preserve"> år skall tillfrågas om eventuell graviditet. </w:t>
            </w:r>
          </w:p>
          <w:p w14:paraId="3A4BFBCC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07909D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5137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kapitel 4.2 och 5.1 i </w:t>
            </w:r>
          </w:p>
          <w:p w14:paraId="0D437FCD" w14:textId="78D142F1" w:rsidR="00B35137" w:rsidRPr="00B35137" w:rsidRDefault="00000000" w:rsidP="00B3513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B35137" w:rsidRPr="00B3513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35137" w:rsidRPr="00B35137" w14:paraId="1212D872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6A86DE5D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30D7B50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7408A9F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37" w:rsidRPr="00B35137" w14:paraId="319CE6D6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7806495B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4390DE3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5137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3BD6919C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B35137" w:rsidRPr="00B35137" w14:paraId="3A664756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6B507F6C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A3550B8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37" w:rsidRPr="00B35137" w14:paraId="579452A6" w14:textId="77777777" w:rsidTr="003E7727">
        <w:trPr>
          <w:trHeight w:val="389"/>
        </w:trPr>
        <w:tc>
          <w:tcPr>
            <w:tcW w:w="2259" w:type="dxa"/>
            <w:shd w:val="clear" w:color="auto" w:fill="auto"/>
          </w:tcPr>
          <w:p w14:paraId="00CB7355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8142320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B35137" w:rsidRPr="00B35137" w14:paraId="2D91E5AA" w14:textId="77777777" w:rsidTr="003E7727">
        <w:trPr>
          <w:trHeight w:val="237"/>
        </w:trPr>
        <w:tc>
          <w:tcPr>
            <w:tcW w:w="2259" w:type="dxa"/>
            <w:shd w:val="clear" w:color="auto" w:fill="auto"/>
          </w:tcPr>
          <w:p w14:paraId="70338F58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50F0DD2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37" w:rsidRPr="00B35137" w14:paraId="31850725" w14:textId="77777777" w:rsidTr="003E7727">
        <w:trPr>
          <w:trHeight w:val="263"/>
        </w:trPr>
        <w:tc>
          <w:tcPr>
            <w:tcW w:w="2259" w:type="dxa"/>
            <w:shd w:val="clear" w:color="auto" w:fill="auto"/>
          </w:tcPr>
          <w:p w14:paraId="51248353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0CED575" w14:textId="77777777" w:rsidR="00B35137" w:rsidRPr="00B35137" w:rsidRDefault="00B35137" w:rsidP="00B3513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 xml:space="preserve">Frontal </w:t>
            </w:r>
          </w:p>
          <w:p w14:paraId="19DF95DD" w14:textId="77777777" w:rsidR="00B35137" w:rsidRPr="00B35137" w:rsidRDefault="00B35137" w:rsidP="00B35137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293" w:right="0" w:hanging="284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</w:tbl>
    <w:p w14:paraId="576FDCD6" w14:textId="77777777" w:rsidR="00B35137" w:rsidRPr="00B35137" w:rsidRDefault="00B35137" w:rsidP="00B35137">
      <w:pPr>
        <w:spacing w:after="0" w:line="240" w:lineRule="auto"/>
        <w:ind w:left="0" w:right="0"/>
        <w:rPr>
          <w:szCs w:val="20"/>
        </w:rPr>
      </w:pPr>
    </w:p>
    <w:p w14:paraId="7977DD63" w14:textId="77777777" w:rsidR="00B35137" w:rsidRPr="00B35137" w:rsidRDefault="00B35137" w:rsidP="00B35137">
      <w:pPr>
        <w:spacing w:after="0" w:line="240" w:lineRule="auto"/>
        <w:ind w:left="0" w:right="0"/>
        <w:rPr>
          <w:szCs w:val="20"/>
        </w:rPr>
      </w:pPr>
      <w:r w:rsidRPr="00B35137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B35137" w:rsidRPr="00B35137" w14:paraId="57EC7152" w14:textId="77777777" w:rsidTr="003E7727">
        <w:trPr>
          <w:trHeight w:val="263"/>
        </w:trPr>
        <w:tc>
          <w:tcPr>
            <w:tcW w:w="1951" w:type="dxa"/>
            <w:shd w:val="clear" w:color="auto" w:fill="auto"/>
          </w:tcPr>
          <w:p w14:paraId="067506D2" w14:textId="77777777" w:rsidR="00B35137" w:rsidRPr="00582038" w:rsidRDefault="00B35137" w:rsidP="00B35137">
            <w:pPr>
              <w:keepNext/>
              <w:spacing w:before="24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582038">
              <w:rPr>
                <w:rFonts w:asciiTheme="majorHAnsi" w:hAnsiTheme="majorHAnsi" w:cstheme="majorHAnsi"/>
                <w:sz w:val="32"/>
                <w:szCs w:val="40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2935079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788315E9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37" w:rsidRPr="00B35137" w14:paraId="3BEA2399" w14:textId="77777777" w:rsidTr="003E772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24C4435D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185901D5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A800F4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394970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C31B64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FE8CAB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673E95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D8B863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  <w:p w14:paraId="48269B49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2019E3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8DCF30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49524758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 xml:space="preserve">Stående med ryggen vänd mot detektorn. </w:t>
            </w:r>
          </w:p>
          <w:p w14:paraId="7487CBD0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A2EA65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>Centrera över L3.</w:t>
            </w:r>
          </w:p>
          <w:p w14:paraId="3D06D3AC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F3430D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20"/>
              </w:rPr>
              <w:t>Vinkla in mellan kotorna.</w:t>
            </w:r>
          </w:p>
          <w:p w14:paraId="14603433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BF4046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16"/>
              </w:rPr>
            </w:pPr>
            <w:r w:rsidRPr="00B35137">
              <w:rPr>
                <w:rFonts w:ascii="Arial" w:hAnsi="Arial" w:cs="Arial"/>
                <w:sz w:val="20"/>
                <w:szCs w:val="16"/>
              </w:rPr>
              <w:t xml:space="preserve">Centrering läggs </w:t>
            </w:r>
            <w:proofErr w:type="gramStart"/>
            <w:r w:rsidRPr="00B35137">
              <w:rPr>
                <w:rFonts w:ascii="Arial" w:hAnsi="Arial" w:cs="Arial"/>
                <w:sz w:val="20"/>
                <w:szCs w:val="16"/>
              </w:rPr>
              <w:t>2-3</w:t>
            </w:r>
            <w:proofErr w:type="gramEnd"/>
            <w:r w:rsidRPr="00B35137">
              <w:rPr>
                <w:rFonts w:ascii="Arial" w:hAnsi="Arial" w:cs="Arial"/>
                <w:sz w:val="20"/>
                <w:szCs w:val="16"/>
              </w:rPr>
              <w:t xml:space="preserve"> tvärfingrar</w:t>
            </w:r>
            <w:r w:rsidRPr="00B35137">
              <w:rPr>
                <w:rFonts w:ascii="Arial" w:hAnsi="Arial" w:cs="Arial"/>
                <w:sz w:val="20"/>
                <w:szCs w:val="16"/>
              </w:rPr>
              <w:br/>
              <w:t>ovanför höftbenskammen.</w:t>
            </w:r>
          </w:p>
          <w:p w14:paraId="49119CAA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</w:p>
          <w:p w14:paraId="43B3FA6D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B35137">
              <w:rPr>
                <w:rFonts w:ascii="Arial" w:hAnsi="Arial" w:cs="Arial"/>
                <w:sz w:val="20"/>
                <w:szCs w:val="16"/>
              </w:rPr>
              <w:t>Hela ländryggen inklusive utskotten ska avbildas.</w:t>
            </w:r>
          </w:p>
        </w:tc>
        <w:tc>
          <w:tcPr>
            <w:tcW w:w="4253" w:type="dxa"/>
            <w:shd w:val="clear" w:color="auto" w:fill="auto"/>
          </w:tcPr>
          <w:p w14:paraId="6A9B0B2D" w14:textId="77777777" w:rsidR="00B35137" w:rsidRPr="00B35137" w:rsidRDefault="00B35137" w:rsidP="00B3513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B35137">
              <w:rPr>
                <w:rFonts w:ascii="Arial" w:hAnsi="Arial" w:cs="Arial"/>
                <w:b/>
                <w:noProof/>
                <w:sz w:val="20"/>
                <w:szCs w:val="18"/>
              </w:rPr>
              <w:t xml:space="preserve">Frontal </w:t>
            </w:r>
          </w:p>
          <w:p w14:paraId="5908A68C" w14:textId="77777777" w:rsidR="00B35137" w:rsidRPr="00B35137" w:rsidRDefault="00DE7C0A" w:rsidP="00B35137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"http://intranu.vgregion.se/ImageVault/Images/height_408/width_191/storage_Edited/filename_sZbKwjpVei1EgPqcofnA.gif/id_28186/scope_0/ImageVaultHandler.aspx"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"http://intranu.vgregion.se/ImageVault/Images/height_408/width_191/storage_Edited/filename_sZbKwjpVei1EgPqcofnA.gif/id_28186/scope_0/ImageVaultHandler.aspx"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600B3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ändrygg frontal" style="width:101.45pt;height:215.35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B35137" w:rsidRPr="00B35137" w14:paraId="05DAC044" w14:textId="77777777" w:rsidTr="003E7727">
        <w:trPr>
          <w:trHeight w:val="263"/>
        </w:trPr>
        <w:tc>
          <w:tcPr>
            <w:tcW w:w="1951" w:type="dxa"/>
            <w:shd w:val="clear" w:color="auto" w:fill="auto"/>
          </w:tcPr>
          <w:p w14:paraId="20647D26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A21E91B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1F88388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5137" w:rsidRPr="00B35137" w14:paraId="5B910D65" w14:textId="77777777" w:rsidTr="003E7727">
        <w:trPr>
          <w:trHeight w:val="291"/>
        </w:trPr>
        <w:tc>
          <w:tcPr>
            <w:tcW w:w="1951" w:type="dxa"/>
            <w:shd w:val="clear" w:color="auto" w:fill="auto"/>
          </w:tcPr>
          <w:p w14:paraId="340EAB99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31D9DD95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165E2C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276493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4A23CA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Tips</w:t>
            </w:r>
          </w:p>
          <w:p w14:paraId="144B9B55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92C008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DC212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6AEF7D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72606C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E9CE6F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35137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402" w:type="dxa"/>
            <w:shd w:val="clear" w:color="auto" w:fill="auto"/>
          </w:tcPr>
          <w:p w14:paraId="10A16D84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B3513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 xml:space="preserve">Patienten stående med vänster sida mot detektorn. </w:t>
            </w:r>
            <w:r w:rsidRPr="00B35137">
              <w:rPr>
                <w:rFonts w:ascii="Arial" w:hAnsi="Arial" w:cs="Arial"/>
                <w:sz w:val="20"/>
                <w:szCs w:val="20"/>
              </w:rPr>
              <w:t>Armarna över huvudet.</w:t>
            </w:r>
          </w:p>
          <w:p w14:paraId="1BF317BA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57E20BF1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B3513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Centrera över L3.</w:t>
            </w:r>
          </w:p>
          <w:p w14:paraId="15F1006F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59AA5AAB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B3513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Vinkla in mellan kotorna.</w:t>
            </w:r>
          </w:p>
          <w:p w14:paraId="776542BC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02BE26BA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  <w:r w:rsidRPr="00B3513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Rak sida.</w:t>
            </w:r>
          </w:p>
          <w:p w14:paraId="53E06DEF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20"/>
                <w:szCs w:val="18"/>
              </w:rPr>
            </w:pPr>
          </w:p>
          <w:p w14:paraId="63E644CA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B3513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t>Hela ländryggen inklusive utskotten</w:t>
            </w:r>
            <w:r w:rsidRPr="00B35137">
              <w:rPr>
                <w:rFonts w:ascii="Arial" w:hAnsi="Arial" w:cs="Arial"/>
                <w:noProof/>
                <w:color w:val="464646"/>
                <w:sz w:val="20"/>
                <w:szCs w:val="18"/>
              </w:rPr>
              <w:br/>
              <w:t>ska avbildas.</w:t>
            </w:r>
          </w:p>
        </w:tc>
        <w:tc>
          <w:tcPr>
            <w:tcW w:w="4253" w:type="dxa"/>
            <w:shd w:val="clear" w:color="auto" w:fill="auto"/>
          </w:tcPr>
          <w:p w14:paraId="13E9D77F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B35137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>Sida</w:t>
            </w:r>
          </w:p>
          <w:p w14:paraId="0CFCDC03" w14:textId="77777777" w:rsidR="00B35137" w:rsidRPr="00B35137" w:rsidRDefault="00DE7C0A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instrText xml:space="preserve"> INCLUDEPICTURE  "http://intranu.vgregion.se/ImageVault/Images/storage_Edited/filename_EkOSCDGIbVSQ8xVLwE4_.gif/id_28188/scope_0/ImageVaultHandler.aspx"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instrText xml:space="preserve"> INCLUDEPICTURE  "http://intranu.vgregion.se/ImageVault/Images/storage_Edited/filename_EkOSCDGIbVSQ8xVLwE4_.gif/id_28188/scope_0/ImageVaultHandler.aspx"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pict w14:anchorId="14047574">
                <v:shape id="_x0000_i1026" type="#_x0000_t75" alt="Ländrygg sida" style="width:100.8pt;height:195.95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fldChar w:fldCharType="end"/>
            </w:r>
          </w:p>
        </w:tc>
      </w:tr>
      <w:tr w:rsidR="00B35137" w:rsidRPr="00B35137" w14:paraId="2982C19E" w14:textId="77777777" w:rsidTr="003E7727">
        <w:trPr>
          <w:trHeight w:val="291"/>
        </w:trPr>
        <w:tc>
          <w:tcPr>
            <w:tcW w:w="1951" w:type="dxa"/>
            <w:shd w:val="clear" w:color="auto" w:fill="auto"/>
          </w:tcPr>
          <w:p w14:paraId="66BBBF45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BA5A344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noProof/>
                <w:color w:val="46464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14:paraId="2C754271" w14:textId="77777777" w:rsidR="00B35137" w:rsidRPr="00B35137" w:rsidRDefault="00B35137" w:rsidP="00B3513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184A98B4" w14:textId="77777777" w:rsidR="00B35137" w:rsidRPr="00B35137" w:rsidRDefault="00B35137" w:rsidP="00B35137">
      <w:pPr>
        <w:spacing w:after="0" w:line="240" w:lineRule="auto"/>
        <w:ind w:left="0" w:right="0"/>
        <w:rPr>
          <w:sz w:val="20"/>
          <w:szCs w:val="20"/>
        </w:rPr>
      </w:pPr>
    </w:p>
    <w:p w14:paraId="00D0DDC1" w14:textId="77777777" w:rsidR="00B35137" w:rsidRPr="00B35137" w:rsidRDefault="00B35137" w:rsidP="00B35137">
      <w:pPr>
        <w:spacing w:after="0" w:line="240" w:lineRule="auto"/>
        <w:ind w:left="0" w:right="0"/>
        <w:rPr>
          <w:szCs w:val="20"/>
        </w:rPr>
      </w:pPr>
    </w:p>
    <w:p w14:paraId="67D7D69B" w14:textId="77777777" w:rsidR="00B35137" w:rsidRPr="00B35137" w:rsidRDefault="00B35137" w:rsidP="00B3513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3513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9FA8B" w14:textId="77777777" w:rsidR="00295A30" w:rsidRDefault="00295A30">
      <w:r>
        <w:separator/>
      </w:r>
    </w:p>
  </w:endnote>
  <w:endnote w:type="continuationSeparator" w:id="0">
    <w:p w14:paraId="18847636" w14:textId="77777777" w:rsidR="00295A30" w:rsidRDefault="00295A30">
      <w:r>
        <w:continuationSeparator/>
      </w:r>
    </w:p>
  </w:endnote>
  <w:endnote w:type="continuationNotice" w:id="1">
    <w:p w14:paraId="1D3ACB41" w14:textId="77777777" w:rsidR="00295A30" w:rsidRDefault="00295A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D8DF" w14:textId="77777777" w:rsidR="00295A30" w:rsidRDefault="00295A30"/>
  </w:footnote>
  <w:footnote w:type="continuationSeparator" w:id="0">
    <w:p w14:paraId="6615DE98" w14:textId="77777777" w:rsidR="00295A30" w:rsidRDefault="00295A30">
      <w:r>
        <w:continuationSeparator/>
      </w:r>
    </w:p>
  </w:footnote>
  <w:footnote w:type="continuationNotice" w:id="1">
    <w:p w14:paraId="2F2B99CB" w14:textId="77777777" w:rsidR="00295A30" w:rsidRDefault="00295A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B49CE"/>
    <w:multiLevelType w:val="hybridMultilevel"/>
    <w:tmpl w:val="211EF5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6933643">
    <w:abstractNumId w:val="18"/>
  </w:num>
  <w:num w:numId="2" w16cid:durableId="1805730319">
    <w:abstractNumId w:val="15"/>
  </w:num>
  <w:num w:numId="3" w16cid:durableId="1135870691">
    <w:abstractNumId w:val="0"/>
  </w:num>
  <w:num w:numId="4" w16cid:durableId="669064287">
    <w:abstractNumId w:val="7"/>
  </w:num>
  <w:num w:numId="5" w16cid:durableId="120999268">
    <w:abstractNumId w:val="16"/>
  </w:num>
  <w:num w:numId="6" w16cid:durableId="1619406744">
    <w:abstractNumId w:val="3"/>
  </w:num>
  <w:num w:numId="7" w16cid:durableId="1908178875">
    <w:abstractNumId w:val="12"/>
  </w:num>
  <w:num w:numId="8" w16cid:durableId="952639325">
    <w:abstractNumId w:val="9"/>
  </w:num>
  <w:num w:numId="9" w16cid:durableId="1336298885">
    <w:abstractNumId w:val="1"/>
  </w:num>
  <w:num w:numId="10" w16cid:durableId="54359800">
    <w:abstractNumId w:val="1"/>
  </w:num>
  <w:num w:numId="11" w16cid:durableId="1001153856">
    <w:abstractNumId w:val="4"/>
  </w:num>
  <w:num w:numId="12" w16cid:durableId="262109900">
    <w:abstractNumId w:val="5"/>
  </w:num>
  <w:num w:numId="13" w16cid:durableId="1180193214">
    <w:abstractNumId w:val="14"/>
  </w:num>
  <w:num w:numId="14" w16cid:durableId="46611449">
    <w:abstractNumId w:val="10"/>
  </w:num>
  <w:num w:numId="15" w16cid:durableId="1416050770">
    <w:abstractNumId w:val="8"/>
  </w:num>
  <w:num w:numId="16" w16cid:durableId="1590697261">
    <w:abstractNumId w:val="13"/>
  </w:num>
  <w:num w:numId="17" w16cid:durableId="1568301441">
    <w:abstractNumId w:val="6"/>
  </w:num>
  <w:num w:numId="18" w16cid:durableId="1530797927">
    <w:abstractNumId w:val="11"/>
  </w:num>
  <w:num w:numId="19" w16cid:durableId="624888276">
    <w:abstractNumId w:val="17"/>
  </w:num>
  <w:num w:numId="20" w16cid:durableId="849685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A3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771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038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137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7C0A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71F2"/>
    <w:rsid w:val="00F86F47"/>
    <w:rsid w:val="00F90B64"/>
    <w:rsid w:val="00F9708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storage_Edited/filename_EkOSCDGIbVSQ8xVLwE4_.gif/id_28188/scope_0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height_408/width_191/storage_Edited/filename_sZbKwjpVei1EgPqcofnA.gif/id_28186/scope_0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325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Ländrygg - stående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2022-05-18T04:35:00.0000000Z</dcterms:created>
  <dcterms:modified xsi:type="dcterms:W3CDTF">2024-12-09T13:27:00.0000000Z</dcterms:modified>
</coreProperties>
</file>