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5BD9" w14:textId="77777777" w:rsidR="00697ECB" w:rsidRDefault="00697ECB" w:rsidP="00B35E6F">
      <w:pPr>
        <w:pStyle w:val="Rubrik2"/>
        <w:ind w:left="0"/>
        <w:sectPr w:rsidR="00697ECB" w:rsidSect="00697EC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C5C0CED" w14:textId="77777777" w:rsidR="00FE46E6" w:rsidRDefault="00FE46E6" w:rsidP="00B35E6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529BFF9" w14:textId="079A0FC7" w:rsidR="00697ECB" w:rsidRPr="00697ECB" w:rsidRDefault="00697ECB" w:rsidP="00B35E6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97ECB">
        <w:rPr>
          <w:szCs w:val="20"/>
        </w:rPr>
        <w:tab/>
      </w:r>
    </w:p>
    <w:p w14:paraId="304A5F63" w14:textId="78D3ACD2" w:rsidR="00697ECB" w:rsidRPr="00697ECB" w:rsidRDefault="00B35E6F" w:rsidP="00B35E6F">
      <w:pPr>
        <w:pStyle w:val="Rubrik1"/>
        <w:ind w:left="0"/>
        <w:rPr>
          <w:szCs w:val="20"/>
        </w:rPr>
      </w:pPr>
      <w:bookmarkStart w:id="1" w:name="_1314629194"/>
      <w:bookmarkStart w:id="2" w:name="Rubrik"/>
      <w:bookmarkEnd w:id="1"/>
      <w:bookmarkEnd w:id="2"/>
      <w:r w:rsidRPr="00697ECB">
        <w:t>Ländrygg</w:t>
      </w:r>
    </w:p>
    <w:p w14:paraId="303A1C54" w14:textId="77777777" w:rsidR="00697ECB" w:rsidRPr="00697ECB" w:rsidRDefault="00697ECB" w:rsidP="00B35E6F">
      <w:pPr>
        <w:pStyle w:val="Rubrik2"/>
        <w:ind w:left="0"/>
      </w:pPr>
      <w:r w:rsidRPr="00697ECB">
        <w:t>Metodbok Konventionell röntgen</w:t>
      </w:r>
    </w:p>
    <w:p w14:paraId="405D814E" w14:textId="77777777" w:rsidR="00697ECB" w:rsidRPr="00697ECB" w:rsidRDefault="00697ECB" w:rsidP="00697ECB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697ECB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E366F6A" w14:textId="72FF6522" w:rsidR="00697ECB" w:rsidRPr="00697ECB" w:rsidRDefault="00B35E6F" w:rsidP="00B35E6F">
      <w:pPr>
        <w:pStyle w:val="Rubrik2"/>
        <w:ind w:left="0"/>
        <w:rPr>
          <w:szCs w:val="20"/>
        </w:rPr>
      </w:pPr>
      <w:r>
        <w:t>Förändringar sedan föregående version</w:t>
      </w:r>
    </w:p>
    <w:p w14:paraId="1B10B611" w14:textId="4D3DB405" w:rsidR="00537420" w:rsidRPr="00B35E6F" w:rsidRDefault="00210591" w:rsidP="00B35E6F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695D2CCB" w14:textId="77777777" w:rsidR="00697ECB" w:rsidRPr="00697ECB" w:rsidRDefault="00697ECB" w:rsidP="00697ECB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697ECB" w:rsidRPr="00697ECB" w14:paraId="3EB9DDC9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68C482E" w14:textId="77777777" w:rsidR="00697ECB" w:rsidRPr="00697ECB" w:rsidRDefault="00697ECB" w:rsidP="00B35E6F">
            <w:pPr>
              <w:pStyle w:val="Rubrik2"/>
              <w:ind w:left="0"/>
              <w:rPr>
                <w:rFonts w:ascii="Arial Fet" w:hAnsi="Arial Fet"/>
                <w:sz w:val="28"/>
              </w:rPr>
            </w:pPr>
            <w:r w:rsidRPr="00697ECB">
              <w:t>Inför undersökningen</w:t>
            </w:r>
          </w:p>
        </w:tc>
      </w:tr>
      <w:tr w:rsidR="00697ECB" w:rsidRPr="00697ECB" w14:paraId="5EDF5DA2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7B7E3006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3054560" w14:textId="77777777" w:rsidR="00697ECB" w:rsidRPr="00697ECB" w:rsidRDefault="00697ECB" w:rsidP="00697ECB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Utredning</w:t>
            </w:r>
          </w:p>
          <w:p w14:paraId="6C433CA1" w14:textId="77777777" w:rsidR="00697ECB" w:rsidRPr="00697ECB" w:rsidRDefault="00697ECB" w:rsidP="00697ECB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Trauma</w:t>
            </w:r>
          </w:p>
          <w:p w14:paraId="6A79D4A3" w14:textId="77777777" w:rsidR="00697ECB" w:rsidRPr="00697ECB" w:rsidRDefault="00697ECB" w:rsidP="00697ECB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Spondylolys</w:t>
            </w:r>
            <w:proofErr w:type="spellEnd"/>
          </w:p>
        </w:tc>
      </w:tr>
      <w:tr w:rsidR="00697ECB" w:rsidRPr="00697ECB" w14:paraId="1063DAA4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3A1809B0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73865C0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9A4552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ECB" w:rsidRPr="00697ECB" w14:paraId="4685971A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61C789C3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EFCE2EB" w14:textId="612E4D89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697ECB">
              <w:rPr>
                <w:rFonts w:ascii="Arial" w:hAnsi="Arial" w:cs="Arial"/>
                <w:color w:val="000000"/>
                <w:sz w:val="20"/>
                <w:szCs w:val="18"/>
              </w:rPr>
              <w:t xml:space="preserve">Kvinnor mellan </w:t>
            </w:r>
            <w:r w:rsidR="00B35E6F" w:rsidRPr="00697ECB">
              <w:rPr>
                <w:rFonts w:ascii="Arial" w:hAnsi="Arial" w:cs="Arial"/>
                <w:color w:val="000000"/>
                <w:sz w:val="20"/>
                <w:szCs w:val="18"/>
              </w:rPr>
              <w:t>15–50</w:t>
            </w:r>
            <w:r w:rsidRPr="00697ECB">
              <w:rPr>
                <w:rFonts w:ascii="Arial" w:hAnsi="Arial" w:cs="Arial"/>
                <w:color w:val="000000"/>
                <w:sz w:val="20"/>
                <w:szCs w:val="18"/>
              </w:rPr>
              <w:t xml:space="preserve"> år skall tillfrågas om eventuell graviditet. </w:t>
            </w:r>
          </w:p>
          <w:p w14:paraId="069A2C7D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63A96617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7ECB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74BE6069" w14:textId="7F92DDCF" w:rsidR="00697ECB" w:rsidRPr="00697ECB" w:rsidRDefault="00B838A5" w:rsidP="00697EC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697ECB" w:rsidRPr="00697EC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97ECB" w:rsidRPr="00697ECB" w14:paraId="38422EBB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0E029D23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552EF48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9B24D0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ECB" w:rsidRPr="00697ECB" w14:paraId="47970779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5E079B51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4DE5508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4070EF3E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697ECB" w:rsidRPr="00697ECB" w14:paraId="301F1403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080680A8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C825C62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ECB" w:rsidRPr="00697ECB" w14:paraId="3E918B6D" w14:textId="77777777">
        <w:trPr>
          <w:trHeight w:val="389"/>
        </w:trPr>
        <w:tc>
          <w:tcPr>
            <w:tcW w:w="2259" w:type="dxa"/>
            <w:shd w:val="clear" w:color="auto" w:fill="auto"/>
          </w:tcPr>
          <w:p w14:paraId="6D3FB87B" w14:textId="77777777" w:rsid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72317290" w14:textId="77777777" w:rsidR="00210591" w:rsidRDefault="00210591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4F8D09" w14:textId="697A9654" w:rsidR="00E52597" w:rsidRPr="00697ECB" w:rsidRDefault="00E52597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66EA54C" w14:textId="77777777" w:rsid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Stor i potter</w:t>
            </w:r>
          </w:p>
          <w:p w14:paraId="50B61EEC" w14:textId="77777777" w:rsidR="00210591" w:rsidRDefault="00210591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DE252DC" w14:textId="0825149D" w:rsidR="00E52597" w:rsidRPr="00697ECB" w:rsidRDefault="00B44C99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697ECB" w:rsidRPr="00697ECB" w14:paraId="07725249" w14:textId="77777777">
        <w:trPr>
          <w:trHeight w:val="237"/>
        </w:trPr>
        <w:tc>
          <w:tcPr>
            <w:tcW w:w="2259" w:type="dxa"/>
            <w:shd w:val="clear" w:color="auto" w:fill="auto"/>
          </w:tcPr>
          <w:p w14:paraId="709EB5B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3ADA3D1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ECB" w:rsidRPr="00697ECB" w14:paraId="66AB5B3F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47CB675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147CCD1" w14:textId="77777777" w:rsidR="00697ECB" w:rsidRPr="00697ECB" w:rsidRDefault="00697ECB" w:rsidP="00697ECB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2BAB789" w14:textId="77777777" w:rsidR="00697ECB" w:rsidRPr="00697ECB" w:rsidRDefault="00697ECB" w:rsidP="00697ECB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701FD50A" w14:textId="77777777" w:rsidR="00697ECB" w:rsidRPr="00697ECB" w:rsidRDefault="00697ECB" w:rsidP="00697ECB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L5 sida, ev.</w:t>
            </w:r>
          </w:p>
          <w:p w14:paraId="103CCB69" w14:textId="77777777" w:rsidR="00697ECB" w:rsidRPr="00697ECB" w:rsidRDefault="00697ECB" w:rsidP="00697ECB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Övergång bröst-ländrygg, ev.</w:t>
            </w:r>
          </w:p>
          <w:p w14:paraId="0754287B" w14:textId="77777777" w:rsidR="00697ECB" w:rsidRPr="00697ECB" w:rsidRDefault="00697ECB" w:rsidP="00697ECB">
            <w:pPr>
              <w:snapToGrid w:val="0"/>
              <w:spacing w:after="0" w:line="240" w:lineRule="auto"/>
              <w:ind w:left="293" w:right="0"/>
              <w:rPr>
                <w:rFonts w:ascii="Arial" w:hAnsi="Arial" w:cs="Arial"/>
                <w:sz w:val="20"/>
                <w:szCs w:val="20"/>
              </w:rPr>
            </w:pPr>
          </w:p>
          <w:p w14:paraId="42A1A60A" w14:textId="77777777" w:rsidR="00697ECB" w:rsidRPr="00697ECB" w:rsidRDefault="00697ECB" w:rsidP="00697ECB">
            <w:pPr>
              <w:snapToGrid w:val="0"/>
              <w:spacing w:after="0" w:line="240" w:lineRule="auto"/>
              <w:ind w:left="293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På begäran:</w:t>
            </w:r>
          </w:p>
          <w:p w14:paraId="4E6B9FAE" w14:textId="77777777" w:rsidR="00697ECB" w:rsidRPr="00697ECB" w:rsidRDefault="00697ECB" w:rsidP="00697ECB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Vridbild vänster (Hundbild/</w:t>
            </w: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Taxbild</w:t>
            </w:r>
            <w:proofErr w:type="spellEnd"/>
            <w:r w:rsidRPr="00697EC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Bichebild</w:t>
            </w:r>
            <w:proofErr w:type="spellEnd"/>
            <w:r w:rsidRPr="00697E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1D9AC15" w14:textId="77777777" w:rsidR="00697ECB" w:rsidRPr="00697ECB" w:rsidRDefault="00697ECB" w:rsidP="00697ECB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Vridbild höger (Hundbild/</w:t>
            </w: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Taxbild</w:t>
            </w:r>
            <w:proofErr w:type="spellEnd"/>
            <w:r w:rsidRPr="00697EC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Bichebild</w:t>
            </w:r>
            <w:proofErr w:type="spellEnd"/>
            <w:r w:rsidRPr="00697E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6D873E0" w14:textId="77777777" w:rsidR="00697ECB" w:rsidRPr="00697ECB" w:rsidRDefault="00697ECB" w:rsidP="00697ECB">
      <w:pPr>
        <w:spacing w:after="0" w:line="240" w:lineRule="auto"/>
        <w:ind w:left="0" w:right="0"/>
        <w:rPr>
          <w:szCs w:val="20"/>
        </w:rPr>
      </w:pPr>
    </w:p>
    <w:p w14:paraId="48E2391B" w14:textId="77777777" w:rsidR="00697ECB" w:rsidRPr="00697ECB" w:rsidRDefault="00697ECB" w:rsidP="00697ECB">
      <w:pPr>
        <w:spacing w:after="0" w:line="240" w:lineRule="auto"/>
        <w:ind w:left="0" w:right="0"/>
        <w:rPr>
          <w:szCs w:val="20"/>
        </w:rPr>
      </w:pPr>
      <w:r w:rsidRPr="00697ECB">
        <w:rPr>
          <w:szCs w:val="20"/>
        </w:rPr>
        <w:br w:type="page"/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2268"/>
        <w:gridCol w:w="3402"/>
        <w:gridCol w:w="4253"/>
      </w:tblGrid>
      <w:tr w:rsidR="00697ECB" w:rsidRPr="00697ECB" w14:paraId="0F60D48D" w14:textId="77777777" w:rsidTr="00B35E6F">
        <w:trPr>
          <w:trHeight w:val="263"/>
        </w:trPr>
        <w:tc>
          <w:tcPr>
            <w:tcW w:w="2268" w:type="dxa"/>
            <w:shd w:val="clear" w:color="auto" w:fill="auto"/>
          </w:tcPr>
          <w:p w14:paraId="29B5ADC2" w14:textId="77777777" w:rsidR="00697ECB" w:rsidRPr="00B35E6F" w:rsidRDefault="00697ECB" w:rsidP="00697ECB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iCs/>
                <w:sz w:val="28"/>
                <w:szCs w:val="28"/>
              </w:rPr>
            </w:pPr>
            <w:r w:rsidRPr="00B35E6F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9D7A300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095015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ECB" w:rsidRPr="00697ECB" w14:paraId="522F43D2" w14:textId="77777777" w:rsidTr="00B35E6F">
        <w:trPr>
          <w:cantSplit/>
          <w:trHeight w:val="3106"/>
        </w:trPr>
        <w:tc>
          <w:tcPr>
            <w:tcW w:w="2268" w:type="dxa"/>
            <w:shd w:val="clear" w:color="auto" w:fill="auto"/>
          </w:tcPr>
          <w:p w14:paraId="10C6E151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38BEADD4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1F69D9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2C5669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FBFD46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30151D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A6B33A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  <w:p w14:paraId="3036B307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7EF028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CFF57D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4A0996C6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6CEA0604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F5AA5B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Centrera över L3.</w:t>
            </w:r>
          </w:p>
          <w:p w14:paraId="33955C45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019C89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Vinkla in mellan kotorna.</w:t>
            </w:r>
          </w:p>
          <w:p w14:paraId="4CDEE299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DA7F594" w14:textId="7E9E0829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6"/>
              </w:rPr>
            </w:pPr>
            <w:r w:rsidRPr="00697ECB">
              <w:rPr>
                <w:rFonts w:ascii="Arial" w:hAnsi="Arial" w:cs="Arial"/>
                <w:sz w:val="20"/>
                <w:szCs w:val="16"/>
              </w:rPr>
              <w:t xml:space="preserve">Centrering läggs </w:t>
            </w:r>
            <w:r w:rsidR="0053469D" w:rsidRPr="00697ECB">
              <w:rPr>
                <w:rFonts w:ascii="Arial" w:hAnsi="Arial" w:cs="Arial"/>
                <w:sz w:val="20"/>
                <w:szCs w:val="16"/>
              </w:rPr>
              <w:t>2–3</w:t>
            </w:r>
            <w:r w:rsidRPr="00697ECB">
              <w:rPr>
                <w:rFonts w:ascii="Arial" w:hAnsi="Arial" w:cs="Arial"/>
                <w:sz w:val="20"/>
                <w:szCs w:val="16"/>
              </w:rPr>
              <w:t xml:space="preserve"> tvärfingrar ovanför höftbenskammen.</w:t>
            </w:r>
          </w:p>
          <w:p w14:paraId="4F84FB1E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6"/>
              </w:rPr>
            </w:pPr>
          </w:p>
          <w:p w14:paraId="3BA28B42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proofErr w:type="spellStart"/>
            <w:r w:rsidRPr="00697ECB">
              <w:rPr>
                <w:rFonts w:ascii="Arial" w:hAnsi="Arial" w:cs="Arial"/>
                <w:sz w:val="20"/>
                <w:szCs w:val="16"/>
              </w:rPr>
              <w:t>Th</w:t>
            </w:r>
            <w:proofErr w:type="spellEnd"/>
            <w:r w:rsidRPr="00697ECB">
              <w:rPr>
                <w:rFonts w:ascii="Arial" w:hAnsi="Arial" w:cs="Arial"/>
                <w:sz w:val="20"/>
                <w:szCs w:val="16"/>
              </w:rPr>
              <w:t xml:space="preserve"> 12 och hela SI-lederna inklusive utskotten ska avbildas.</w:t>
            </w:r>
          </w:p>
        </w:tc>
        <w:tc>
          <w:tcPr>
            <w:tcW w:w="4253" w:type="dxa"/>
            <w:shd w:val="clear" w:color="auto" w:fill="auto"/>
          </w:tcPr>
          <w:p w14:paraId="65C54940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97ECB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</w:t>
            </w:r>
          </w:p>
          <w:p w14:paraId="5C981A21" w14:textId="4BCDBF96" w:rsidR="00697ECB" w:rsidRPr="00697ECB" w:rsidRDefault="00697ECB" w:rsidP="00697ECB">
            <w:pPr>
              <w:spacing w:after="0" w:line="240" w:lineRule="auto"/>
              <w:ind w:left="0" w:right="0"/>
              <w:rPr>
                <w:szCs w:val="20"/>
              </w:rPr>
            </w:pPr>
            <w:r w:rsidRPr="00697ECB">
              <w:rPr>
                <w:noProof/>
                <w:szCs w:val="20"/>
              </w:rPr>
              <w:drawing>
                <wp:inline distT="0" distB="0" distL="0" distR="0" wp14:anchorId="103240D6" wp14:editId="7BCB92DA">
                  <wp:extent cx="1409700" cy="2352675"/>
                  <wp:effectExtent l="0" t="0" r="0" b="9525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ECB" w:rsidRPr="00697ECB" w14:paraId="518C423E" w14:textId="77777777" w:rsidTr="00B35E6F">
        <w:trPr>
          <w:trHeight w:val="263"/>
        </w:trPr>
        <w:tc>
          <w:tcPr>
            <w:tcW w:w="2268" w:type="dxa"/>
            <w:shd w:val="clear" w:color="auto" w:fill="auto"/>
          </w:tcPr>
          <w:p w14:paraId="7A49B557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8BEB39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6FC210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ECB" w:rsidRPr="00697ECB" w14:paraId="6761026C" w14:textId="77777777" w:rsidTr="00B35E6F">
        <w:trPr>
          <w:trHeight w:val="263"/>
        </w:trPr>
        <w:tc>
          <w:tcPr>
            <w:tcW w:w="2268" w:type="dxa"/>
            <w:shd w:val="clear" w:color="auto" w:fill="auto"/>
          </w:tcPr>
          <w:p w14:paraId="2559E11C" w14:textId="2497BD38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39D9114" w14:textId="77777777" w:rsidR="00697ECB" w:rsidRPr="00697ECB" w:rsidRDefault="00697ECB" w:rsidP="00697ECB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DFB93C6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ECB" w:rsidRPr="00697ECB" w14:paraId="2F914E0C" w14:textId="77777777" w:rsidTr="00B35E6F">
        <w:trPr>
          <w:trHeight w:val="291"/>
        </w:trPr>
        <w:tc>
          <w:tcPr>
            <w:tcW w:w="2268" w:type="dxa"/>
            <w:shd w:val="clear" w:color="auto" w:fill="auto"/>
          </w:tcPr>
          <w:p w14:paraId="0FA6CDDE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0D346EF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</w:p>
        </w:tc>
      </w:tr>
      <w:tr w:rsidR="00697ECB" w:rsidRPr="00697ECB" w14:paraId="3A1D0412" w14:textId="77777777" w:rsidTr="00B35E6F">
        <w:trPr>
          <w:trHeight w:val="291"/>
        </w:trPr>
        <w:tc>
          <w:tcPr>
            <w:tcW w:w="2268" w:type="dxa"/>
            <w:shd w:val="clear" w:color="auto" w:fill="auto"/>
          </w:tcPr>
          <w:p w14:paraId="746C002B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6E4F5B58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70243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297B4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6B99B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F5583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672DF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B1D1FE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1D636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13C6C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CE51B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05AE148E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Patienten i sidoläge med böjda ben och uppdragna knän, för rak sida.</w:t>
            </w:r>
          </w:p>
          <w:p w14:paraId="0257339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66634E4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Centrera en tvärhand ovanför höftbenskammen.</w:t>
            </w:r>
          </w:p>
          <w:p w14:paraId="0ABE972C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4CBA1EE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Vinkla in mellan kotorna.</w:t>
            </w:r>
          </w:p>
          <w:p w14:paraId="1B3FFB9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00A4169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Rak sida.</w:t>
            </w:r>
          </w:p>
          <w:p w14:paraId="3202876D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261236C5" w14:textId="0C1ADFBA" w:rsidR="00697ECB" w:rsidRPr="00697ECB" w:rsidRDefault="00537420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Th12 till S1</w:t>
            </w:r>
            <w:r w:rsidR="00697ECB" w:rsidRPr="00697ECB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 xml:space="preserve"> inklusive </w:t>
            </w:r>
            <w:r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 xml:space="preserve">ländryggens </w:t>
            </w:r>
            <w:r w:rsidR="00697ECB" w:rsidRPr="00697ECB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utskott ska avbildas.</w:t>
            </w:r>
          </w:p>
        </w:tc>
        <w:tc>
          <w:tcPr>
            <w:tcW w:w="4253" w:type="dxa"/>
            <w:shd w:val="clear" w:color="auto" w:fill="auto"/>
          </w:tcPr>
          <w:p w14:paraId="23CBDE33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>Sida</w:t>
            </w:r>
          </w:p>
          <w:p w14:paraId="5F181651" w14:textId="77777777" w:rsidR="00697ECB" w:rsidRPr="00697ECB" w:rsidRDefault="00697ECB" w:rsidP="32451E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464646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2928CC3" wp14:editId="78446114">
                  <wp:extent cx="1247775" cy="2460625"/>
                  <wp:effectExtent l="0" t="0" r="0" b="0"/>
                  <wp:docPr id="1224649771" name="Bildobjekt 1224649771" title="Ländrygg sid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2" t="10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46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ECB" w:rsidRPr="00697ECB" w14:paraId="720ECF2B" w14:textId="77777777" w:rsidTr="00B35E6F">
        <w:trPr>
          <w:trHeight w:val="291"/>
        </w:trPr>
        <w:tc>
          <w:tcPr>
            <w:tcW w:w="2268" w:type="dxa"/>
            <w:shd w:val="clear" w:color="auto" w:fill="auto"/>
          </w:tcPr>
          <w:p w14:paraId="0631F238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526135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60C148B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78809AE2" w14:textId="77777777" w:rsidR="00F14D2D" w:rsidRDefault="00F14D2D">
      <w: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697ECB" w:rsidRPr="00697ECB" w14:paraId="154006B8" w14:textId="77777777" w:rsidTr="32451E77">
        <w:trPr>
          <w:trHeight w:val="291"/>
        </w:trPr>
        <w:tc>
          <w:tcPr>
            <w:tcW w:w="1951" w:type="dxa"/>
            <w:shd w:val="clear" w:color="auto" w:fill="auto"/>
          </w:tcPr>
          <w:p w14:paraId="3D2EA426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L5 Sida</w:t>
            </w:r>
          </w:p>
          <w:p w14:paraId="415C25A3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1CC44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A24DAD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8AD20B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A8D4EC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FD555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C01B96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EF24AE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5F033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0B7DA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DFF7E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67EBC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A8CB03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24810E5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 xml:space="preserve">Denna bild tas om du inte kommit rakt in i leden mellan </w:t>
            </w: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br/>
              <w:t xml:space="preserve">L5-S1. </w:t>
            </w:r>
          </w:p>
          <w:p w14:paraId="060F7700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1A54DD3F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Centrera en tvärhand nedanför höftbenskammen.</w:t>
            </w:r>
          </w:p>
          <w:p w14:paraId="44B86DBD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7256B9CF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Vrid bländaren efter sakrum (om möjligt).</w:t>
            </w:r>
          </w:p>
          <w:p w14:paraId="0423255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535C979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Vinkla in mellan L5-S1 (ev. c:a 10° kraniellt)</w:t>
            </w:r>
          </w:p>
          <w:p w14:paraId="222FF736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252BA26B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L5 ska avbildas.</w:t>
            </w:r>
          </w:p>
        </w:tc>
        <w:tc>
          <w:tcPr>
            <w:tcW w:w="4253" w:type="dxa"/>
            <w:shd w:val="clear" w:color="auto" w:fill="auto"/>
          </w:tcPr>
          <w:p w14:paraId="1602A78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L5 Sida</w:t>
            </w:r>
          </w:p>
          <w:p w14:paraId="7EE0E862" w14:textId="77777777" w:rsidR="00697ECB" w:rsidRPr="00697ECB" w:rsidRDefault="009D1CD1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"http://intranu.vgregion.se/ImageVault/Images/storage_Edited/filename_ALuaRCj0IejisL6vWGSn.gif/id_28189/scope_0/ImageVaultHandler.aspx" \* MERGEFORMATINET </w:instrTex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105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ict w14:anchorId="3B2EF5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L5 sida" style="width:152.25pt;height:160.5pt">
                  <v:imagedata r:id="rId20" r:href="rId21"/>
                </v:shape>
              </w:pic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97ECB" w:rsidRPr="00697ECB" w14:paraId="14A18AB7" w14:textId="77777777" w:rsidTr="32451E77">
        <w:trPr>
          <w:trHeight w:val="291"/>
        </w:trPr>
        <w:tc>
          <w:tcPr>
            <w:tcW w:w="1951" w:type="dxa"/>
            <w:shd w:val="clear" w:color="auto" w:fill="auto"/>
          </w:tcPr>
          <w:p w14:paraId="544E71EC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075439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DAF2EC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697ECB" w:rsidRPr="00697ECB" w14:paraId="317FB66D" w14:textId="77777777" w:rsidTr="32451E77">
        <w:trPr>
          <w:trHeight w:val="291"/>
        </w:trPr>
        <w:tc>
          <w:tcPr>
            <w:tcW w:w="1951" w:type="dxa"/>
            <w:shd w:val="clear" w:color="auto" w:fill="auto"/>
          </w:tcPr>
          <w:p w14:paraId="63B1A239" w14:textId="77777777" w:rsid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Sida - övergång bröst-ländrygg</w:t>
            </w:r>
          </w:p>
          <w:p w14:paraId="6CF2F76D" w14:textId="77777777" w:rsidR="0096243F" w:rsidRDefault="0096243F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3BF0A4" w14:textId="77777777" w:rsidR="0096243F" w:rsidRDefault="0096243F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24A391" w14:textId="77777777" w:rsidR="0096243F" w:rsidRDefault="0096243F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5357D7" w14:textId="45756BFF" w:rsidR="003713E8" w:rsidRPr="00697ECB" w:rsidRDefault="003713E8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5C5D7FE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Denna bild tas om du inte kommit in i lederna  på sidan.</w:t>
            </w:r>
          </w:p>
          <w:p w14:paraId="0A00FF50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358E30B9" w14:textId="77777777" w:rsidR="00537420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Vinkla in mellan kotorna.</w:t>
            </w:r>
          </w:p>
          <w:p w14:paraId="55BA2922" w14:textId="77777777" w:rsidR="00537420" w:rsidRDefault="00537420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6B25CA78" w14:textId="62CAD391" w:rsidR="00537420" w:rsidRPr="00537420" w:rsidRDefault="00537420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464646"/>
                <w:sz w:val="20"/>
                <w:szCs w:val="20"/>
              </w:rPr>
            </w:pPr>
            <w:r w:rsidRPr="00537420">
              <w:rPr>
                <w:rFonts w:ascii="Arial" w:hAnsi="Arial" w:cs="Arial"/>
                <w:b/>
                <w:bCs/>
                <w:noProof/>
                <w:color w:val="464646"/>
                <w:sz w:val="20"/>
                <w:szCs w:val="20"/>
              </w:rPr>
              <w:t>Kriterier:</w:t>
            </w:r>
          </w:p>
          <w:p w14:paraId="634F6897" w14:textId="7F8E7A70" w:rsidR="0096243F" w:rsidRPr="00697ECB" w:rsidRDefault="0096243F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br/>
              <w:t>De aktuella lederna är tangerade och raka.</w:t>
            </w:r>
          </w:p>
        </w:tc>
        <w:tc>
          <w:tcPr>
            <w:tcW w:w="4253" w:type="dxa"/>
            <w:shd w:val="clear" w:color="auto" w:fill="auto"/>
          </w:tcPr>
          <w:p w14:paraId="786C6276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Sida övergång bröst-ländrygg</w:t>
            </w:r>
          </w:p>
          <w:p w14:paraId="710A4180" w14:textId="77777777" w:rsidR="00697ECB" w:rsidRPr="00697ECB" w:rsidRDefault="009D1CD1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"http://intranu.vgregion.se/ImageVault/Images/storage_Edited/filename_W2UUGa4EG0u9DvooscdM.gif/id_28192/scope_0/ImageVaultHandler.aspx" \* MERGEFORMATINET </w:instrTex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105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ict w14:anchorId="13958EBB">
                <v:shape id="_x0000_i1030" type="#_x0000_t75" alt="Övergång bröst ländrygg" style="width:89.25pt;height:138pt">
                  <v:imagedata r:id="rId22" r:href="rId23"/>
                </v:shape>
              </w:pic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97ECB" w:rsidRPr="00697ECB" w14:paraId="4DFC6C0F" w14:textId="77777777" w:rsidTr="32451E77">
        <w:trPr>
          <w:trHeight w:val="291"/>
        </w:trPr>
        <w:tc>
          <w:tcPr>
            <w:tcW w:w="1951" w:type="dxa"/>
            <w:shd w:val="clear" w:color="auto" w:fill="auto"/>
          </w:tcPr>
          <w:p w14:paraId="0B862EDF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5C0C820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FCA466C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697ECB" w:rsidRPr="00697ECB" w14:paraId="29B41BAA" w14:textId="77777777" w:rsidTr="32451E77">
        <w:trPr>
          <w:trHeight w:val="291"/>
        </w:trPr>
        <w:tc>
          <w:tcPr>
            <w:tcW w:w="1951" w:type="dxa"/>
            <w:shd w:val="clear" w:color="auto" w:fill="auto"/>
          </w:tcPr>
          <w:p w14:paraId="67CA589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>Vridbild Höger/vänster</w:t>
            </w:r>
          </w:p>
          <w:p w14:paraId="58B543DD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7ECB">
              <w:rPr>
                <w:rFonts w:ascii="Arial" w:hAnsi="Arial" w:cs="Arial"/>
                <w:sz w:val="20"/>
                <w:szCs w:val="20"/>
              </w:rPr>
              <w:t>(Hundbild/</w:t>
            </w: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Taxbild</w:t>
            </w:r>
            <w:proofErr w:type="spellEnd"/>
            <w:r w:rsidRPr="00697ECB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697ECB">
              <w:rPr>
                <w:rFonts w:ascii="Arial" w:hAnsi="Arial" w:cs="Arial"/>
                <w:sz w:val="20"/>
                <w:szCs w:val="20"/>
              </w:rPr>
              <w:t>Bichebild</w:t>
            </w:r>
            <w:proofErr w:type="spellEnd"/>
            <w:r w:rsidRPr="00697ECB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  <w:p w14:paraId="3CF9592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Pr="00697ECB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</w:tc>
        <w:tc>
          <w:tcPr>
            <w:tcW w:w="3402" w:type="dxa"/>
            <w:shd w:val="clear" w:color="auto" w:fill="auto"/>
          </w:tcPr>
          <w:p w14:paraId="44DE7EF8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 xml:space="preserve">Vridning höger </w:t>
            </w:r>
            <w:r w:rsidRPr="00697ECB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Pr="00697ECB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  <w:p w14:paraId="26B9BA59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3E2EC26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Ryggläge.</w:t>
            </w:r>
          </w:p>
          <w:p w14:paraId="22E4834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338CBB18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Vrid upp vänster sida c:a 30°.</w:t>
            </w:r>
          </w:p>
          <w:p w14:paraId="38F2571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44030EBA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Centrera en tvärhand ovanför symfysen samt c:a 2-3 cm lateralt om medellinjen på den uppvridna sidan.</w:t>
            </w:r>
          </w:p>
          <w:p w14:paraId="4458D07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1E41FF02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 xml:space="preserve">Vridning vänster </w:t>
            </w:r>
            <w:r w:rsidRPr="00697ECB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Pr="00697ECB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  <w:p w14:paraId="64E0B5C8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  <w:p w14:paraId="1BAAB37E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Samma inställning som ovan men vrid upp höger sida c:a 30°.</w:t>
            </w:r>
          </w:p>
        </w:tc>
        <w:tc>
          <w:tcPr>
            <w:tcW w:w="4253" w:type="dxa"/>
            <w:shd w:val="clear" w:color="auto" w:fill="auto"/>
          </w:tcPr>
          <w:p w14:paraId="7EB4A995" w14:textId="77777777" w:rsidR="00697ECB" w:rsidRPr="00697ECB" w:rsidRDefault="00697ECB" w:rsidP="00697ECB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Vridning höger</w:t>
            </w:r>
            <w:r w:rsidRPr="00697ECB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ab/>
              <w:t>Vridning vänster</w:t>
            </w:r>
          </w:p>
          <w:p w14:paraId="73DABDE6" w14:textId="77777777" w:rsidR="00697ECB" w:rsidRPr="00697ECB" w:rsidRDefault="009D1CD1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"http://intranu.vgregion.se/ImageVault/Images/id_28190/width_179/height_310/preserveAspectRatio_0/scope_0/filename_oBMSn8JdhN8j5IKZV2a3.gif/storage_Edited/ImageVaultHandler.aspx" \* MERGEFORMATINET </w:instrTex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105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ict w14:anchorId="6B914B36">
                <v:shape id="_x0000_i1031" type="#_x0000_t75" alt="Hundbilder 1" style="width:98.25pt;height:169.5pt">
                  <v:imagedata r:id="rId24" r:href="rId25"/>
                </v:shape>
              </w:pic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697ECB" w:rsidRPr="00697E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instrText xml:space="preserve"> INCLUDEPICTURE  "http://intranu.vgregion.se/ImageVault/Images/storage_Edited/filename_diA8ry7cymsgMNIBu6QV.gif/id_28191/scope_0/ImageVaultHandler.aspx" \* MERGEFORMATINET </w:instrTex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105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ict w14:anchorId="3FFF480F">
                <v:shape id="_x0000_i1032" type="#_x0000_t75" alt="Hundbilder 2" style="width:92.25pt;height:169.5pt">
                  <v:imagedata r:id="rId26" r:href="rId27"/>
                </v:shape>
              </w:pict>
            </w:r>
            <w:r w:rsidR="00B838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D1C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6C4C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C93A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2E55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 w:rsidR="00F406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697ECB" w:rsidRPr="00697ECB" w14:paraId="0F69F5F0" w14:textId="77777777" w:rsidTr="32451E77">
        <w:trPr>
          <w:trHeight w:val="291"/>
        </w:trPr>
        <w:tc>
          <w:tcPr>
            <w:tcW w:w="1951" w:type="dxa"/>
            <w:shd w:val="clear" w:color="auto" w:fill="auto"/>
          </w:tcPr>
          <w:p w14:paraId="7D960D04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07E3E81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6308BA5" w14:textId="77777777" w:rsidR="00697ECB" w:rsidRPr="00697ECB" w:rsidRDefault="00697ECB" w:rsidP="00697ECB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</w:tbl>
    <w:p w14:paraId="6F0CB19D" w14:textId="77777777" w:rsidR="00697ECB" w:rsidRPr="00697ECB" w:rsidRDefault="00697ECB" w:rsidP="00697ECB">
      <w:pPr>
        <w:spacing w:after="0" w:line="240" w:lineRule="auto"/>
        <w:ind w:left="0" w:right="0"/>
        <w:rPr>
          <w:sz w:val="20"/>
          <w:szCs w:val="20"/>
        </w:rPr>
      </w:pPr>
    </w:p>
    <w:p w14:paraId="5506C229" w14:textId="77777777" w:rsidR="00697ECB" w:rsidRPr="00697ECB" w:rsidRDefault="00697ECB" w:rsidP="00697ECB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97EC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E92B" w14:textId="77777777" w:rsidR="0048256D" w:rsidRDefault="0048256D">
      <w:r>
        <w:separator/>
      </w:r>
    </w:p>
  </w:endnote>
  <w:endnote w:type="continuationSeparator" w:id="0">
    <w:p w14:paraId="03EC63C2" w14:textId="77777777" w:rsidR="0048256D" w:rsidRDefault="0048256D">
      <w:r>
        <w:continuationSeparator/>
      </w:r>
    </w:p>
  </w:endnote>
  <w:endnote w:type="continuationNotice" w:id="1">
    <w:p w14:paraId="20950D9D" w14:textId="77777777" w:rsidR="0048256D" w:rsidRDefault="004825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412C" w14:textId="77777777" w:rsidR="0048256D" w:rsidRDefault="0048256D"/>
  </w:footnote>
  <w:footnote w:type="continuationSeparator" w:id="0">
    <w:p w14:paraId="63631D8B" w14:textId="77777777" w:rsidR="0048256D" w:rsidRDefault="0048256D">
      <w:r>
        <w:continuationSeparator/>
      </w:r>
    </w:p>
  </w:footnote>
  <w:footnote w:type="continuationNotice" w:id="1">
    <w:p w14:paraId="53529724" w14:textId="77777777" w:rsidR="0048256D" w:rsidRDefault="004825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B49CE"/>
    <w:multiLevelType w:val="hybridMultilevel"/>
    <w:tmpl w:val="211EF5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768436C"/>
    <w:multiLevelType w:val="hybridMultilevel"/>
    <w:tmpl w:val="702814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67206628">
    <w:abstractNumId w:val="19"/>
  </w:num>
  <w:num w:numId="2" w16cid:durableId="2065911472">
    <w:abstractNumId w:val="15"/>
  </w:num>
  <w:num w:numId="3" w16cid:durableId="298416625">
    <w:abstractNumId w:val="0"/>
  </w:num>
  <w:num w:numId="4" w16cid:durableId="53092011">
    <w:abstractNumId w:val="7"/>
  </w:num>
  <w:num w:numId="5" w16cid:durableId="1532300343">
    <w:abstractNumId w:val="17"/>
  </w:num>
  <w:num w:numId="6" w16cid:durableId="1237784955">
    <w:abstractNumId w:val="3"/>
  </w:num>
  <w:num w:numId="7" w16cid:durableId="101533283">
    <w:abstractNumId w:val="12"/>
  </w:num>
  <w:num w:numId="8" w16cid:durableId="78216528">
    <w:abstractNumId w:val="9"/>
  </w:num>
  <w:num w:numId="9" w16cid:durableId="194119873">
    <w:abstractNumId w:val="1"/>
  </w:num>
  <w:num w:numId="10" w16cid:durableId="1838767336">
    <w:abstractNumId w:val="1"/>
  </w:num>
  <w:num w:numId="11" w16cid:durableId="1811440079">
    <w:abstractNumId w:val="4"/>
  </w:num>
  <w:num w:numId="12" w16cid:durableId="1180584369">
    <w:abstractNumId w:val="5"/>
  </w:num>
  <w:num w:numId="13" w16cid:durableId="165217116">
    <w:abstractNumId w:val="14"/>
  </w:num>
  <w:num w:numId="14" w16cid:durableId="1019545208">
    <w:abstractNumId w:val="10"/>
  </w:num>
  <w:num w:numId="15" w16cid:durableId="840196836">
    <w:abstractNumId w:val="8"/>
  </w:num>
  <w:num w:numId="16" w16cid:durableId="1484539496">
    <w:abstractNumId w:val="13"/>
  </w:num>
  <w:num w:numId="17" w16cid:durableId="837694155">
    <w:abstractNumId w:val="6"/>
  </w:num>
  <w:num w:numId="18" w16cid:durableId="1050030053">
    <w:abstractNumId w:val="11"/>
  </w:num>
  <w:num w:numId="19" w16cid:durableId="2132894828">
    <w:abstractNumId w:val="18"/>
  </w:num>
  <w:num w:numId="20" w16cid:durableId="1749040526">
    <w:abstractNumId w:val="16"/>
  </w:num>
  <w:num w:numId="21" w16cid:durableId="95822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1A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D8D"/>
    <w:rsid w:val="000B4536"/>
    <w:rsid w:val="000B7715"/>
    <w:rsid w:val="000C098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B37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0591"/>
    <w:rsid w:val="00211487"/>
    <w:rsid w:val="00211D91"/>
    <w:rsid w:val="00215005"/>
    <w:rsid w:val="00217DEC"/>
    <w:rsid w:val="00220975"/>
    <w:rsid w:val="00235B57"/>
    <w:rsid w:val="00240A33"/>
    <w:rsid w:val="00250F24"/>
    <w:rsid w:val="002523C5"/>
    <w:rsid w:val="0025380B"/>
    <w:rsid w:val="0025703A"/>
    <w:rsid w:val="00262F3D"/>
    <w:rsid w:val="00263281"/>
    <w:rsid w:val="0026371A"/>
    <w:rsid w:val="002651D6"/>
    <w:rsid w:val="0026551F"/>
    <w:rsid w:val="00277494"/>
    <w:rsid w:val="00280A85"/>
    <w:rsid w:val="00284119"/>
    <w:rsid w:val="00290B5C"/>
    <w:rsid w:val="00294791"/>
    <w:rsid w:val="002A073C"/>
    <w:rsid w:val="002B0B30"/>
    <w:rsid w:val="002B0C78"/>
    <w:rsid w:val="002C0C02"/>
    <w:rsid w:val="002C1277"/>
    <w:rsid w:val="002C60AD"/>
    <w:rsid w:val="002D0E0E"/>
    <w:rsid w:val="002D6023"/>
    <w:rsid w:val="002E263F"/>
    <w:rsid w:val="002E5570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CDB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3E8"/>
    <w:rsid w:val="00371BED"/>
    <w:rsid w:val="00384019"/>
    <w:rsid w:val="003854F1"/>
    <w:rsid w:val="0039118E"/>
    <w:rsid w:val="00394C0F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56D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BF9"/>
    <w:rsid w:val="004F4518"/>
    <w:rsid w:val="004F4C62"/>
    <w:rsid w:val="00501433"/>
    <w:rsid w:val="0050223D"/>
    <w:rsid w:val="00510EA6"/>
    <w:rsid w:val="005113D9"/>
    <w:rsid w:val="00511CC4"/>
    <w:rsid w:val="00531E60"/>
    <w:rsid w:val="0053469D"/>
    <w:rsid w:val="00536A5A"/>
    <w:rsid w:val="0053742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819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7ECB"/>
    <w:rsid w:val="006A2789"/>
    <w:rsid w:val="006A4978"/>
    <w:rsid w:val="006A7261"/>
    <w:rsid w:val="006B0D29"/>
    <w:rsid w:val="006B1819"/>
    <w:rsid w:val="006B5DE7"/>
    <w:rsid w:val="006C4C1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F97"/>
    <w:rsid w:val="00710B77"/>
    <w:rsid w:val="00711B1F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793D"/>
    <w:rsid w:val="00821A1B"/>
    <w:rsid w:val="008262E9"/>
    <w:rsid w:val="00827E69"/>
    <w:rsid w:val="00835C4D"/>
    <w:rsid w:val="00843F48"/>
    <w:rsid w:val="00851423"/>
    <w:rsid w:val="008564C5"/>
    <w:rsid w:val="00857848"/>
    <w:rsid w:val="008654B6"/>
    <w:rsid w:val="0087139C"/>
    <w:rsid w:val="00880E83"/>
    <w:rsid w:val="0088307B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04A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43F"/>
    <w:rsid w:val="00971D93"/>
    <w:rsid w:val="009774ED"/>
    <w:rsid w:val="009B1F6B"/>
    <w:rsid w:val="009B37F0"/>
    <w:rsid w:val="009C0D12"/>
    <w:rsid w:val="009C192E"/>
    <w:rsid w:val="009D1CD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88E"/>
    <w:rsid w:val="00AE5BC7"/>
    <w:rsid w:val="00AF5AAF"/>
    <w:rsid w:val="00B046D8"/>
    <w:rsid w:val="00B13F4C"/>
    <w:rsid w:val="00B16219"/>
    <w:rsid w:val="00B16C59"/>
    <w:rsid w:val="00B33FDD"/>
    <w:rsid w:val="00B359CC"/>
    <w:rsid w:val="00B35E6F"/>
    <w:rsid w:val="00B36107"/>
    <w:rsid w:val="00B41789"/>
    <w:rsid w:val="00B44C99"/>
    <w:rsid w:val="00B46C03"/>
    <w:rsid w:val="00B57B5D"/>
    <w:rsid w:val="00B60C6C"/>
    <w:rsid w:val="00B619A9"/>
    <w:rsid w:val="00B65A9D"/>
    <w:rsid w:val="00B66D60"/>
    <w:rsid w:val="00B75EDE"/>
    <w:rsid w:val="00B77D88"/>
    <w:rsid w:val="00B77FAF"/>
    <w:rsid w:val="00B838A5"/>
    <w:rsid w:val="00B841D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244"/>
    <w:rsid w:val="00C57243"/>
    <w:rsid w:val="00C70E19"/>
    <w:rsid w:val="00C72574"/>
    <w:rsid w:val="00C7430C"/>
    <w:rsid w:val="00C85DA1"/>
    <w:rsid w:val="00C9071C"/>
    <w:rsid w:val="00C908FF"/>
    <w:rsid w:val="00C93A54"/>
    <w:rsid w:val="00C97BD3"/>
    <w:rsid w:val="00CA39EF"/>
    <w:rsid w:val="00CA521F"/>
    <w:rsid w:val="00CB0493"/>
    <w:rsid w:val="00CB17FF"/>
    <w:rsid w:val="00CB1ED7"/>
    <w:rsid w:val="00CC167C"/>
    <w:rsid w:val="00CC355D"/>
    <w:rsid w:val="00CC52D9"/>
    <w:rsid w:val="00CD1CF3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19B"/>
    <w:rsid w:val="00E07B1B"/>
    <w:rsid w:val="00E11853"/>
    <w:rsid w:val="00E312A0"/>
    <w:rsid w:val="00E5259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D6E"/>
    <w:rsid w:val="00EE2A56"/>
    <w:rsid w:val="00EE3818"/>
    <w:rsid w:val="00F14D2D"/>
    <w:rsid w:val="00F22264"/>
    <w:rsid w:val="00F2564D"/>
    <w:rsid w:val="00F35B05"/>
    <w:rsid w:val="00F40609"/>
    <w:rsid w:val="00F413D9"/>
    <w:rsid w:val="00F5135F"/>
    <w:rsid w:val="00F51F78"/>
    <w:rsid w:val="00F67340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46E6"/>
    <w:rsid w:val="00FE6F20"/>
    <w:rsid w:val="00FF7C02"/>
    <w:rsid w:val="024801E3"/>
    <w:rsid w:val="32451E7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BB7FC68-8C9F-43CA-BED3-567D8311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Revision">
    <w:name w:val="Revision"/>
    <w:hidden/>
    <w:uiPriority w:val="99"/>
    <w:semiHidden/>
    <w:rsid w:val="003713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8.png" Id="rId26" /><Relationship Type="http://schemas.openxmlformats.org/officeDocument/2006/relationships/image" Target="http://intranu.vgregion.se/ImageVault/Images/storage_Edited/filename_ALuaRCj0IejisL6vWGSn.gif/id_28189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190/width_179/height_310/preserveAspectRatio_0/scope_0/filename_oBMSn8JdhN8j5IKZV2a3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storage_Edited/filename_W2UUGa4EG0u9DvooscdM.gif/id_28192/scope_0/ImageVaultHandler.aspx" TargetMode="Externa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6.png" Id="rId22" /><Relationship Type="http://schemas.openxmlformats.org/officeDocument/2006/relationships/image" Target="http://intranu.vgregion.se/ImageVault/Images/storage_Edited/filename_diA8ry7cymsgMNIBu6QV.gif/id_28191/scope_0/ImageVaultHandler.aspx" TargetMode="Externa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3</Pages>
  <Words>276</Words>
  <Characters>7971</Characters>
  <Application>Microsoft Office Word</Application>
  <DocSecurity>0</DocSecurity>
  <Lines>66</Lines>
  <Paragraphs>16</Paragraphs>
  <ScaleCrop>false</ScaleCrop>
  <Manager/>
  <Company/>
  <LinksUpToDate>false</LinksUpToDate>
  <CharactersWithSpaces>8231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Ländrygg</dc:title>
  <dc:subject/>
  <dc:creator>patrik.jens.johansson@vgregion.se</dc:creator>
  <keywords/>
  <lastModifiedBy>Ulrica Sehlberg</lastModifiedBy>
  <revision>26</revision>
  <lastPrinted>2016-03-31T19:56:00.0000000Z</lastPrinted>
  <dcterms:created xsi:type="dcterms:W3CDTF">2022-05-18T13:35:00.0000000Z</dcterms:created>
  <dcterms:modified xsi:type="dcterms:W3CDTF">2026-02-09T09:08:00.0000000Z</dcterms:modified>
</coreProperties>
</file>