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9205BD9" w14:textId="77777777" w:rsidR="00697ECB" w:rsidRDefault="00697ECB" w:rsidP="00B35E6F">
      <w:pPr>
        <w:pStyle w:val="Heading2"/>
        <w:ind w:left="0"/>
        <w:sectPr w:rsidR="00697ECB" w:rsidSect="00697EC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C5C0CED" w14:textId="77777777" w:rsidR="00FE46E6" w:rsidRDefault="00FE46E6" w:rsidP="00B35E6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p w14:paraId="6529BFF9" w14:textId="079A0FC7" w:rsidR="00697ECB" w:rsidRPr="00697ECB" w:rsidRDefault="00697ECB" w:rsidP="00B35E6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97ECB">
        <w:rPr>
          <w:szCs w:val="20"/>
        </w:rPr>
        <w:tab/>
      </w:r>
    </w:p>
    <w:p w14:paraId="304A5F63" w14:textId="78D3ACD2" w:rsidR="00697ECB" w:rsidRPr="00697ECB" w:rsidRDefault="00B35E6F" w:rsidP="00B35E6F">
      <w:pPr>
        <w:pStyle w:val="Heading1"/>
        <w:ind w:left="0"/>
        <w:rPr>
          <w:szCs w:val="20"/>
        </w:rPr>
      </w:pPr>
      <w:bookmarkStart w:id="1" w:name="_1314629194"/>
      <w:bookmarkStart w:id="2" w:name="Rubrik"/>
      <w:bookmarkEnd w:id="1"/>
      <w:bookmarkEnd w:id="2"/>
      <w:r w:rsidRPr="00697ECB">
        <w:t>Ländrygg</w:t>
      </w:r>
    </w:p>
    <w:p w14:paraId="303A1C54" w14:textId="77777777" w:rsidR="00697ECB" w:rsidRPr="00697ECB" w:rsidRDefault="00697ECB" w:rsidP="00B35E6F">
      <w:pPr>
        <w:pStyle w:val="Heading2"/>
        <w:ind w:left="0"/>
      </w:pPr>
      <w:r w:rsidRPr="00697ECB">
        <w:t>Metodbok Konventionell röntgen</w:t>
      </w:r>
    </w:p>
    <w:p w14:paraId="405D814E" w14:textId="77777777" w:rsidR="00697ECB" w:rsidRPr="00697ECB" w:rsidRDefault="00697ECB" w:rsidP="00697ECB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697ECB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5E366F6A" w14:textId="72FF6522" w:rsidR="00697ECB" w:rsidRPr="00697ECB" w:rsidRDefault="00B35E6F" w:rsidP="00B35E6F">
      <w:pPr>
        <w:pStyle w:val="Heading2"/>
        <w:ind w:left="0"/>
        <w:rPr>
          <w:szCs w:val="20"/>
        </w:rPr>
      </w:pPr>
      <w:r>
        <w:t>Förändringar sedan föregående version</w:t>
      </w:r>
    </w:p>
    <w:p w14:paraId="1B10B611" w14:textId="7275B51A" w:rsidR="00537420" w:rsidRPr="00B35E6F" w:rsidRDefault="00537420" w:rsidP="00B35E6F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Lagt till FFA</w:t>
      </w:r>
      <w:r>
        <w:rPr>
          <w:rFonts w:ascii="Arial" w:hAnsi="Arial" w:cs="Arial"/>
          <w:sz w:val="20"/>
          <w:szCs w:val="20"/>
        </w:rPr>
        <w:br/>
        <w:t>Lagt till kriterier under bildtagning sida</w:t>
      </w:r>
      <w:r>
        <w:rPr>
          <w:rFonts w:ascii="Arial" w:hAnsi="Arial" w:cs="Arial"/>
          <w:sz w:val="20"/>
          <w:szCs w:val="20"/>
        </w:rPr>
        <w:br/>
        <w:t>Stycket L5 frontal</w:t>
      </w:r>
      <w:r w:rsidR="009D1CD1">
        <w:rPr>
          <w:rFonts w:ascii="Arial" w:hAnsi="Arial" w:cs="Arial"/>
          <w:sz w:val="20"/>
          <w:szCs w:val="20"/>
        </w:rPr>
        <w:t>, ryggläge</w:t>
      </w:r>
      <w:r>
        <w:rPr>
          <w:rFonts w:ascii="Arial" w:hAnsi="Arial" w:cs="Arial"/>
          <w:sz w:val="20"/>
          <w:szCs w:val="20"/>
        </w:rPr>
        <w:t xml:space="preserve"> - borttaget </w:t>
      </w:r>
    </w:p>
    <w:p w14:paraId="695D2CCB" w14:textId="77777777" w:rsidR="00697ECB" w:rsidRPr="00697ECB" w:rsidRDefault="00697ECB" w:rsidP="00697ECB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697ECB" w:rsidRPr="00697ECB" w14:paraId="3EB9DDC9" w14:textId="77777777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368C482E" w14:textId="77777777" w:rsidR="00697ECB" w:rsidRPr="00697ECB" w:rsidRDefault="00697ECB" w:rsidP="00B35E6F">
            <w:pPr>
              <w:pStyle w:val="Heading2"/>
              <w:ind w:left="0"/>
              <w:rPr>
                <w:rFonts w:ascii="Arial Fet" w:hAnsi="Arial Fet"/>
                <w:sz w:val="28"/>
              </w:rPr>
            </w:pPr>
            <w:r w:rsidRPr="00697ECB">
              <w:t>Inför undersökningen</w:t>
            </w:r>
          </w:p>
        </w:tc>
      </w:tr>
      <w:tr w:rsidR="00697ECB" w:rsidRPr="00697ECB" w14:paraId="5EDF5DA2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7B7E3006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3054560" w14:textId="77777777" w:rsidR="00697ECB" w:rsidRPr="00697ECB" w:rsidRDefault="00697ECB" w:rsidP="00697ECB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Utredning</w:t>
            </w:r>
          </w:p>
          <w:p w14:paraId="6C433CA1" w14:textId="77777777" w:rsidR="00697ECB" w:rsidRPr="00697ECB" w:rsidRDefault="00697ECB" w:rsidP="00697ECB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Trauma</w:t>
            </w:r>
          </w:p>
          <w:p w14:paraId="6A79D4A3" w14:textId="77777777" w:rsidR="00697ECB" w:rsidRPr="00697ECB" w:rsidRDefault="00697ECB" w:rsidP="00697ECB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Spondylolys</w:t>
            </w:r>
            <w:proofErr w:type="spellEnd"/>
          </w:p>
        </w:tc>
      </w:tr>
      <w:tr w:rsidR="00697ECB" w:rsidRPr="00697ECB" w14:paraId="1063DAA4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3A1809B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473865C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59A4552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4685971A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61C789C3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EFCE2EB" w14:textId="612E4D89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  <w:r w:rsidRPr="00697ECB">
              <w:rPr>
                <w:rFonts w:ascii="Arial" w:hAnsi="Arial" w:cs="Arial"/>
                <w:color w:val="000000"/>
                <w:sz w:val="20"/>
                <w:szCs w:val="18"/>
              </w:rPr>
              <w:t xml:space="preserve">Kvinnor mellan </w:t>
            </w:r>
            <w:r w:rsidR="00B35E6F" w:rsidRPr="00697ECB">
              <w:rPr>
                <w:rFonts w:ascii="Arial" w:hAnsi="Arial" w:cs="Arial"/>
                <w:color w:val="000000"/>
                <w:sz w:val="20"/>
                <w:szCs w:val="18"/>
              </w:rPr>
              <w:t>15–50</w:t>
            </w:r>
            <w:r w:rsidRPr="00697ECB">
              <w:rPr>
                <w:rFonts w:ascii="Arial" w:hAnsi="Arial" w:cs="Arial"/>
                <w:color w:val="000000"/>
                <w:sz w:val="20"/>
                <w:szCs w:val="18"/>
              </w:rPr>
              <w:t xml:space="preserve"> år skall tillfrågas om eventuell graviditet. </w:t>
            </w:r>
          </w:p>
          <w:p w14:paraId="069A2C7D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18"/>
              </w:rPr>
            </w:pPr>
          </w:p>
          <w:p w14:paraId="63A96617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97ECB">
              <w:rPr>
                <w:rFonts w:ascii="Arial" w:hAnsi="Arial" w:cs="Arial"/>
                <w:color w:val="000000"/>
                <w:sz w:val="20"/>
                <w:szCs w:val="20"/>
              </w:rPr>
              <w:t xml:space="preserve">För övriga strålskyddsregler se kapitel 4.2 och 5.1 i </w:t>
            </w:r>
          </w:p>
          <w:p w14:paraId="74BE6069" w14:textId="7F92DDCF" w:rsidR="00697ECB" w:rsidRPr="00697ECB" w:rsidRDefault="009D1CD1" w:rsidP="00697ECB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hyperlink r:id="rId17" w:history="1">
              <w:r w:rsidR="00697ECB" w:rsidRPr="00697ECB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697ECB" w:rsidRPr="00697ECB" w14:paraId="38422EBB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0E029D23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552EF4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29B24D0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47970779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5E079B51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4DE5508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</w:p>
          <w:p w14:paraId="4070EF3E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697ECB" w:rsidRPr="00697ECB" w14:paraId="301F1403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080680A8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C825C62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3E918B6D" w14:textId="77777777">
        <w:trPr>
          <w:trHeight w:val="389"/>
        </w:trPr>
        <w:tc>
          <w:tcPr>
            <w:tcW w:w="2259" w:type="dxa"/>
            <w:shd w:val="clear" w:color="auto" w:fill="auto"/>
          </w:tcPr>
          <w:p w14:paraId="6D3FB87B" w14:textId="77777777" w:rsid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  <w:p w14:paraId="334F8D09" w14:textId="697A9654" w:rsidR="00E52597" w:rsidRPr="00697ECB" w:rsidRDefault="00E52597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FFA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66EA54C" w14:textId="77777777" w:rsid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Stor i potter</w:t>
            </w:r>
          </w:p>
          <w:p w14:paraId="0DE252DC" w14:textId="0825149D" w:rsidR="00E52597" w:rsidRPr="00697ECB" w:rsidRDefault="00B44C99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110 cm</w:t>
            </w:r>
          </w:p>
        </w:tc>
      </w:tr>
      <w:tr w:rsidR="00697ECB" w:rsidRPr="00697ECB" w14:paraId="07725249" w14:textId="77777777">
        <w:trPr>
          <w:trHeight w:val="237"/>
        </w:trPr>
        <w:tc>
          <w:tcPr>
            <w:tcW w:w="2259" w:type="dxa"/>
            <w:shd w:val="clear" w:color="auto" w:fill="auto"/>
          </w:tcPr>
          <w:p w14:paraId="709EB5B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13ADA3D1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66AB5B3F" w14:textId="77777777">
        <w:trPr>
          <w:trHeight w:val="263"/>
        </w:trPr>
        <w:tc>
          <w:tcPr>
            <w:tcW w:w="2259" w:type="dxa"/>
            <w:shd w:val="clear" w:color="auto" w:fill="auto"/>
          </w:tcPr>
          <w:p w14:paraId="47CB675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147CCD1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22BAB789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Sida</w:t>
            </w:r>
          </w:p>
          <w:p w14:paraId="701FD50A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L5 sida, ev.</w:t>
            </w:r>
          </w:p>
          <w:p w14:paraId="103CCB69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Övergång bröst-ländrygg, ev.</w:t>
            </w:r>
          </w:p>
          <w:p w14:paraId="0754287B" w14:textId="77777777" w:rsidR="00697ECB" w:rsidRPr="00697ECB" w:rsidRDefault="00697ECB" w:rsidP="00697ECB">
            <w:pPr>
              <w:snapToGrid w:val="0"/>
              <w:spacing w:after="0" w:line="240" w:lineRule="auto"/>
              <w:ind w:left="293" w:right="0"/>
              <w:rPr>
                <w:rFonts w:ascii="Arial" w:hAnsi="Arial" w:cs="Arial"/>
                <w:sz w:val="20"/>
                <w:szCs w:val="20"/>
              </w:rPr>
            </w:pPr>
          </w:p>
          <w:p w14:paraId="42A1A60A" w14:textId="77777777" w:rsidR="00697ECB" w:rsidRPr="00697ECB" w:rsidRDefault="00697ECB" w:rsidP="00697ECB">
            <w:pPr>
              <w:snapToGrid w:val="0"/>
              <w:spacing w:after="0" w:line="240" w:lineRule="auto"/>
              <w:ind w:left="293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På begäran:</w:t>
            </w:r>
          </w:p>
          <w:p w14:paraId="4E6B9FAE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Vridbild vänster (Hundbild/</w:t>
            </w: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Taxbild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Bichebild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>)</w:t>
            </w:r>
          </w:p>
          <w:p w14:paraId="11D9AC15" w14:textId="77777777" w:rsidR="00697ECB" w:rsidRPr="00697ECB" w:rsidRDefault="00697ECB" w:rsidP="00697ECB">
            <w:pPr>
              <w:numPr>
                <w:ilvl w:val="0"/>
                <w:numId w:val="21"/>
              </w:numPr>
              <w:snapToGrid w:val="0"/>
              <w:spacing w:after="0" w:line="240" w:lineRule="auto"/>
              <w:ind w:left="293" w:right="0" w:hanging="284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Vridbild höger (Hundbild/</w:t>
            </w: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Taxbild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>/</w:t>
            </w: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Bichebild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56D873E0" w14:textId="77777777" w:rsidR="00697ECB" w:rsidRPr="00697ECB" w:rsidRDefault="00697ECB" w:rsidP="00697ECB">
      <w:pPr>
        <w:spacing w:after="0" w:line="240" w:lineRule="auto"/>
        <w:ind w:left="0" w:right="0"/>
        <w:rPr>
          <w:szCs w:val="20"/>
        </w:rPr>
      </w:pPr>
    </w:p>
    <w:p w14:paraId="48E2391B" w14:textId="77777777" w:rsidR="00697ECB" w:rsidRPr="00697ECB" w:rsidRDefault="00697ECB" w:rsidP="00697ECB">
      <w:pPr>
        <w:spacing w:after="0" w:line="240" w:lineRule="auto"/>
        <w:ind w:left="0" w:right="0"/>
        <w:rPr>
          <w:szCs w:val="20"/>
        </w:rPr>
      </w:pPr>
      <w:r w:rsidRPr="00697ECB">
        <w:rPr>
          <w:szCs w:val="20"/>
        </w:rPr>
        <w:br w:type="page"/>
      </w:r>
    </w:p>
    <w:tbl>
      <w:tblPr>
        <w:tblW w:w="9923" w:type="dxa"/>
        <w:tblLayout w:type="fixed"/>
        <w:tblLook w:val="0000" w:firstRow="0" w:lastRow="0" w:firstColumn="0" w:lastColumn="0" w:noHBand="0" w:noVBand="0"/>
      </w:tblPr>
      <w:tblGrid>
        <w:gridCol w:w="2268"/>
        <w:gridCol w:w="3402"/>
        <w:gridCol w:w="4253"/>
      </w:tblGrid>
      <w:tr w:rsidR="00697ECB" w:rsidRPr="00697ECB" w14:paraId="0F60D48D" w14:textId="77777777" w:rsidTr="00B35E6F">
        <w:trPr>
          <w:trHeight w:val="263"/>
        </w:trPr>
        <w:tc>
          <w:tcPr>
            <w:tcW w:w="2268" w:type="dxa"/>
            <w:shd w:val="clear" w:color="auto" w:fill="auto"/>
          </w:tcPr>
          <w:p w14:paraId="29B5ADC2" w14:textId="77777777" w:rsidR="00697ECB" w:rsidRPr="00B35E6F" w:rsidRDefault="00697ECB" w:rsidP="00697ECB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Arial Fet" w:hAnsi="Arial Fet" w:cs="Arial"/>
                <w:iCs/>
                <w:sz w:val="28"/>
                <w:szCs w:val="28"/>
              </w:rPr>
            </w:pPr>
            <w:r w:rsidRPr="00B35E6F">
              <w:rPr>
                <w:rFonts w:ascii="Calibri" w:hAnsi="Calibri" w:cs="Arial"/>
                <w:iCs/>
                <w:sz w:val="40"/>
                <w:szCs w:val="36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39D7A30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2095015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522F43D2" w14:textId="77777777" w:rsidTr="00B35E6F">
        <w:trPr>
          <w:cantSplit/>
          <w:trHeight w:val="3106"/>
        </w:trPr>
        <w:tc>
          <w:tcPr>
            <w:tcW w:w="2268" w:type="dxa"/>
            <w:shd w:val="clear" w:color="auto" w:fill="auto"/>
          </w:tcPr>
          <w:p w14:paraId="10C6E151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38BEADD4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61F69D9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E2C5669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5FBFD46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2F30151D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2A6B33A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Tips</w:t>
            </w:r>
          </w:p>
          <w:p w14:paraId="3036B307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D7EF028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9CFF57D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4A0996C6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Ryggläge.</w:t>
            </w:r>
          </w:p>
          <w:p w14:paraId="6CEA0604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F5AA5B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Centrera över L3.</w:t>
            </w:r>
          </w:p>
          <w:p w14:paraId="33955C45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4019C89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Vinkla in mellan kotorna.</w:t>
            </w:r>
          </w:p>
          <w:p w14:paraId="4CDEE299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szCs w:val="20"/>
              </w:rPr>
            </w:pPr>
          </w:p>
          <w:p w14:paraId="1DA7F594" w14:textId="7E9E0829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6"/>
              </w:rPr>
            </w:pPr>
            <w:r w:rsidRPr="00697ECB">
              <w:rPr>
                <w:rFonts w:ascii="Arial" w:hAnsi="Arial" w:cs="Arial"/>
                <w:sz w:val="20"/>
                <w:szCs w:val="16"/>
              </w:rPr>
              <w:t xml:space="preserve">Centrering läggs </w:t>
            </w:r>
            <w:r w:rsidR="0053469D" w:rsidRPr="00697ECB">
              <w:rPr>
                <w:rFonts w:ascii="Arial" w:hAnsi="Arial" w:cs="Arial"/>
                <w:sz w:val="20"/>
                <w:szCs w:val="16"/>
              </w:rPr>
              <w:t>2–3</w:t>
            </w:r>
            <w:r w:rsidRPr="00697ECB">
              <w:rPr>
                <w:rFonts w:ascii="Arial" w:hAnsi="Arial" w:cs="Arial"/>
                <w:sz w:val="20"/>
                <w:szCs w:val="16"/>
              </w:rPr>
              <w:t xml:space="preserve"> tvärfingrar ovanför höftbenskammen.</w:t>
            </w:r>
          </w:p>
          <w:p w14:paraId="4F84FB1E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16"/>
              </w:rPr>
            </w:pPr>
          </w:p>
          <w:p w14:paraId="3BA28B42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proofErr w:type="spellStart"/>
            <w:r w:rsidRPr="00697ECB">
              <w:rPr>
                <w:rFonts w:ascii="Arial" w:hAnsi="Arial" w:cs="Arial"/>
                <w:sz w:val="20"/>
                <w:szCs w:val="16"/>
              </w:rPr>
              <w:t>Th</w:t>
            </w:r>
            <w:proofErr w:type="spellEnd"/>
            <w:r w:rsidRPr="00697ECB">
              <w:rPr>
                <w:rFonts w:ascii="Arial" w:hAnsi="Arial" w:cs="Arial"/>
                <w:sz w:val="20"/>
                <w:szCs w:val="16"/>
              </w:rPr>
              <w:t xml:space="preserve"> 12 och hela SI-lederna inklusive utskotten ska avbildas.</w:t>
            </w:r>
          </w:p>
        </w:tc>
        <w:tc>
          <w:tcPr>
            <w:tcW w:w="4253" w:type="dxa"/>
            <w:shd w:val="clear" w:color="auto" w:fill="auto"/>
          </w:tcPr>
          <w:p w14:paraId="65C54940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697ECB">
              <w:rPr>
                <w:rFonts w:ascii="Arial" w:hAnsi="Arial" w:cs="Arial"/>
                <w:b/>
                <w:noProof/>
                <w:sz w:val="20"/>
                <w:szCs w:val="18"/>
              </w:rPr>
              <w:t xml:space="preserve">Frontal </w:t>
            </w:r>
          </w:p>
          <w:p w14:paraId="5C981A21" w14:textId="4BCDBF96" w:rsidR="00697ECB" w:rsidRPr="00697ECB" w:rsidRDefault="00697ECB" w:rsidP="00697ECB">
            <w:pPr>
              <w:spacing w:after="0" w:line="240" w:lineRule="auto"/>
              <w:ind w:left="0" w:right="0"/>
              <w:rPr>
                <w:szCs w:val="20"/>
              </w:rPr>
            </w:pPr>
            <w:r w:rsidRPr="00697ECB">
              <w:rPr>
                <w:noProof/>
                <w:szCs w:val="20"/>
              </w:rPr>
              <w:drawing>
                <wp:inline distT="0" distB="0" distL="0" distR="0" wp14:anchorId="103240D6" wp14:editId="7BCB92DA">
                  <wp:extent cx="1409700" cy="2352675"/>
                  <wp:effectExtent l="0" t="0" r="0" b="9525"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2352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7ECB" w:rsidRPr="00697ECB" w14:paraId="518C423E" w14:textId="77777777" w:rsidTr="00B35E6F">
        <w:trPr>
          <w:trHeight w:val="263"/>
        </w:trPr>
        <w:tc>
          <w:tcPr>
            <w:tcW w:w="2268" w:type="dxa"/>
            <w:shd w:val="clear" w:color="auto" w:fill="auto"/>
          </w:tcPr>
          <w:p w14:paraId="7A49B557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78BEB39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46FC210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6761026C" w14:textId="77777777" w:rsidTr="00B35E6F">
        <w:trPr>
          <w:trHeight w:val="263"/>
        </w:trPr>
        <w:tc>
          <w:tcPr>
            <w:tcW w:w="2268" w:type="dxa"/>
            <w:shd w:val="clear" w:color="auto" w:fill="auto"/>
          </w:tcPr>
          <w:p w14:paraId="2559E11C" w14:textId="2497BD38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39D9114" w14:textId="77777777" w:rsidR="00697ECB" w:rsidRPr="00697ECB" w:rsidRDefault="00697ECB" w:rsidP="00697ECB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6DFB93C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97ECB" w:rsidRPr="00697ECB" w14:paraId="2F914E0C" w14:textId="77777777" w:rsidTr="00B35E6F">
        <w:trPr>
          <w:trHeight w:val="291"/>
        </w:trPr>
        <w:tc>
          <w:tcPr>
            <w:tcW w:w="2268" w:type="dxa"/>
            <w:shd w:val="clear" w:color="auto" w:fill="auto"/>
          </w:tcPr>
          <w:p w14:paraId="0FA6CDDE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655" w:type="dxa"/>
            <w:gridSpan w:val="2"/>
            <w:shd w:val="clear" w:color="auto" w:fill="auto"/>
          </w:tcPr>
          <w:p w14:paraId="0D346EF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</w:p>
        </w:tc>
      </w:tr>
      <w:tr w:rsidR="00697ECB" w:rsidRPr="00697ECB" w14:paraId="3A1D0412" w14:textId="77777777" w:rsidTr="00B35E6F">
        <w:trPr>
          <w:trHeight w:val="291"/>
        </w:trPr>
        <w:tc>
          <w:tcPr>
            <w:tcW w:w="2268" w:type="dxa"/>
            <w:shd w:val="clear" w:color="auto" w:fill="auto"/>
          </w:tcPr>
          <w:p w14:paraId="746C002B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Sida</w:t>
            </w:r>
          </w:p>
          <w:p w14:paraId="6E4F5B5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570243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A297B4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46B99B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EF5583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54672DF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AB1D1FE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2D1D63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713C6C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CBCE51B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05AE148E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Patienten i sidoläge med böjda ben och uppdragna knän, för rak sida.</w:t>
            </w:r>
          </w:p>
          <w:p w14:paraId="0257339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66634E4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Centrera en tvärhand ovanför höftbenskammen.</w:t>
            </w:r>
          </w:p>
          <w:p w14:paraId="0ABE972C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4CBA1EE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Vinkla in mellan kotorna.</w:t>
            </w:r>
          </w:p>
          <w:p w14:paraId="1B3FFB9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00A4169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Rak sida.</w:t>
            </w:r>
          </w:p>
          <w:p w14:paraId="3202876D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18"/>
              </w:rPr>
            </w:pPr>
          </w:p>
          <w:p w14:paraId="261236C5" w14:textId="0C1ADFBA" w:rsidR="00697ECB" w:rsidRPr="00697ECB" w:rsidRDefault="00537420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Th12 till S1</w:t>
            </w:r>
            <w:r w:rsidR="00697ECB"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 xml:space="preserve"> inklusive </w:t>
            </w:r>
            <w:r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 xml:space="preserve">ländryggens </w:t>
            </w:r>
            <w:r w:rsidR="00697ECB" w:rsidRPr="00697ECB">
              <w:rPr>
                <w:rFonts w:ascii="Arial" w:hAnsi="Arial" w:cs="Arial"/>
                <w:noProof/>
                <w:color w:val="464646"/>
                <w:sz w:val="20"/>
                <w:szCs w:val="18"/>
              </w:rPr>
              <w:t>utskott ska avbildas.</w:t>
            </w:r>
          </w:p>
        </w:tc>
        <w:tc>
          <w:tcPr>
            <w:tcW w:w="4253" w:type="dxa"/>
            <w:shd w:val="clear" w:color="auto" w:fill="auto"/>
          </w:tcPr>
          <w:p w14:paraId="23CBDE33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18"/>
              </w:rPr>
              <w:t>Sida</w:t>
            </w:r>
          </w:p>
          <w:p w14:paraId="5F181651" w14:textId="77777777" w:rsidR="00697ECB" w:rsidRPr="00697ECB" w:rsidRDefault="00697ECB" w:rsidP="32451E77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</w:pPr>
            <w:r>
              <w:rPr>
                <w:noProof/>
              </w:rPr>
              <w:drawing>
                <wp:inline distT="0" distB="0" distL="0" distR="0" wp14:anchorId="32928CC3" wp14:editId="78446114">
                  <wp:extent cx="1247775" cy="2460625"/>
                  <wp:effectExtent l="0" t="0" r="0" b="0"/>
                  <wp:docPr id="1224649771" name="Bildobjekt 1224649771" title="Ländrygg sida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42" t="109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47775" cy="24606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97ECB" w:rsidRPr="00697ECB" w14:paraId="720ECF2B" w14:textId="77777777" w:rsidTr="00B35E6F">
        <w:trPr>
          <w:trHeight w:val="291"/>
        </w:trPr>
        <w:tc>
          <w:tcPr>
            <w:tcW w:w="2268" w:type="dxa"/>
            <w:shd w:val="clear" w:color="auto" w:fill="auto"/>
          </w:tcPr>
          <w:p w14:paraId="0631F23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4526135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18"/>
                <w:szCs w:val="18"/>
              </w:rPr>
            </w:pPr>
          </w:p>
        </w:tc>
        <w:tc>
          <w:tcPr>
            <w:tcW w:w="4253" w:type="dxa"/>
            <w:shd w:val="clear" w:color="auto" w:fill="auto"/>
          </w:tcPr>
          <w:p w14:paraId="60C148B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78809AE2" w14:textId="77777777" w:rsidR="00F14D2D" w:rsidRDefault="00F14D2D">
      <w:r>
        <w:br w:type="page"/>
      </w: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697ECB" w:rsidRPr="00697ECB" w14:paraId="154006B8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3D2EA42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L5 Sida</w:t>
            </w:r>
          </w:p>
          <w:p w14:paraId="415C25A3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71CC44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75A24DAD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E8AD20B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A8D4EC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DFD555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AC01B9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6EF24AE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F5F033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B0B7DA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62DFF7E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5367EBC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6A8CB03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24810E5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 xml:space="preserve">Denna bild tas om du inte kommit rakt in i leden mellan </w:t>
            </w: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br/>
              <w:t xml:space="preserve">L5-S1. </w:t>
            </w:r>
          </w:p>
          <w:p w14:paraId="060F770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1A54DD3F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Centrera en tvärhand nedanför höftbenskammen.</w:t>
            </w:r>
          </w:p>
          <w:p w14:paraId="44B86DBD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7256B9CF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Vrid bländaren efter sakrum (om möjligt).</w:t>
            </w:r>
          </w:p>
          <w:p w14:paraId="0423255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535C979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Vinkla in mellan L5-S1 (ev. c:a 10° kraniellt)</w:t>
            </w:r>
          </w:p>
          <w:p w14:paraId="222FF73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252BA26B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L5 ska avbildas.</w:t>
            </w:r>
          </w:p>
        </w:tc>
        <w:tc>
          <w:tcPr>
            <w:tcW w:w="4253" w:type="dxa"/>
            <w:shd w:val="clear" w:color="auto" w:fill="auto"/>
          </w:tcPr>
          <w:p w14:paraId="1602A78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L5 Sida</w:t>
            </w:r>
          </w:p>
          <w:p w14:paraId="7EE0E862" w14:textId="77777777" w:rsidR="00697ECB" w:rsidRPr="00697ECB" w:rsidRDefault="009D1CD1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"http://intranu.vgregion.se/ImageVault/Images/storage_Edited/filename_ALuaRCj0IejisL6vWGSn.gif/id_28189/scope_0/ImageVaultHandler.aspx" \* MERGEFORMATINET </w:instrTex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pict w14:anchorId="3B2EF5B9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5 sida" style="width:152.25pt;height:160.5pt">
                  <v:imagedata r:id="rId20" r:href="rId21"/>
                </v:shape>
              </w:pic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97ECB" w:rsidRPr="00697ECB" w14:paraId="14A18AB7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544E71EC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075439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DAF2EC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697ECB" w:rsidRPr="00697ECB" w14:paraId="317FB66D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63B1A239" w14:textId="77777777" w:rsid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Sida - övergång bröst-ländrygg</w:t>
            </w:r>
          </w:p>
          <w:p w14:paraId="6CF2F76D" w14:textId="77777777" w:rsidR="0096243F" w:rsidRDefault="0096243F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E3BF0A4" w14:textId="77777777" w:rsidR="0096243F" w:rsidRDefault="0096243F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724A391" w14:textId="77777777" w:rsidR="0096243F" w:rsidRDefault="0096243F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145357D7" w14:textId="45756BFF" w:rsidR="003713E8" w:rsidRPr="00697ECB" w:rsidRDefault="003713E8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</w:tc>
        <w:tc>
          <w:tcPr>
            <w:tcW w:w="3402" w:type="dxa"/>
            <w:shd w:val="clear" w:color="auto" w:fill="auto"/>
          </w:tcPr>
          <w:p w14:paraId="5C5D7FE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Denna bild tas om du inte kommit in i lederna  på sidan.</w:t>
            </w:r>
          </w:p>
          <w:p w14:paraId="0A00FF5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358E30B9" w14:textId="77777777" w:rsidR="00537420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Vinkla in mellan kotorna.</w:t>
            </w:r>
          </w:p>
          <w:p w14:paraId="55BA2922" w14:textId="77777777" w:rsidR="00537420" w:rsidRDefault="00537420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6B25CA78" w14:textId="62CAD391" w:rsidR="00537420" w:rsidRPr="00537420" w:rsidRDefault="00537420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</w:pPr>
            <w:r w:rsidRPr="00537420">
              <w:rPr>
                <w:rFonts w:ascii="Arial" w:hAnsi="Arial" w:cs="Arial"/>
                <w:b/>
                <w:bCs/>
                <w:noProof/>
                <w:color w:val="464646"/>
                <w:sz w:val="20"/>
                <w:szCs w:val="20"/>
              </w:rPr>
              <w:t>Kriterier:</w:t>
            </w:r>
          </w:p>
          <w:p w14:paraId="634F6897" w14:textId="7F8E7A70" w:rsidR="0096243F" w:rsidRPr="00697ECB" w:rsidRDefault="0096243F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br/>
              <w:t>De aktuella lederna är tangerade och raka.</w:t>
            </w:r>
          </w:p>
        </w:tc>
        <w:tc>
          <w:tcPr>
            <w:tcW w:w="4253" w:type="dxa"/>
            <w:shd w:val="clear" w:color="auto" w:fill="auto"/>
          </w:tcPr>
          <w:p w14:paraId="786C6276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Sida övergång bröst-ländrygg</w:t>
            </w:r>
          </w:p>
          <w:p w14:paraId="710A4180" w14:textId="77777777" w:rsidR="00697ECB" w:rsidRPr="00697ECB" w:rsidRDefault="009D1CD1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"http://intranu.vgregion.se/ImageVault/Images/storage_Edited/filename_W2UUGa4EG0u9DvooscdM.gif/id_28192/scope_0/ImageVaultHandler.aspx" \* MERGEFORMATINET </w:instrTex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pict w14:anchorId="13958EBB">
                <v:shape id="_x0000_i1026" type="#_x0000_t75" alt="Övergång bröst ländrygg" style="width:89.25pt;height:138pt">
                  <v:imagedata r:id="rId22" r:href="rId23"/>
                </v:shape>
              </w:pic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97ECB" w:rsidRPr="00697ECB" w14:paraId="4DFC6C0F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0B862EDF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5C0C820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3FCA466C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  <w:tr w:rsidR="00697ECB" w:rsidRPr="00697ECB" w14:paraId="29B41BAA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67CA589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>Vridbild Höger/vänster</w:t>
            </w:r>
          </w:p>
          <w:p w14:paraId="58B543DD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697ECB">
              <w:rPr>
                <w:rFonts w:ascii="Arial" w:hAnsi="Arial" w:cs="Arial"/>
                <w:sz w:val="20"/>
                <w:szCs w:val="20"/>
              </w:rPr>
              <w:t>(Hundbild/</w:t>
            </w:r>
            <w:proofErr w:type="spellStart"/>
            <w:r w:rsidRPr="00697ECB">
              <w:rPr>
                <w:rFonts w:ascii="Arial" w:hAnsi="Arial" w:cs="Arial"/>
                <w:sz w:val="20"/>
                <w:szCs w:val="20"/>
              </w:rPr>
              <w:t>Taxbild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 xml:space="preserve">/ </w:t>
            </w:r>
            <w:proofErr w:type="spellStart"/>
            <w:proofErr w:type="gramStart"/>
            <w:r w:rsidRPr="00697ECB">
              <w:rPr>
                <w:rFonts w:ascii="Arial" w:hAnsi="Arial" w:cs="Arial"/>
                <w:sz w:val="20"/>
                <w:szCs w:val="20"/>
              </w:rPr>
              <w:t>Bichebild</w:t>
            </w:r>
            <w:proofErr w:type="spellEnd"/>
            <w:r w:rsidRPr="00697ECB">
              <w:rPr>
                <w:rFonts w:ascii="Arial" w:hAnsi="Arial" w:cs="Arial"/>
                <w:sz w:val="20"/>
                <w:szCs w:val="20"/>
              </w:rPr>
              <w:t xml:space="preserve"> )</w:t>
            </w:r>
            <w:proofErr w:type="gramEnd"/>
          </w:p>
          <w:p w14:paraId="3CF9592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sz w:val="20"/>
                <w:szCs w:val="20"/>
              </w:rPr>
              <w:t xml:space="preserve">– </w:t>
            </w:r>
            <w:r w:rsidRPr="00697ECB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</w:tc>
        <w:tc>
          <w:tcPr>
            <w:tcW w:w="3402" w:type="dxa"/>
            <w:shd w:val="clear" w:color="auto" w:fill="auto"/>
          </w:tcPr>
          <w:p w14:paraId="44DE7EF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 xml:space="preserve">Vridning höger </w:t>
            </w:r>
            <w:r w:rsidRPr="00697ECB">
              <w:rPr>
                <w:rFonts w:ascii="Arial" w:hAnsi="Arial" w:cs="Arial"/>
                <w:b/>
                <w:sz w:val="20"/>
                <w:szCs w:val="20"/>
              </w:rPr>
              <w:t xml:space="preserve">– </w:t>
            </w:r>
            <w:r w:rsidRPr="00697ECB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  <w:p w14:paraId="26B9BA59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3E2EC26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Ryggläge.</w:t>
            </w:r>
          </w:p>
          <w:p w14:paraId="22E4834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338CBB1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Vrid upp vänster sida c:a 30°.</w:t>
            </w:r>
          </w:p>
          <w:p w14:paraId="38F2571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44030EBA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Centrera en tvärhand ovanför symfysen samt c:a 2-3 cm lateralt om medellinjen på den uppvridna sidan.</w:t>
            </w:r>
          </w:p>
          <w:p w14:paraId="4458D07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1E41FF02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 xml:space="preserve">Vridning vänster </w:t>
            </w:r>
            <w:r w:rsidRPr="00697ECB">
              <w:rPr>
                <w:rFonts w:ascii="Arial" w:hAnsi="Arial" w:cs="Arial"/>
                <w:b/>
                <w:sz w:val="20"/>
                <w:szCs w:val="20"/>
              </w:rPr>
              <w:t xml:space="preserve">– </w:t>
            </w:r>
            <w:r w:rsidRPr="00697ECB">
              <w:rPr>
                <w:rFonts w:ascii="Arial" w:hAnsi="Arial" w:cs="Arial"/>
                <w:i/>
                <w:sz w:val="20"/>
                <w:szCs w:val="20"/>
              </w:rPr>
              <w:t>på begäran</w:t>
            </w:r>
          </w:p>
          <w:p w14:paraId="64E0B5C8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  <w:p w14:paraId="1BAAB37E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noProof/>
                <w:color w:val="464646"/>
                <w:sz w:val="20"/>
                <w:szCs w:val="20"/>
              </w:rPr>
              <w:t>Samma inställning som ovan men vrid upp höger sida c:a 30°.</w:t>
            </w:r>
          </w:p>
        </w:tc>
        <w:tc>
          <w:tcPr>
            <w:tcW w:w="4253" w:type="dxa"/>
            <w:shd w:val="clear" w:color="auto" w:fill="auto"/>
          </w:tcPr>
          <w:p w14:paraId="7EB4A995" w14:textId="77777777" w:rsidR="00697ECB" w:rsidRPr="00697ECB" w:rsidRDefault="00697ECB" w:rsidP="00697ECB">
            <w:pPr>
              <w:tabs>
                <w:tab w:val="left" w:pos="2018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>Vridning höger</w:t>
            </w:r>
            <w:r w:rsidRPr="00697ECB"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  <w:tab/>
              <w:t>Vridning vänster</w:t>
            </w:r>
          </w:p>
          <w:p w14:paraId="73DABDE6" w14:textId="77777777" w:rsidR="00697ECB" w:rsidRPr="00697ECB" w:rsidRDefault="009D1CD1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"http://intranu.vgregion.se/ImageVault/Images/id_28190/width_179/height_310/preserveAspectRatio_0/scope_0/filename_oBMSn8JdhN8j5IKZV2a3.gif/storage_Edited/ImageVaultHandler.aspx" \* MERGEFORMATINET </w:instrTex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pict w14:anchorId="6B914B36">
                <v:shape id="_x0000_i1027" type="#_x0000_t75" alt="Hundbilder 1" style="width:98.25pt;height:169.5pt">
                  <v:imagedata r:id="rId24" r:href="rId25"/>
                </v:shape>
              </w:pic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697ECB" w:rsidRPr="00697EC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begin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instrText xml:space="preserve"> INCLUDEPICTURE  "http://intranu.vgregion.se/ImageVault/Images/storage_Edited/filename_diA8ry7cymsgMNIBu6QV.gif/id_28191/scope_0/ImageVaultHandler.aspx" \* MERGEFORMATINET </w:instrTex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separate"/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pict w14:anchorId="3FFF480F">
                <v:shape id="_x0000_i1028" type="#_x0000_t75" alt="Hundbilder 2" style="width:92.25pt;height:169.5pt">
                  <v:imagedata r:id="rId26" r:href="rId27"/>
                </v:shape>
              </w:pict>
            </w:r>
            <w:r w:rsidR="00CD1CF3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6C4C1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C93A5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2E5570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 w:rsidR="00F406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fldChar w:fldCharType="end"/>
            </w:r>
          </w:p>
        </w:tc>
      </w:tr>
      <w:tr w:rsidR="00697ECB" w:rsidRPr="00697ECB" w14:paraId="0F69F5F0" w14:textId="77777777" w:rsidTr="32451E77">
        <w:trPr>
          <w:trHeight w:val="291"/>
        </w:trPr>
        <w:tc>
          <w:tcPr>
            <w:tcW w:w="1951" w:type="dxa"/>
            <w:shd w:val="clear" w:color="auto" w:fill="auto"/>
          </w:tcPr>
          <w:p w14:paraId="7D960D04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07E3E81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noProof/>
                <w:color w:val="464646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6308BA5" w14:textId="77777777" w:rsidR="00697ECB" w:rsidRPr="00697ECB" w:rsidRDefault="00697ECB" w:rsidP="00697ECB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20"/>
                <w:szCs w:val="20"/>
              </w:rPr>
            </w:pPr>
          </w:p>
        </w:tc>
      </w:tr>
    </w:tbl>
    <w:p w14:paraId="6F0CB19D" w14:textId="77777777" w:rsidR="00697ECB" w:rsidRPr="00697ECB" w:rsidRDefault="00697ECB" w:rsidP="00697ECB">
      <w:pPr>
        <w:spacing w:after="0" w:line="240" w:lineRule="auto"/>
        <w:ind w:left="0" w:right="0"/>
        <w:rPr>
          <w:sz w:val="20"/>
          <w:szCs w:val="20"/>
        </w:rPr>
      </w:pPr>
    </w:p>
    <w:p w14:paraId="5506C229" w14:textId="77777777" w:rsidR="00697ECB" w:rsidRPr="00697ECB" w:rsidRDefault="00697ECB" w:rsidP="00697ECB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697EC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0A76CF7" w14:textId="77777777" w:rsidR="0048256D" w:rsidRDefault="0048256D">
      <w:r>
        <w:separator/>
      </w:r>
    </w:p>
  </w:endnote>
  <w:endnote w:type="continuationSeparator" w:id="0">
    <w:p w14:paraId="0737B107" w14:textId="77777777" w:rsidR="0048256D" w:rsidRDefault="0048256D">
      <w:r>
        <w:continuationSeparator/>
      </w:r>
    </w:p>
  </w:endnote>
  <w:endnote w:type="continuationNotice" w:id="1">
    <w:p w14:paraId="52775907" w14:textId="77777777" w:rsidR="0048256D" w:rsidRDefault="0048256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B3DC316" w14:textId="77777777" w:rsidR="0048256D" w:rsidRDefault="0048256D"/>
  </w:footnote>
  <w:footnote w:type="continuationSeparator" w:id="0">
    <w:p w14:paraId="4C7F25C3" w14:textId="77777777" w:rsidR="0048256D" w:rsidRDefault="0048256D">
      <w:r>
        <w:continuationSeparator/>
      </w:r>
    </w:p>
  </w:footnote>
  <w:footnote w:type="continuationNotice" w:id="1">
    <w:p w14:paraId="404F06BF" w14:textId="77777777" w:rsidR="0048256D" w:rsidRDefault="0048256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6B49CE"/>
    <w:multiLevelType w:val="hybridMultilevel"/>
    <w:tmpl w:val="211EF5E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768436C"/>
    <w:multiLevelType w:val="hybridMultilevel"/>
    <w:tmpl w:val="7028149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67206628">
    <w:abstractNumId w:val="19"/>
  </w:num>
  <w:num w:numId="2" w16cid:durableId="2065911472">
    <w:abstractNumId w:val="15"/>
  </w:num>
  <w:num w:numId="3" w16cid:durableId="298416625">
    <w:abstractNumId w:val="0"/>
  </w:num>
  <w:num w:numId="4" w16cid:durableId="53092011">
    <w:abstractNumId w:val="7"/>
  </w:num>
  <w:num w:numId="5" w16cid:durableId="1532300343">
    <w:abstractNumId w:val="17"/>
  </w:num>
  <w:num w:numId="6" w16cid:durableId="1237784955">
    <w:abstractNumId w:val="3"/>
  </w:num>
  <w:num w:numId="7" w16cid:durableId="101533283">
    <w:abstractNumId w:val="12"/>
  </w:num>
  <w:num w:numId="8" w16cid:durableId="78216528">
    <w:abstractNumId w:val="9"/>
  </w:num>
  <w:num w:numId="9" w16cid:durableId="194119873">
    <w:abstractNumId w:val="1"/>
  </w:num>
  <w:num w:numId="10" w16cid:durableId="1838767336">
    <w:abstractNumId w:val="1"/>
  </w:num>
  <w:num w:numId="11" w16cid:durableId="1811440079">
    <w:abstractNumId w:val="4"/>
  </w:num>
  <w:num w:numId="12" w16cid:durableId="1180584369">
    <w:abstractNumId w:val="5"/>
  </w:num>
  <w:num w:numId="13" w16cid:durableId="165217116">
    <w:abstractNumId w:val="14"/>
  </w:num>
  <w:num w:numId="14" w16cid:durableId="1019545208">
    <w:abstractNumId w:val="10"/>
  </w:num>
  <w:num w:numId="15" w16cid:durableId="840196836">
    <w:abstractNumId w:val="8"/>
  </w:num>
  <w:num w:numId="16" w16cid:durableId="1484539496">
    <w:abstractNumId w:val="13"/>
  </w:num>
  <w:num w:numId="17" w16cid:durableId="837694155">
    <w:abstractNumId w:val="6"/>
  </w:num>
  <w:num w:numId="18" w16cid:durableId="1050030053">
    <w:abstractNumId w:val="11"/>
  </w:num>
  <w:num w:numId="19" w16cid:durableId="2132894828">
    <w:abstractNumId w:val="18"/>
  </w:num>
  <w:num w:numId="20" w16cid:durableId="1749040526">
    <w:abstractNumId w:val="16"/>
  </w:num>
  <w:num w:numId="21" w16cid:durableId="9582231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341A1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0986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6B37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5005"/>
    <w:rsid w:val="00217DEC"/>
    <w:rsid w:val="00220975"/>
    <w:rsid w:val="00235B57"/>
    <w:rsid w:val="00240A33"/>
    <w:rsid w:val="00250F24"/>
    <w:rsid w:val="002523C5"/>
    <w:rsid w:val="0025380B"/>
    <w:rsid w:val="0025703A"/>
    <w:rsid w:val="00262F3D"/>
    <w:rsid w:val="00263281"/>
    <w:rsid w:val="0026371A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5570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CDB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3E8"/>
    <w:rsid w:val="00371BED"/>
    <w:rsid w:val="00384019"/>
    <w:rsid w:val="003854F1"/>
    <w:rsid w:val="0039118E"/>
    <w:rsid w:val="00394C0F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256D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BF9"/>
    <w:rsid w:val="004F4518"/>
    <w:rsid w:val="004F4C62"/>
    <w:rsid w:val="00501433"/>
    <w:rsid w:val="00510EA6"/>
    <w:rsid w:val="005113D9"/>
    <w:rsid w:val="00511CC4"/>
    <w:rsid w:val="00531E60"/>
    <w:rsid w:val="0053469D"/>
    <w:rsid w:val="00536A5A"/>
    <w:rsid w:val="0053742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819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7ECB"/>
    <w:rsid w:val="006A2789"/>
    <w:rsid w:val="006A4978"/>
    <w:rsid w:val="006A7261"/>
    <w:rsid w:val="006B0D29"/>
    <w:rsid w:val="006B1819"/>
    <w:rsid w:val="006B5DE7"/>
    <w:rsid w:val="006C4C1E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6F97"/>
    <w:rsid w:val="00710B77"/>
    <w:rsid w:val="00711B1F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4C5"/>
    <w:rsid w:val="00857848"/>
    <w:rsid w:val="008654B6"/>
    <w:rsid w:val="0087139C"/>
    <w:rsid w:val="00880E83"/>
    <w:rsid w:val="0088307B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704A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43F"/>
    <w:rsid w:val="00971D93"/>
    <w:rsid w:val="009774ED"/>
    <w:rsid w:val="009B1F6B"/>
    <w:rsid w:val="009B37F0"/>
    <w:rsid w:val="009C0D12"/>
    <w:rsid w:val="009C192E"/>
    <w:rsid w:val="009D1CD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88E"/>
    <w:rsid w:val="00AE5BC7"/>
    <w:rsid w:val="00AF5AAF"/>
    <w:rsid w:val="00B046D8"/>
    <w:rsid w:val="00B13F4C"/>
    <w:rsid w:val="00B16219"/>
    <w:rsid w:val="00B16C59"/>
    <w:rsid w:val="00B33FDD"/>
    <w:rsid w:val="00B359CC"/>
    <w:rsid w:val="00B35E6F"/>
    <w:rsid w:val="00B36107"/>
    <w:rsid w:val="00B41789"/>
    <w:rsid w:val="00B44C99"/>
    <w:rsid w:val="00B46C03"/>
    <w:rsid w:val="00B57B5D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56244"/>
    <w:rsid w:val="00C57243"/>
    <w:rsid w:val="00C70E19"/>
    <w:rsid w:val="00C72574"/>
    <w:rsid w:val="00C7430C"/>
    <w:rsid w:val="00C85DA1"/>
    <w:rsid w:val="00C9071C"/>
    <w:rsid w:val="00C908FF"/>
    <w:rsid w:val="00C93A54"/>
    <w:rsid w:val="00C97BD3"/>
    <w:rsid w:val="00CA39EF"/>
    <w:rsid w:val="00CA521F"/>
    <w:rsid w:val="00CB0493"/>
    <w:rsid w:val="00CB17FF"/>
    <w:rsid w:val="00CB1ED7"/>
    <w:rsid w:val="00CC167C"/>
    <w:rsid w:val="00CC355D"/>
    <w:rsid w:val="00CC52D9"/>
    <w:rsid w:val="00CD1CF3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519B"/>
    <w:rsid w:val="00E07B1B"/>
    <w:rsid w:val="00E11853"/>
    <w:rsid w:val="00E312A0"/>
    <w:rsid w:val="00E5259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0D6E"/>
    <w:rsid w:val="00EE2A56"/>
    <w:rsid w:val="00EE3818"/>
    <w:rsid w:val="00F14D2D"/>
    <w:rsid w:val="00F22264"/>
    <w:rsid w:val="00F2564D"/>
    <w:rsid w:val="00F35B05"/>
    <w:rsid w:val="00F40609"/>
    <w:rsid w:val="00F413D9"/>
    <w:rsid w:val="00F5135F"/>
    <w:rsid w:val="00F51F78"/>
    <w:rsid w:val="00F67340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46E6"/>
    <w:rsid w:val="00FE6F20"/>
    <w:rsid w:val="00FF7C02"/>
    <w:rsid w:val="024801E3"/>
    <w:rsid w:val="32451E7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8FDC2B18-1044-43FB-A01E-07F5282178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Revision">
    <w:name w:val="Revision"/>
    <w:hidden/>
    <w:uiPriority w:val="99"/>
    <w:semiHidden/>
    <w:rsid w:val="003713E8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media/image8.png" Id="rId26" /><Relationship Type="http://schemas.openxmlformats.org/officeDocument/2006/relationships/image" Target="http://intranu.vgregion.se/ImageVault/Images/storage_Edited/filename_ALuaRCj0IejisL6vWGSn.gif/id_28189/scope_0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http://intranu.vgregion.se/ImageVault/Images/id_28190/width_179/height_310/preserveAspectRatio_0/scope_0/filename_oBMSn8JdhN8j5IKZV2a3.gif/storage_Edited/ImageVaultHandler.aspx" TargetMode="External" Id="rId25" /><Relationship Type="http://schemas.openxmlformats.org/officeDocument/2006/relationships/footer" Target="footer3.xml" Id="rId16" /><Relationship Type="http://schemas.openxmlformats.org/officeDocument/2006/relationships/image" Target="media/image5.pn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7.png" Id="rId24" /><Relationship Type="http://schemas.openxmlformats.org/officeDocument/2006/relationships/header" Target="header2.xml" Id="rId15" /><Relationship Type="http://schemas.openxmlformats.org/officeDocument/2006/relationships/image" Target="http://intranu.vgregion.se/ImageVault/Images/storage_Edited/filename_W2UUGa4EG0u9DvooscdM.gif/id_28192/scope_0/ImageVaultHandler.aspx" TargetMode="External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media/image4.pn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6.png" Id="rId22" /><Relationship Type="http://schemas.openxmlformats.org/officeDocument/2006/relationships/image" Target="http://intranu.vgregion.se/ImageVault/Images/storage_Edited/filename_diA8ry7cymsgMNIBu6QV.gif/id_28191/scope_0/ImageVaultHandler.aspx" TargetMode="Externa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15</TotalTime>
  <Pages>1</Pages>
  <Words>1131</Words>
  <Characters>6451</Characters>
  <Application>Microsoft Office Word</Application>
  <DocSecurity>4</DocSecurity>
  <Lines>53</Lines>
  <Paragraphs>15</Paragraphs>
  <ScaleCrop>false</ScaleCrop>
  <Manager/>
  <Company/>
  <LinksUpToDate>false</LinksUpToDate>
  <CharactersWithSpaces>7567</CharactersWithSpaces>
  <SharedDoc>false</SharedDoc>
  <HyperlinkBase/>
  <HLinks>
    <vt:vector size="6" baseType="variant">
      <vt:variant>
        <vt:i4>2228285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https://mellanarkiv-offentlig.vgregion.se/alfresco/s/archive/stream/public/v1/source/available/SOFIA/NU10193-390712850-19/SURROGATE/Str%c3%a5lskydd vid unders%c3%b6kningar och behandlingar med r%c3%b6ntgenstr%c3%a5lning.pdf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Ländrygg</dc:title>
  <dc:subject/>
  <dc:creator>patrik.jens.johansson@vgregion.se</dc:creator>
  <keywords/>
  <lastModifiedBy>Ulrica Sehlberg</lastModifiedBy>
  <revision>24</revision>
  <lastPrinted>2016-04-01T04:56:00.0000000Z</lastPrinted>
  <dcterms:created xsi:type="dcterms:W3CDTF">2022-05-18T22:35:00.0000000Z</dcterms:created>
  <dcterms:modified xsi:type="dcterms:W3CDTF">2024-04-24T22:20:00.0000000Z</dcterms:modified>
</coreProperties>
</file>