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5E93" w14:textId="77777777" w:rsidR="001A5D17" w:rsidRDefault="001A5D17" w:rsidP="00F35B05">
      <w:pPr>
        <w:pStyle w:val="Rubrik2"/>
        <w:sectPr w:rsidR="001A5D17" w:rsidSect="001A5D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5DB36C" w14:textId="50A6C512" w:rsidR="001A5D17" w:rsidRPr="001A5D17" w:rsidRDefault="001220E1" w:rsidP="0032414F">
      <w:pPr>
        <w:pStyle w:val="Rubrik1"/>
        <w:ind w:left="0"/>
        <w:rPr>
          <w:szCs w:val="20"/>
        </w:rPr>
      </w:pPr>
      <w:r w:rsidRPr="001A5D17">
        <w:t>Lårben – Fraktur, utredning</w:t>
      </w:r>
    </w:p>
    <w:p w14:paraId="78E0CEE9" w14:textId="2116B375" w:rsidR="001220E1" w:rsidRPr="001A5D17" w:rsidRDefault="001220E1" w:rsidP="0032414F">
      <w:pPr>
        <w:pStyle w:val="Rubrik2"/>
        <w:ind w:left="0"/>
      </w:pPr>
      <w:r w:rsidRPr="001A5D17">
        <w:t>Metodbok Konventionell</w:t>
      </w:r>
      <w:r w:rsidR="009C03E3">
        <w:t xml:space="preserve"> </w:t>
      </w:r>
      <w:r w:rsidRPr="001A5D17">
        <w:t>röntgen</w:t>
      </w:r>
    </w:p>
    <w:p w14:paraId="636EAFE9" w14:textId="77777777" w:rsidR="001220E1" w:rsidRPr="001A5D17" w:rsidRDefault="001220E1" w:rsidP="001220E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1A5D17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7709FD8" w14:textId="6994CF99" w:rsidR="001A5D17" w:rsidRPr="001A5D17" w:rsidRDefault="001A5D17" w:rsidP="001A5D17">
      <w:pPr>
        <w:spacing w:after="0" w:line="240" w:lineRule="auto"/>
        <w:ind w:left="0" w:right="-568"/>
        <w:rPr>
          <w:szCs w:val="20"/>
        </w:rPr>
      </w:pPr>
      <w:r w:rsidRPr="001A5D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F49DC" wp14:editId="58E523A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127DB" w14:textId="77777777" w:rsidR="001A5D17" w:rsidRPr="003D37FD" w:rsidRDefault="001A5D17" w:rsidP="001A5D1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41415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DF49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2127DB" w14:textId="77777777" w:rsidR="001A5D17" w:rsidRPr="003D37FD" w:rsidRDefault="001A5D17" w:rsidP="001A5D1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41415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0DCFE19" w14:textId="7EEF624C" w:rsidR="001A5D17" w:rsidRPr="0032414F" w:rsidRDefault="001220E1" w:rsidP="0032414F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32414F">
        <w:t>Förändringar sedan föregående</w:t>
      </w:r>
      <w:r w:rsidR="001A5D17" w:rsidRPr="0032414F">
        <w:t xml:space="preserve"> version</w:t>
      </w:r>
    </w:p>
    <w:p w14:paraId="13615940" w14:textId="702CDD45" w:rsidR="009C03E3" w:rsidRPr="006747FE" w:rsidRDefault="006747FE" w:rsidP="009C03E3">
      <w:pPr>
        <w:ind w:left="0"/>
        <w:rPr>
          <w:rFonts w:ascii="Arial" w:hAnsi="Arial" w:cs="Arial"/>
          <w:sz w:val="20"/>
          <w:szCs w:val="20"/>
        </w:rPr>
      </w:pPr>
      <w:r w:rsidRPr="006747FE">
        <w:rPr>
          <w:rFonts w:ascii="Arial" w:hAnsi="Arial" w:cs="Arial"/>
          <w:sz w:val="20"/>
          <w:szCs w:val="20"/>
        </w:rPr>
        <w:t>Ingen förändring.</w:t>
      </w:r>
    </w:p>
    <w:p w14:paraId="590CD46E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</w:p>
    <w:p w14:paraId="205E19D3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1A5D17" w:rsidRPr="001A5D17" w14:paraId="1A770E97" w14:textId="77777777" w:rsidTr="005B40C4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51179B6" w14:textId="77777777" w:rsidR="001A5D17" w:rsidRPr="001A5D17" w:rsidRDefault="001A5D17" w:rsidP="001A5D1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1A5D17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1A5D17" w:rsidRPr="001A5D17" w14:paraId="0C786B27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647777AB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636B988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MT" w:hAnsi="ArialMT" w:cs="ArialMT"/>
                <w:sz w:val="20"/>
                <w:szCs w:val="20"/>
              </w:rPr>
            </w:pPr>
            <w:r w:rsidRPr="001A5D17">
              <w:rPr>
                <w:rFonts w:ascii="ArialMT" w:hAnsi="ArialMT" w:cs="ArialMT"/>
                <w:sz w:val="20"/>
                <w:szCs w:val="20"/>
              </w:rPr>
              <w:t>Fraktur, utredning</w:t>
            </w:r>
          </w:p>
        </w:tc>
      </w:tr>
      <w:tr w:rsidR="001A5D17" w:rsidRPr="001A5D17" w14:paraId="10782D0C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02B37B5B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A9010C6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3E0570B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1CC77764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6D64D5FC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0722054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D17">
              <w:rPr>
                <w:rFonts w:ascii="Arial" w:hAnsi="Arial" w:cs="Arial"/>
                <w:color w:val="000000"/>
                <w:sz w:val="20"/>
                <w:szCs w:val="20"/>
              </w:rPr>
              <w:t>Kvinnor mellan 15-50 år ska tillfrågas om eventuell graviditet.</w:t>
            </w:r>
          </w:p>
          <w:p w14:paraId="454F130D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5D17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059AC014" w14:textId="63E8F1E3" w:rsidR="001A5D17" w:rsidRPr="001A5D17" w:rsidRDefault="00000000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1A5D17" w:rsidRPr="001A5D1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A5D17" w:rsidRPr="001A5D17" w14:paraId="000796B2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2B3BECAE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4F38F47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ECC55E1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222F5E0D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3E2CEB2E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C47063F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5D17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2BC791C1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1A5D17" w:rsidRPr="001A5D17" w14:paraId="29D9B1CC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0E37D066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E428AF6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150216FC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1F869BF4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A19A600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Potter med raster, axialbild T3 stor lös, använd raster</w:t>
            </w:r>
          </w:p>
        </w:tc>
      </w:tr>
      <w:tr w:rsidR="001A5D17" w:rsidRPr="001A5D17" w14:paraId="727A7D2D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0C3871E1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C757E48" w14:textId="77777777" w:rsidR="001A5D17" w:rsidRPr="001A5D17" w:rsidRDefault="001A5D17" w:rsidP="001A5D1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55B5A7BF" w14:textId="77777777" w:rsidTr="005B40C4">
        <w:trPr>
          <w:trHeight w:val="340"/>
        </w:trPr>
        <w:tc>
          <w:tcPr>
            <w:tcW w:w="2259" w:type="dxa"/>
            <w:shd w:val="clear" w:color="auto" w:fill="auto"/>
          </w:tcPr>
          <w:p w14:paraId="60210C46" w14:textId="77777777" w:rsidR="001A5D17" w:rsidRPr="001A5D17" w:rsidRDefault="001A5D17" w:rsidP="001A5D1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EE0CD0B" w14:textId="77777777" w:rsidR="001A5D17" w:rsidRPr="001A5D17" w:rsidRDefault="001A5D17" w:rsidP="001A5D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Frontal övre</w:t>
            </w:r>
          </w:p>
          <w:p w14:paraId="41270340" w14:textId="77777777" w:rsidR="001A5D17" w:rsidRPr="001A5D17" w:rsidRDefault="001A5D17" w:rsidP="001A5D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Frontal nedre</w:t>
            </w:r>
          </w:p>
          <w:p w14:paraId="10B48997" w14:textId="77777777" w:rsidR="001A5D17" w:rsidRPr="001A5D17" w:rsidRDefault="001A5D17" w:rsidP="001A5D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Sida/axial övre</w:t>
            </w:r>
          </w:p>
          <w:p w14:paraId="790F2970" w14:textId="77777777" w:rsidR="001A5D17" w:rsidRPr="001A5D17" w:rsidRDefault="001A5D17" w:rsidP="001A5D1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Sida nedre</w:t>
            </w:r>
          </w:p>
        </w:tc>
      </w:tr>
    </w:tbl>
    <w:p w14:paraId="34F1202E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</w:p>
    <w:p w14:paraId="216C5DBA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1A5D17" w:rsidRPr="001A5D17" w14:paraId="0B0EF9C1" w14:textId="77777777" w:rsidTr="005B40C4">
        <w:trPr>
          <w:trHeight w:val="263"/>
        </w:trPr>
        <w:tc>
          <w:tcPr>
            <w:tcW w:w="1951" w:type="dxa"/>
            <w:shd w:val="clear" w:color="auto" w:fill="auto"/>
          </w:tcPr>
          <w:p w14:paraId="55547A51" w14:textId="77777777" w:rsidR="001A5D17" w:rsidRPr="001A5D17" w:rsidRDefault="001A5D17" w:rsidP="001A5D1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24E555C9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D18CA21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49005353" w14:textId="77777777" w:rsidTr="005B40C4">
        <w:trPr>
          <w:trHeight w:val="263"/>
        </w:trPr>
        <w:tc>
          <w:tcPr>
            <w:tcW w:w="1951" w:type="dxa"/>
            <w:shd w:val="clear" w:color="auto" w:fill="auto"/>
          </w:tcPr>
          <w:p w14:paraId="58902991" w14:textId="77777777" w:rsidR="001A5D17" w:rsidRPr="001A5D17" w:rsidRDefault="001A5D17" w:rsidP="001A5D1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1A5D17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2D979251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AD503D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D17" w:rsidRPr="001A5D17" w14:paraId="594C13F9" w14:textId="77777777" w:rsidTr="005B40C4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3D6AF86" w14:textId="3D61E601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Frontal övre</w:t>
            </w:r>
          </w:p>
          <w:p w14:paraId="7E186B7D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E08304" w14:textId="229FAE64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50ED373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 xml:space="preserve">Patienten i ryggläge. </w:t>
            </w:r>
          </w:p>
          <w:p w14:paraId="24D28F96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DB38CC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Centrera så att höftleden utgör övre gräns.</w:t>
            </w:r>
          </w:p>
          <w:p w14:paraId="411EB2A4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B810D3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Lång bländare.</w:t>
            </w:r>
          </w:p>
          <w:p w14:paraId="1D6A40ED" w14:textId="77777777" w:rsid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7755FB" w14:textId="62F1F995" w:rsidR="00E63275" w:rsidRPr="001A5D17" w:rsidRDefault="00E63275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0498883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Benet ska vara rakt.</w:t>
            </w:r>
          </w:p>
          <w:p w14:paraId="7006B6D8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CA17195" w14:textId="77777777" w:rsidR="001A5D17" w:rsidRPr="001A5D17" w:rsidRDefault="001A5D17" w:rsidP="001A5D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>Frontal övre höger</w:t>
            </w: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Frontal övre vänster</w:t>
            </w:r>
          </w:p>
          <w:p w14:paraId="688F375F" w14:textId="77777777" w:rsidR="001A5D17" w:rsidRPr="001A5D17" w:rsidRDefault="00000000" w:rsidP="001A5D1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"http://intranu.vgregion.se/ImageVault/Images/height_408/width_154/storage_Edited/filename_wqArosdqDZQgGZ0EgQwY.gif/id_28119/scope_0/ImageVaultHandler.aspx"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"http://intranu.vgregion.se/ImageVault/Images/height_408/width_154/storage_Edited/filename_wqArosdqDZQgGZ0EgQwY.gif/id_28119/scope_0/ImageVaultHandler.aspx"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0E55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emur frontal 1 HÖ" style="width:99pt;height:261.95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A5D17" w:rsidRPr="001A5D1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"http://intranu.vgregion.se/ImageVault/Images/height_408/width_152/storage_Edited/filename_D537ROfLOo6jYcsj2yOr.gif/id_28109/scope_0/ImageVaultHandler.aspx"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"http://intranu.vgregion.se/ImageVault/Images/height_408/width_152/storage_Edited/filename_D537ROfLOo6jYcsj2yOr.gif/id_28109/scope_0/ImageVaultHandler.aspx"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9B556F0">
                <v:shape id="_x0000_i1026" type="#_x0000_t75" alt="Femur frontal vänster" style="width:97.7pt;height:261.9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1A5D17" w:rsidRPr="001A5D17" w14:paraId="52A72117" w14:textId="77777777" w:rsidTr="005B40C4">
        <w:trPr>
          <w:trHeight w:val="263"/>
        </w:trPr>
        <w:tc>
          <w:tcPr>
            <w:tcW w:w="1951" w:type="dxa"/>
            <w:shd w:val="clear" w:color="auto" w:fill="auto"/>
          </w:tcPr>
          <w:p w14:paraId="56A716D7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32418B6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AD4D974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1A5D17" w:rsidRPr="001A5D17" w14:paraId="4C9544B9" w14:textId="77777777" w:rsidTr="005B40C4">
        <w:trPr>
          <w:trHeight w:val="263"/>
        </w:trPr>
        <w:tc>
          <w:tcPr>
            <w:tcW w:w="1951" w:type="dxa"/>
            <w:shd w:val="clear" w:color="auto" w:fill="auto"/>
          </w:tcPr>
          <w:p w14:paraId="70AD4333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Frontal nedre</w:t>
            </w:r>
          </w:p>
          <w:p w14:paraId="41F7DF2F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39D807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1691A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9B4C8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29282F" w14:textId="6693F4F8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DF77082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 xml:space="preserve">Patienten i ryggläge. </w:t>
            </w:r>
          </w:p>
          <w:p w14:paraId="48A41879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A4BAD80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Centrera så att knäleden utgör nedre gräns.</w:t>
            </w:r>
          </w:p>
          <w:p w14:paraId="244BF5A6" w14:textId="77777777" w:rsid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3B1286" w14:textId="584278AB" w:rsidR="00E63275" w:rsidRPr="001A5D17" w:rsidRDefault="00E63275" w:rsidP="001A5D1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11B953C" w14:textId="77777777" w:rsidR="001A5D17" w:rsidRPr="001A5D17" w:rsidRDefault="001A5D17" w:rsidP="001A5D1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1A5D17">
              <w:rPr>
                <w:rFonts w:ascii="Arial" w:hAnsi="Arial" w:cs="Arial"/>
                <w:sz w:val="20"/>
                <w:szCs w:val="20"/>
              </w:rPr>
              <w:t>Bild 1 - 2 (frontal övre och nedre) ska gå omlott.</w:t>
            </w:r>
            <w:r w:rsidRPr="001A5D17">
              <w:rPr>
                <w:rFonts w:ascii="Arial" w:hAnsi="Arial" w:cs="Arial"/>
                <w:sz w:val="20"/>
                <w:szCs w:val="20"/>
              </w:rPr>
              <w:br/>
              <w:t>Benet /patella ska vara rakt.</w:t>
            </w:r>
          </w:p>
        </w:tc>
        <w:tc>
          <w:tcPr>
            <w:tcW w:w="4253" w:type="dxa"/>
            <w:shd w:val="clear" w:color="auto" w:fill="auto"/>
          </w:tcPr>
          <w:p w14:paraId="6A38CD8D" w14:textId="77777777" w:rsidR="001A5D17" w:rsidRPr="001A5D17" w:rsidRDefault="001A5D17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>Frontal nedre höger</w:t>
            </w: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Frontal nedre vänster</w:t>
            </w:r>
          </w:p>
          <w:p w14:paraId="20328140" w14:textId="77777777" w:rsidR="001A5D17" w:rsidRPr="001A5D17" w:rsidRDefault="00000000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"http://intranu.vgregion.se/ImageVault/Images/id_28108/width_150/height_414/preserveAspectRatio_0/scope_0/filename_1LQ6FxGG7QmyT4Ja3RBB.gif/storage_Edited/ImageVaultHandler.aspx"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"http://intranu.vgregion.se/ImageVault/Images/id_28108/width_150/height_414/preserveAspectRatio_0/scope_0/filename_1LQ6FxGG7QmyT4Ja3RBB.gif/storage_Edited/ImageVaultHandler.aspx"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CD5255B">
                <v:shape id="_x0000_i1027" type="#_x0000_t75" alt="Femur frontal höger" style="width:96.15pt;height:265.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A5D17" w:rsidRPr="001A5D1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"http://intranu.vgregion.se/ImageVault/Images/id_28113/width_146/height_414/preserveAspectRatio_0/scope_0/filename_76kqxwTXmJljd5pqfisY.gif/storage_Edited/ImageVaultHandler.aspx"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"http://intranu.vgregion.se/ImageVault/Images/id_28113/width_146/height_414/preserveAspectRatio_0/scope_0/filename_76kqxwTXmJljd5pqfisY.gif/storage_Edited/ImageVaultHandler.aspx"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806F64A">
                <v:shape id="_x0000_i1028" type="#_x0000_t75" alt="Femur frontal vänster 2" style="width:93.55pt;height:265.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1A5D17" w:rsidRPr="001A5D17" w14:paraId="727B2759" w14:textId="77777777" w:rsidTr="005B40C4">
        <w:trPr>
          <w:trHeight w:val="262"/>
        </w:trPr>
        <w:tc>
          <w:tcPr>
            <w:tcW w:w="1951" w:type="dxa"/>
            <w:shd w:val="clear" w:color="auto" w:fill="auto"/>
          </w:tcPr>
          <w:p w14:paraId="157A4A3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F7D239A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4ECB90B4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</w:tbl>
    <w:p w14:paraId="79A178FD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  <w:r w:rsidRPr="001A5D17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1A5D17" w:rsidRPr="001A5D17" w14:paraId="58B749BA" w14:textId="77777777" w:rsidTr="005B40C4">
        <w:trPr>
          <w:trHeight w:val="262"/>
        </w:trPr>
        <w:tc>
          <w:tcPr>
            <w:tcW w:w="1951" w:type="dxa"/>
            <w:shd w:val="clear" w:color="auto" w:fill="auto"/>
          </w:tcPr>
          <w:p w14:paraId="42AB854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Sida/Axial övre</w:t>
            </w:r>
          </w:p>
          <w:p w14:paraId="49241EDA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8228E0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66E474" w14:textId="15D91E9B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0571021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Använd raster.</w:t>
            </w:r>
          </w:p>
          <w:p w14:paraId="1712A199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40CE3BBB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Horisontell strålrikning.</w:t>
            </w:r>
          </w:p>
          <w:p w14:paraId="42D643E8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30F8065B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Placera det ”icke aktuella” benet i höftställning.</w:t>
            </w:r>
          </w:p>
          <w:p w14:paraId="36189A31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68E00810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Centrera något nedom leden.</w:t>
            </w:r>
          </w:p>
          <w:p w14:paraId="75A24BD7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6E4464DF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Blända ut så att stor del av femurskaftet kommer med.</w:t>
            </w:r>
          </w:p>
          <w:p w14:paraId="50DEC342" w14:textId="77777777" w:rsid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2399B9F3" w14:textId="5B7F5D8B" w:rsidR="00E63275" w:rsidRPr="001A5D17" w:rsidRDefault="00E63275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CF5ABBF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Hela höftleden ska vara synlig på bilden.</w:t>
            </w:r>
          </w:p>
        </w:tc>
        <w:tc>
          <w:tcPr>
            <w:tcW w:w="4253" w:type="dxa"/>
            <w:shd w:val="clear" w:color="auto" w:fill="auto"/>
          </w:tcPr>
          <w:p w14:paraId="47CA8006" w14:textId="77777777" w:rsidR="001A5D17" w:rsidRPr="001A5D17" w:rsidRDefault="001A5D17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>Sida/axial höger</w:t>
            </w: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Sida/axial vänster</w:t>
            </w:r>
          </w:p>
          <w:p w14:paraId="3E9E4484" w14:textId="77777777" w:rsidR="001A5D17" w:rsidRPr="001A5D17" w:rsidRDefault="00000000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"http://intranu.vgregion.se/ImageVault/Images/id_28111/width_128/height_392/preserveAspectRatio_0/scope_0/filename_drR3D75LlF56v9dE9Lw5.gif/storage_Edited/ImageVaultHandler.aspx"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"http://intranu.vgregion.se/ImageVault/Images/id_28111/width_128/height_392/preserveAspectRatio_0/scope_0/filename_drR3D75LlF56v9dE9Lw5.gif/storage_Edited/ImageVaultHandler.aspx"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E2353BF">
                <v:shape id="_x0000_i1029" type="#_x0000_t75" alt="Femur axial vänster" style="width:95.4pt;height:292.55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A5D17" w:rsidRPr="001A5D1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"http://intranu.vgregion.se/ImageVault/Images/id_28118/width_132/height_393/preserveAspectRatio_0/scope_0/filename_8C0bZdKWsG4xhUVu4BTl.gif/storage_Edited/ImageVaultHandler.aspx"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"http://intranu.vgregion.se/ImageVault/Images/id_28118/width_132/height_393/preserveAspectRatio_0/scope_0/filename_8C0bZdKWsG4xhUVu4BTl.gif/storage_Edited/ImageVaultHandler.aspx"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C507837">
                <v:shape id="_x0000_i1030" type="#_x0000_t75" alt="Femur axial VÄ" style="width:98.3pt;height:293pt">
                  <v:imagedata r:id="rId28" r:href="rId2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1A5D17" w:rsidRPr="001A5D17" w14:paraId="4D3E9418" w14:textId="77777777" w:rsidTr="005B40C4">
        <w:trPr>
          <w:trHeight w:val="262"/>
        </w:trPr>
        <w:tc>
          <w:tcPr>
            <w:tcW w:w="1951" w:type="dxa"/>
            <w:shd w:val="clear" w:color="auto" w:fill="auto"/>
          </w:tcPr>
          <w:p w14:paraId="0A94533E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74A2FDC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741B0FEB" w14:textId="77777777" w:rsidR="001A5D17" w:rsidRPr="001A5D17" w:rsidRDefault="001A5D17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1A5D17" w:rsidRPr="001A5D17" w14:paraId="753C6B0C" w14:textId="77777777" w:rsidTr="005B40C4">
        <w:trPr>
          <w:trHeight w:val="262"/>
        </w:trPr>
        <w:tc>
          <w:tcPr>
            <w:tcW w:w="1951" w:type="dxa"/>
            <w:shd w:val="clear" w:color="auto" w:fill="auto"/>
          </w:tcPr>
          <w:p w14:paraId="74C441F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Sida nedre</w:t>
            </w:r>
          </w:p>
          <w:p w14:paraId="21858DE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A0EC5F" w14:textId="3450BE92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798C71E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Patienten i sidoläge alternativt horisonell strålriktning.</w:t>
            </w:r>
          </w:p>
          <w:p w14:paraId="0B1B6BC5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36021BF0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Centrera mitt på femur.</w:t>
            </w:r>
          </w:p>
          <w:p w14:paraId="09F6A8F2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56BC0ED3" w14:textId="77777777" w:rsid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Bild 3-4 (sida/axial övre och nedre) ska gå omlott.</w:t>
            </w:r>
          </w:p>
          <w:p w14:paraId="48020EF5" w14:textId="77777777" w:rsidR="005C78B9" w:rsidRPr="001A5D17" w:rsidRDefault="005C78B9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0791965D" w14:textId="18ABAA67" w:rsidR="001A5D17" w:rsidRPr="001A5D17" w:rsidRDefault="00E63275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7421BDD" w14:textId="77777777" w:rsidR="001A5D17" w:rsidRPr="001A5D17" w:rsidRDefault="001A5D17" w:rsidP="001A5D1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1A5D1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Knäleden ska vara synlig på bilden.</w:t>
            </w:r>
          </w:p>
        </w:tc>
        <w:tc>
          <w:tcPr>
            <w:tcW w:w="4253" w:type="dxa"/>
            <w:shd w:val="clear" w:color="auto" w:fill="auto"/>
          </w:tcPr>
          <w:p w14:paraId="3E33E253" w14:textId="77777777" w:rsidR="001A5D17" w:rsidRPr="001A5D17" w:rsidRDefault="001A5D17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>Sida nedre höger</w:t>
            </w:r>
            <w:r w:rsidRPr="001A5D17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Sida nedre vänster</w:t>
            </w:r>
          </w:p>
          <w:p w14:paraId="677E5980" w14:textId="77777777" w:rsidR="001A5D17" w:rsidRPr="001A5D17" w:rsidRDefault="00000000" w:rsidP="001A5D1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"http://intranu.vgregion.se/ImageVault/Images/height_408/width_141/storage_Edited/filename_quHnHDPRfYiQJXnnW-2G.gif/id_28114/scope_0/ImageVaultHandler.aspx"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"http://intranu.vgregion.se/ImageVault/Images/height_408/width_141/storage_Edited/filename_quHnHDPRfYiQJXnnW-2G.gif/id_28114/scope_0/ImageVaultHandler.aspx"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620A7CD">
                <v:shape id="_x0000_i1031" type="#_x0000_t75" alt="Femur sida höger" style="width:96.15pt;height:276.2pt">
                  <v:imagedata r:id="rId30" r:href="rId3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A5D17" w:rsidRPr="001A5D1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"http://intranu.vgregion.se/ImageVault/Images/id_28120/width_146/height_407/preserveAspectRatio_0/scope_0/filename_Zwl9HU_JfBDikP63ypaS.gif/storage_Edited/ImageVaultHandler.aspx"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"http://intranu.vgregion.se/ImageVault/Images/id_28120/width_146/height_407/preserveAspectRatio_0/scope_0/filename_Zwl9HU_JfBDikP63ypaS.gif/storage_Edited/ImageVaultHandler.aspx"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DD24ACC">
                <v:shape id="_x0000_i1032" type="#_x0000_t75" alt="Femur sida vänster" style="width:99.65pt;height:276.55pt">
                  <v:imagedata r:id="rId32" r:href="rId3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9E3AC9D" w14:textId="77777777" w:rsidR="001A5D17" w:rsidRPr="001A5D17" w:rsidRDefault="001A5D17" w:rsidP="001A5D1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A5D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F0B5" w14:textId="77777777" w:rsidR="000A2899" w:rsidRDefault="000A2899">
      <w:r>
        <w:separator/>
      </w:r>
    </w:p>
  </w:endnote>
  <w:endnote w:type="continuationSeparator" w:id="0">
    <w:p w14:paraId="43152CF7" w14:textId="77777777" w:rsidR="000A2899" w:rsidRDefault="000A2899">
      <w:r>
        <w:continuationSeparator/>
      </w:r>
    </w:p>
  </w:endnote>
  <w:endnote w:type="continuationNotice" w:id="1">
    <w:p w14:paraId="06658DFB" w14:textId="77777777" w:rsidR="000A2899" w:rsidRDefault="000A28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066B" w14:textId="77777777" w:rsidR="000A2899" w:rsidRDefault="000A2899"/>
  </w:footnote>
  <w:footnote w:type="continuationSeparator" w:id="0">
    <w:p w14:paraId="4B9879D6" w14:textId="77777777" w:rsidR="000A2899" w:rsidRDefault="000A2899">
      <w:r>
        <w:continuationSeparator/>
      </w:r>
    </w:p>
  </w:footnote>
  <w:footnote w:type="continuationNotice" w:id="1">
    <w:p w14:paraId="5B9B80AF" w14:textId="77777777" w:rsidR="000A2899" w:rsidRDefault="000A28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2457118">
    <w:abstractNumId w:val="18"/>
  </w:num>
  <w:num w:numId="2" w16cid:durableId="728848981">
    <w:abstractNumId w:val="15"/>
  </w:num>
  <w:num w:numId="3" w16cid:durableId="1685857720">
    <w:abstractNumId w:val="0"/>
  </w:num>
  <w:num w:numId="4" w16cid:durableId="1573201097">
    <w:abstractNumId w:val="6"/>
  </w:num>
  <w:num w:numId="5" w16cid:durableId="1743018600">
    <w:abstractNumId w:val="16"/>
  </w:num>
  <w:num w:numId="6" w16cid:durableId="887226635">
    <w:abstractNumId w:val="2"/>
  </w:num>
  <w:num w:numId="7" w16cid:durableId="564726898">
    <w:abstractNumId w:val="12"/>
  </w:num>
  <w:num w:numId="8" w16cid:durableId="1017125072">
    <w:abstractNumId w:val="8"/>
  </w:num>
  <w:num w:numId="9" w16cid:durableId="852691613">
    <w:abstractNumId w:val="1"/>
  </w:num>
  <w:num w:numId="10" w16cid:durableId="1794010112">
    <w:abstractNumId w:val="1"/>
  </w:num>
  <w:num w:numId="11" w16cid:durableId="594293236">
    <w:abstractNumId w:val="3"/>
  </w:num>
  <w:num w:numId="12" w16cid:durableId="2040887760">
    <w:abstractNumId w:val="4"/>
  </w:num>
  <w:num w:numId="13" w16cid:durableId="1438254745">
    <w:abstractNumId w:val="14"/>
  </w:num>
  <w:num w:numId="14" w16cid:durableId="404954014">
    <w:abstractNumId w:val="9"/>
  </w:num>
  <w:num w:numId="15" w16cid:durableId="273219853">
    <w:abstractNumId w:val="7"/>
  </w:num>
  <w:num w:numId="16" w16cid:durableId="1840923392">
    <w:abstractNumId w:val="13"/>
  </w:num>
  <w:num w:numId="17" w16cid:durableId="518397844">
    <w:abstractNumId w:val="5"/>
  </w:num>
  <w:num w:numId="18" w16cid:durableId="685443655">
    <w:abstractNumId w:val="11"/>
  </w:num>
  <w:num w:numId="19" w16cid:durableId="651562688">
    <w:abstractNumId w:val="17"/>
  </w:num>
  <w:num w:numId="20" w16cid:durableId="748620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899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20E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D17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4F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6EF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78B9"/>
    <w:rsid w:val="005D0B0C"/>
    <w:rsid w:val="005D250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7FE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3E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275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gif" Id="rId26" /><Relationship Type="http://schemas.openxmlformats.org/officeDocument/2006/relationships/image" Target="http://intranu.vgregion.se/ImageVault/Images/height_408/width_152/storage_Edited/filename_D537ROfLOo6jYcsj2yOr.gif/id_28109/scope_0/ImageVaultHandler.aspx" TargetMode="External" Id="rId21" /><Relationship Type="http://schemas.openxmlformats.org/officeDocument/2006/relationships/fontTable" Target="fontTable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13/width_146/height_414/preserveAspectRatio_0/scope_0/filename_76kqxwTXmJljd5pqfisY.gif/storage_Edited/ImageVaultHandler.aspx" TargetMode="External" Id="rId25" /><Relationship Type="http://schemas.openxmlformats.org/officeDocument/2006/relationships/image" Target="http://intranu.vgregion.se/ImageVault/Images/id_28120/width_146/height_407/preserveAspectRatio_0/scope_0/filename_Zwl9HU_JfBDikP63ypaS.gif/storage_Edited/ImageVaultHandler.aspx" TargetMode="External" Id="rId33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id_28118/width_132/height_393/preserveAspectRatio_0/scope_0/filename_8C0bZdKWsG4xhUVu4BTl.gif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image" Target="media/image10.png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08/width_150/height_414/preserveAspectRatio_0/scope_0/filename_1LQ6FxGG7QmyT4Ja3RBB.gif/storage_Edited/ImageVaultHandler.aspx" TargetMode="External" Id="rId23" /><Relationship Type="http://schemas.openxmlformats.org/officeDocument/2006/relationships/image" Target="media/image8.gif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height_408/width_154/storage_Edited/filename_wqArosdqDZQgGZ0EgQwY.gif/id_28119/scope_0/ImageVaultHandler.aspx" TargetMode="External" Id="rId19" /><Relationship Type="http://schemas.openxmlformats.org/officeDocument/2006/relationships/image" Target="http://intranu.vgregion.se/ImageVault/Images/height_408/width_141/storage_Edited/filename_quHnHDPRfYiQJXnnW-2G.gif/id_28114/scope_0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http://intranu.vgregion.se/ImageVault/Images/id_28111/width_128/height_392/preserveAspectRatio_0/scope_0/filename_drR3D75LlF56v9dE9Lw5.gif/storage_Edited/ImageVaultHandler.aspx" TargetMode="External" Id="rId27" /><Relationship Type="http://schemas.openxmlformats.org/officeDocument/2006/relationships/image" Target="media/image9.png" Id="rId30" /><Relationship Type="http://schemas.openxmlformats.org/officeDocument/2006/relationships/theme" Target="theme/theme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825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Lårben – Fraktur, utredning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2022-05-18T04:35:00.0000000Z</dcterms:created>
  <dcterms:modified xsi:type="dcterms:W3CDTF">2025-01-16T12:49:00.0000000Z</dcterms:modified>
</coreProperties>
</file>