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5E8DD" w14:textId="77777777" w:rsidR="006E6ADF" w:rsidRDefault="006E6ADF" w:rsidP="00F35B05">
      <w:pPr>
        <w:pStyle w:val="Heading2"/>
        <w:sectPr w:rsidR="006E6ADF" w:rsidSect="006E6A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E89700" w14:textId="77777777" w:rsidR="006E6ADF" w:rsidRPr="006E6ADF" w:rsidRDefault="006E6ADF" w:rsidP="006E6ADF">
      <w:pPr>
        <w:spacing w:after="0" w:line="240" w:lineRule="auto"/>
        <w:ind w:left="0" w:right="0"/>
        <w:rPr>
          <w:szCs w:val="20"/>
        </w:rPr>
      </w:pPr>
    </w:p>
    <w:p w14:paraId="7EF599A3" w14:textId="77777777" w:rsidR="006E6ADF" w:rsidRPr="006E6ADF" w:rsidRDefault="006E6ADF" w:rsidP="006E6ADF">
      <w:pPr>
        <w:spacing w:after="0" w:line="240" w:lineRule="auto"/>
        <w:ind w:left="0" w:right="0"/>
        <w:rPr>
          <w:szCs w:val="20"/>
        </w:rPr>
      </w:pPr>
    </w:p>
    <w:p w14:paraId="2F13FCB9" w14:textId="77777777" w:rsidR="006E6ADF" w:rsidRPr="006E6ADF" w:rsidRDefault="006E6ADF" w:rsidP="006E6AD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2CD31E73" w14:textId="5047529F" w:rsidR="006E6ADF" w:rsidRPr="006E6ADF" w:rsidRDefault="006E6ADF" w:rsidP="006E6ADF">
      <w:pPr>
        <w:spacing w:after="0" w:line="240" w:lineRule="auto"/>
        <w:ind w:left="0" w:right="-568"/>
        <w:rPr>
          <w:szCs w:val="20"/>
        </w:rPr>
      </w:pPr>
    </w:p>
    <w:p w14:paraId="4A926BDD" w14:textId="5B397580" w:rsidR="006E6ADF" w:rsidRPr="006E6ADF" w:rsidRDefault="000C7EBD" w:rsidP="000C7EBD">
      <w:pPr>
        <w:pStyle w:val="Heading1"/>
        <w:ind w:left="0"/>
        <w:rPr>
          <w:szCs w:val="20"/>
        </w:rPr>
      </w:pPr>
      <w:bookmarkStart w:id="1" w:name="_1314629194"/>
      <w:bookmarkStart w:id="2" w:name="Rubrik"/>
      <w:bookmarkEnd w:id="1"/>
      <w:bookmarkEnd w:id="2"/>
      <w:r w:rsidRPr="006E6ADF">
        <w:t>Lungor – CVK-läge</w:t>
      </w:r>
    </w:p>
    <w:p w14:paraId="6E40CF54" w14:textId="77777777" w:rsidR="006E6ADF" w:rsidRPr="006E6ADF" w:rsidRDefault="006E6ADF" w:rsidP="000C7EBD">
      <w:pPr>
        <w:pStyle w:val="Heading2"/>
        <w:ind w:left="0"/>
      </w:pPr>
      <w:r w:rsidRPr="006E6ADF">
        <w:t>Metodbok Konventionell röntgen</w:t>
      </w:r>
    </w:p>
    <w:p w14:paraId="475EC5BF" w14:textId="77777777" w:rsidR="006E6ADF" w:rsidRDefault="006E6ADF" w:rsidP="006E6AD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6E6ADF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0AC4B7D" w14:textId="29C136CB" w:rsidR="000C7EBD" w:rsidRDefault="000C7EBD" w:rsidP="000C7EBD">
      <w:pPr>
        <w:pStyle w:val="Heading2"/>
        <w:ind w:left="0"/>
      </w:pPr>
      <w:r>
        <w:t>Förändringar sedan föregående version</w:t>
      </w:r>
    </w:p>
    <w:p w14:paraId="031CEABF" w14:textId="1EE1E5E7" w:rsidR="00337564" w:rsidRPr="00337564" w:rsidRDefault="00337564" w:rsidP="00337564">
      <w:pPr>
        <w:ind w:left="0"/>
        <w:rPr>
          <w:rFonts w:ascii="Arial" w:hAnsi="Arial" w:cs="Arial"/>
          <w:sz w:val="20"/>
          <w:szCs w:val="20"/>
        </w:rPr>
      </w:pPr>
      <w:r w:rsidRPr="00337564">
        <w:rPr>
          <w:rFonts w:ascii="Arial" w:hAnsi="Arial" w:cs="Arial"/>
          <w:sz w:val="20"/>
          <w:szCs w:val="20"/>
        </w:rPr>
        <w:t>Inga förändringar.</w:t>
      </w:r>
    </w:p>
    <w:p w14:paraId="19D51086" w14:textId="77777777" w:rsidR="006E6ADF" w:rsidRPr="006E6ADF" w:rsidRDefault="006E6ADF" w:rsidP="006E6AD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6E6ADF" w:rsidRPr="006E6ADF" w14:paraId="5907253A" w14:textId="77777777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1DE799E2" w14:textId="77777777" w:rsidR="006E6ADF" w:rsidRPr="006E6ADF" w:rsidRDefault="006E6ADF" w:rsidP="000C7EBD">
            <w:pPr>
              <w:pStyle w:val="Heading2"/>
              <w:ind w:left="0"/>
              <w:rPr>
                <w:rFonts w:ascii="Arial Fet" w:hAnsi="Arial Fet"/>
                <w:sz w:val="28"/>
              </w:rPr>
            </w:pPr>
            <w:r w:rsidRPr="006E6ADF">
              <w:t>Inför undersökningen</w:t>
            </w:r>
          </w:p>
        </w:tc>
      </w:tr>
      <w:tr w:rsidR="006E6ADF" w:rsidRPr="006E6ADF" w14:paraId="2A12F8D8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022C0FC5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F65A90B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CVK-läge</w:t>
            </w:r>
          </w:p>
        </w:tc>
      </w:tr>
      <w:tr w:rsidR="006E6ADF" w:rsidRPr="006E6ADF" w14:paraId="0B245963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34E14BF7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22BFFDF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D03F03F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0526F75A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0C85DCCC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6742992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6ADF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4.2, 5.1 och 5.3 i </w:t>
            </w:r>
          </w:p>
          <w:p w14:paraId="316B8701" w14:textId="58B93B8C" w:rsidR="006E6ADF" w:rsidRPr="006E6ADF" w:rsidRDefault="0003669E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6E6ADF" w:rsidRPr="006E6AD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E6ADF" w:rsidRPr="006E6ADF" w14:paraId="0EB76F72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42EBDDD5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DAA1FAC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328E0DE2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00F145FE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2E3B21D0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D8CE149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ADF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10AB7441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T3</w:t>
            </w:r>
          </w:p>
          <w:p w14:paraId="1C97A713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6E6ADF">
              <w:rPr>
                <w:rFonts w:ascii="Arial" w:hAnsi="Arial" w:cs="Arial"/>
                <w:sz w:val="20"/>
                <w:szCs w:val="20"/>
              </w:rPr>
              <w:t>Mobilett</w:t>
            </w:r>
            <w:proofErr w:type="spellEnd"/>
          </w:p>
        </w:tc>
      </w:tr>
      <w:tr w:rsidR="006E6ADF" w:rsidRPr="006E6ADF" w14:paraId="023B3B81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4316DCB1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F1D4DB7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0B2FA4DE" w14:textId="77777777">
        <w:trPr>
          <w:trHeight w:val="389"/>
        </w:trPr>
        <w:tc>
          <w:tcPr>
            <w:tcW w:w="2259" w:type="dxa"/>
            <w:shd w:val="clear" w:color="auto" w:fill="auto"/>
          </w:tcPr>
          <w:p w14:paraId="3566650F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43FB5D6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Stor, använd raster</w:t>
            </w:r>
          </w:p>
        </w:tc>
      </w:tr>
      <w:tr w:rsidR="006E6ADF" w:rsidRPr="006E6ADF" w14:paraId="340ABDA0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3DD48F1F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E837420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5FC3A2E3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1B198057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C5D3B95" w14:textId="4AE92A3B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 xml:space="preserve">Undersökningen utförs ofta på extern avdelning som </w:t>
            </w:r>
            <w:proofErr w:type="spellStart"/>
            <w:r w:rsidRPr="006E6ADF">
              <w:rPr>
                <w:rFonts w:ascii="Arial" w:hAnsi="Arial" w:cs="Arial"/>
                <w:sz w:val="20"/>
                <w:szCs w:val="20"/>
              </w:rPr>
              <w:t>bedside</w:t>
            </w:r>
            <w:proofErr w:type="spellEnd"/>
            <w:r w:rsidRPr="006E6ADF">
              <w:rPr>
                <w:rFonts w:ascii="Arial" w:hAnsi="Arial" w:cs="Arial"/>
                <w:sz w:val="20"/>
                <w:szCs w:val="20"/>
              </w:rPr>
              <w:t>-undersökning. Annars se bildtagning</w:t>
            </w:r>
            <w:r w:rsidRPr="0017245E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hyperlink r:id="rId18" w:history="1">
              <w:r w:rsidRPr="0017245E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</w:rPr>
                <w:t>Lunga – Infiltrat mm.</w:t>
              </w:r>
            </w:hyperlink>
          </w:p>
        </w:tc>
      </w:tr>
      <w:tr w:rsidR="006E6ADF" w:rsidRPr="006E6ADF" w14:paraId="0C95CC77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6F4CBD8C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6E1090F4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738F42E0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69D1B364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Kontrast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CDBEC14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 xml:space="preserve">Om katetern är dåligt framställd kan kontrast komma </w:t>
            </w:r>
            <w:proofErr w:type="gramStart"/>
            <w:r w:rsidRPr="006E6ADF">
              <w:rPr>
                <w:rFonts w:ascii="Arial" w:hAnsi="Arial" w:cs="Arial"/>
                <w:sz w:val="20"/>
                <w:szCs w:val="20"/>
              </w:rPr>
              <w:t>ifråga</w:t>
            </w:r>
            <w:proofErr w:type="gramEnd"/>
            <w:r w:rsidRPr="006E6A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FC9290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Läkaren ordinerar (</w:t>
            </w:r>
            <w:proofErr w:type="spellStart"/>
            <w:r w:rsidRPr="006E6ADF">
              <w:rPr>
                <w:rFonts w:ascii="Arial" w:hAnsi="Arial" w:cs="Arial"/>
                <w:sz w:val="20"/>
                <w:szCs w:val="20"/>
              </w:rPr>
              <w:t>Omnipaque</w:t>
            </w:r>
            <w:proofErr w:type="spellEnd"/>
            <w:r w:rsidRPr="006E6ADF">
              <w:rPr>
                <w:rFonts w:ascii="Arial" w:hAnsi="Arial" w:cs="Arial"/>
                <w:sz w:val="20"/>
                <w:szCs w:val="20"/>
              </w:rPr>
              <w:t xml:space="preserve"> 240 mg I/ml, cirka 10 ml sprutas i katetern).</w:t>
            </w:r>
          </w:p>
        </w:tc>
      </w:tr>
      <w:tr w:rsidR="006E6ADF" w:rsidRPr="006E6ADF" w14:paraId="610E2C10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5A057DCA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FB79650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7847C2D9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77BD5A12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63552D6" w14:textId="77777777" w:rsidR="006E6ADF" w:rsidRPr="006E6ADF" w:rsidRDefault="006E6ADF" w:rsidP="006E6AD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36B79D9B" w14:textId="77777777" w:rsidR="006E6ADF" w:rsidRPr="006E6ADF" w:rsidRDefault="006E6ADF" w:rsidP="006E6AD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3D26102F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0AEE9F" w14:textId="77777777" w:rsidR="006E6ADF" w:rsidRPr="006E6ADF" w:rsidRDefault="006E6ADF" w:rsidP="006E6ADF">
      <w:pPr>
        <w:spacing w:after="0" w:line="240" w:lineRule="auto"/>
        <w:ind w:left="0" w:right="0"/>
        <w:rPr>
          <w:szCs w:val="20"/>
        </w:rPr>
      </w:pPr>
    </w:p>
    <w:p w14:paraId="62714A43" w14:textId="77777777" w:rsidR="006E6ADF" w:rsidRPr="006E6ADF" w:rsidRDefault="006E6ADF" w:rsidP="006E6ADF">
      <w:pPr>
        <w:spacing w:after="0" w:line="240" w:lineRule="auto"/>
        <w:ind w:left="0" w:right="0"/>
        <w:rPr>
          <w:sz w:val="16"/>
          <w:szCs w:val="20"/>
        </w:rPr>
      </w:pPr>
      <w:r w:rsidRPr="006E6ADF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6E6ADF" w:rsidRPr="006E6ADF" w14:paraId="13C3C01B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2F3AD9F6" w14:textId="77777777" w:rsidR="006E6ADF" w:rsidRPr="006E6ADF" w:rsidRDefault="006E6ADF" w:rsidP="006E6ADF">
            <w:pPr>
              <w:keepNext/>
              <w:spacing w:after="60" w:line="240" w:lineRule="auto"/>
              <w:ind w:left="0" w:right="0"/>
              <w:outlineLvl w:val="1"/>
              <w:rPr>
                <w:rFonts w:ascii="Arial Fet" w:hAnsi="Arial Fet" w:cs="Arial"/>
                <w:b/>
                <w:bCs/>
                <w:iCs/>
                <w:sz w:val="28"/>
                <w:szCs w:val="28"/>
              </w:rPr>
            </w:pPr>
            <w:r w:rsidRPr="006E6ADF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FC8823D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A395020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497A91FB" w14:textId="7777777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7AD9589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  <w:proofErr w:type="spellStart"/>
            <w:r w:rsidRPr="006E6ADF">
              <w:rPr>
                <w:rFonts w:ascii="Arial" w:hAnsi="Arial" w:cs="Arial"/>
                <w:b/>
                <w:sz w:val="20"/>
                <w:szCs w:val="20"/>
              </w:rPr>
              <w:t>bedside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94E9EC8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Placera detektorn/bildplattan bakom patientens rygg.</w:t>
            </w:r>
          </w:p>
          <w:p w14:paraId="182E3BB8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B5CC3F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Patienten ska ligga rakt.</w:t>
            </w:r>
          </w:p>
          <w:p w14:paraId="196974E4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B606CC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 xml:space="preserve">Centrera ungefär i </w:t>
            </w:r>
            <w:proofErr w:type="spellStart"/>
            <w:r w:rsidRPr="006E6ADF">
              <w:rPr>
                <w:rFonts w:ascii="Arial" w:hAnsi="Arial" w:cs="Arial"/>
                <w:sz w:val="20"/>
                <w:szCs w:val="20"/>
              </w:rPr>
              <w:t>mamillhöjd</w:t>
            </w:r>
            <w:proofErr w:type="spellEnd"/>
            <w:r w:rsidRPr="006E6ADF">
              <w:rPr>
                <w:rFonts w:ascii="Arial" w:hAnsi="Arial" w:cs="Arial"/>
                <w:sz w:val="20"/>
                <w:szCs w:val="20"/>
              </w:rPr>
              <w:t xml:space="preserve"> så att hela lungan kommer med gärna med marginal upptill/</w:t>
            </w:r>
            <w:proofErr w:type="spellStart"/>
            <w:r w:rsidRPr="006E6ADF">
              <w:rPr>
                <w:rFonts w:ascii="Arial" w:hAnsi="Arial" w:cs="Arial"/>
                <w:sz w:val="20"/>
                <w:szCs w:val="20"/>
              </w:rPr>
              <w:t>apex</w:t>
            </w:r>
            <w:proofErr w:type="spellEnd"/>
            <w:r w:rsidRPr="006E6A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2FB43F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22C3B6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Komplettera med bild på lungbaserna vid behov.</w:t>
            </w:r>
          </w:p>
          <w:p w14:paraId="50BAC308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D8E04D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Kriterier: </w:t>
            </w:r>
          </w:p>
          <w:p w14:paraId="4621BC65" w14:textId="77777777" w:rsidR="006E6ADF" w:rsidRPr="006E6ADF" w:rsidRDefault="006E6ADF" w:rsidP="006E6ADF">
            <w:pPr>
              <w:numPr>
                <w:ilvl w:val="0"/>
                <w:numId w:val="21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Väl inandad bild.</w:t>
            </w:r>
          </w:p>
          <w:p w14:paraId="1745410A" w14:textId="77777777" w:rsidR="006E6ADF" w:rsidRPr="006E6ADF" w:rsidRDefault="006E6ADF" w:rsidP="006E6ADF">
            <w:pPr>
              <w:numPr>
                <w:ilvl w:val="0"/>
                <w:numId w:val="21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Hela lungan ska vara med.</w:t>
            </w:r>
          </w:p>
        </w:tc>
        <w:tc>
          <w:tcPr>
            <w:tcW w:w="4253" w:type="dxa"/>
            <w:shd w:val="clear" w:color="auto" w:fill="auto"/>
          </w:tcPr>
          <w:p w14:paraId="56DCE802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E6ADF">
              <w:rPr>
                <w:rFonts w:ascii="Arial" w:hAnsi="Arial" w:cs="Arial"/>
                <w:b/>
                <w:noProof/>
                <w:sz w:val="20"/>
                <w:szCs w:val="18"/>
              </w:rPr>
              <w:t>Frontal bedside</w:t>
            </w:r>
          </w:p>
          <w:p w14:paraId="73BD8A96" w14:textId="04EAB570" w:rsidR="006E6ADF" w:rsidRPr="006E6ADF" w:rsidRDefault="00425FFD" w:rsidP="006E6ADF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"http://intranu.vgregion.se/ImageVault/Images/id_30359/width_331/height_314/preserveAspectRatio_0/scope_0/filename_C80JNHt7Nxq1gYXzKK6d.jpg/storage_Edited/ImageVaultHandler.aspx"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9134F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VK Frontal" style="width:189pt;height:179.25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F00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F00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"http://intranu.vgregion.se/ImageVault/Images/id_30359/width_331/height_314/preserveAspectRatio_0/scope_0/filename_C80JNHt7Nxq1gYXzKK6d.jpg/storage_Edited/ImageVaultHandler.aspx" \* MERGEFORMATINET </w:instrText>
            </w:r>
            <w:r w:rsidR="000F00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F00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ault/Images/id_30359/width_331/height_314/preserveAspectRatio_0/scope_0/filename_C80JNHt7Nxq1gYXzKK6d.jpg/storage_Edited/ImageVaultHandler.aspx" \* MERGEFORMATINET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6E6ADF" w:rsidRPr="006E6ADF" w14:paraId="5DE74BFE" w14:textId="77777777">
        <w:trPr>
          <w:trHeight w:val="134"/>
        </w:trPr>
        <w:tc>
          <w:tcPr>
            <w:tcW w:w="1951" w:type="dxa"/>
            <w:shd w:val="clear" w:color="auto" w:fill="auto"/>
          </w:tcPr>
          <w:p w14:paraId="7E3F1CD3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641D844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7128E3B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ADF" w:rsidRPr="006E6ADF" w14:paraId="7621E4E4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0D5B31F5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Sida bedside – undersökning på röntgenavdelning</w:t>
            </w:r>
          </w:p>
        </w:tc>
        <w:tc>
          <w:tcPr>
            <w:tcW w:w="3402" w:type="dxa"/>
            <w:shd w:val="clear" w:color="auto" w:fill="auto"/>
          </w:tcPr>
          <w:p w14:paraId="7E983FF1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Patienten ligger kvar med detektorn bakom ryggen alternativt kan bedsidekudde användas om patienten bedöms klara av att ligga stilla.</w:t>
            </w:r>
          </w:p>
          <w:p w14:paraId="31DA0CBE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527A92C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Patienten ska ligga rakt – rak sternum.</w:t>
            </w:r>
          </w:p>
          <w:p w14:paraId="2D91AFCA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1191B4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420F7E82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750C14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Händerna på huvudet.</w:t>
            </w:r>
          </w:p>
          <w:p w14:paraId="105D46B7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56EA016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Centrera ungefär i mamillhöjd så att hela lungan kommer med.</w:t>
            </w:r>
          </w:p>
          <w:p w14:paraId="60006261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CAFCC8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Kriterier: </w:t>
            </w:r>
          </w:p>
          <w:p w14:paraId="4B503A74" w14:textId="77777777" w:rsidR="006E6ADF" w:rsidRPr="006E6ADF" w:rsidRDefault="006E6ADF" w:rsidP="006E6ADF">
            <w:pPr>
              <w:numPr>
                <w:ilvl w:val="0"/>
                <w:numId w:val="21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Väl inandad bild.</w:t>
            </w:r>
          </w:p>
          <w:p w14:paraId="5FDF5E03" w14:textId="77777777" w:rsidR="006E6ADF" w:rsidRPr="006E6ADF" w:rsidRDefault="006E6ADF" w:rsidP="006E6ADF">
            <w:pPr>
              <w:numPr>
                <w:ilvl w:val="0"/>
                <w:numId w:val="21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Hela lungan ska vara med.</w:t>
            </w:r>
          </w:p>
        </w:tc>
        <w:tc>
          <w:tcPr>
            <w:tcW w:w="4253" w:type="dxa"/>
            <w:shd w:val="clear" w:color="auto" w:fill="auto"/>
          </w:tcPr>
          <w:p w14:paraId="17268C2F" w14:textId="77777777" w:rsidR="006E6ADF" w:rsidRPr="006E6ADF" w:rsidRDefault="006E6ADF" w:rsidP="006E6AD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E6ADF">
              <w:rPr>
                <w:rFonts w:ascii="Arial" w:hAnsi="Arial" w:cs="Arial"/>
                <w:b/>
                <w:noProof/>
                <w:sz w:val="20"/>
                <w:szCs w:val="18"/>
              </w:rPr>
              <w:t>Sida bedside</w:t>
            </w:r>
          </w:p>
          <w:p w14:paraId="3CDC9A8D" w14:textId="2A400087" w:rsidR="006E6ADF" w:rsidRPr="006E6ADF" w:rsidRDefault="0037646B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"http://intranu.vgregion.se/ImageVault/Images/id_30851/width_314/height_302/preserveAspectRatio_0/scope_0/filename_zZDZ13x3AQBj-GVzYALe.jpg/storage_Edited/ImageVaultHandler.aspx"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"http://intranu.vgregion.se/ImageVault/Images/id_30851/width_314/height_302/preserveAspectRatio_0/scope_0/filename_zZDZ13x3AQBj-GVzYALe.jpg/storage_Edited/ImageVaultHandler.aspx" \* MERGEFORMATINET </w:instrText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B8CF92D">
                <v:shape id="_x0000_i1026" type="#_x0000_t75" alt="Lunga sida bedside" style="width:191.25pt;height:183.75pt">
                  <v:imagedata r:id="rId21" r:href="rId22"/>
                </v:shape>
              </w:pict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ICTURE  "http://intranu.vgregion.se/ImageVault/Images/id_30851/width_314/height_302/preserveAspectRatio_0/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scope_0/filename_zZDZ13x3AQBj-GVzYALe.jpg/storage_Edited/ImageVaultHandler.aspx" \* MERGEFORMATINET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6E6ADF" w:rsidRPr="006E6ADF" w14:paraId="7E32FF6D" w14:textId="77777777">
        <w:trPr>
          <w:trHeight w:val="211"/>
        </w:trPr>
        <w:tc>
          <w:tcPr>
            <w:tcW w:w="1951" w:type="dxa"/>
            <w:shd w:val="clear" w:color="auto" w:fill="auto"/>
          </w:tcPr>
          <w:p w14:paraId="0D56FE96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D71686D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2C016AE" w14:textId="77777777" w:rsidR="006E6ADF" w:rsidRPr="006E6ADF" w:rsidRDefault="006E6ADF" w:rsidP="006E6AD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6E6ADF" w:rsidRPr="006E6ADF" w14:paraId="60E4CEE0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057E0039" w14:textId="77777777" w:rsidR="006E6ADF" w:rsidRPr="006E6ADF" w:rsidRDefault="006E6ADF" w:rsidP="006E6AD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sz w:val="20"/>
                <w:szCs w:val="20"/>
              </w:rPr>
              <w:t>Sida bedside – undersökning på extern avdelning</w:t>
            </w:r>
          </w:p>
        </w:tc>
        <w:tc>
          <w:tcPr>
            <w:tcW w:w="3402" w:type="dxa"/>
            <w:shd w:val="clear" w:color="auto" w:fill="auto"/>
          </w:tcPr>
          <w:p w14:paraId="4DDB357E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Placera en hård kudde bakom patientens rygg.</w:t>
            </w:r>
          </w:p>
          <w:p w14:paraId="6D9FF1BF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0A1776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Patienten ska ligga rakt – rak sternum.</w:t>
            </w:r>
          </w:p>
          <w:p w14:paraId="1A32D313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D84523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45E12343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12891E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Händerna på huvudet.</w:t>
            </w:r>
          </w:p>
          <w:p w14:paraId="0723448E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09AA57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Centrera ungefär i mamillhöjd så att hela lungan kommer med.</w:t>
            </w:r>
          </w:p>
          <w:p w14:paraId="60D8B2A1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49C166" w14:textId="77777777" w:rsidR="006E6ADF" w:rsidRPr="006E6ADF" w:rsidRDefault="006E6ADF" w:rsidP="006E6ADF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6A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Kriterier: </w:t>
            </w:r>
          </w:p>
          <w:p w14:paraId="4C8D4A02" w14:textId="77777777" w:rsidR="006E6ADF" w:rsidRPr="006E6ADF" w:rsidRDefault="006E6ADF" w:rsidP="006E6ADF">
            <w:pPr>
              <w:numPr>
                <w:ilvl w:val="0"/>
                <w:numId w:val="21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Väl inandad bild.</w:t>
            </w:r>
          </w:p>
          <w:p w14:paraId="635D148D" w14:textId="77777777" w:rsidR="006E6ADF" w:rsidRPr="006E6ADF" w:rsidRDefault="006E6ADF" w:rsidP="006E6ADF">
            <w:pPr>
              <w:numPr>
                <w:ilvl w:val="0"/>
                <w:numId w:val="21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6E6ADF">
              <w:rPr>
                <w:rFonts w:ascii="Arial" w:hAnsi="Arial" w:cs="Arial"/>
                <w:sz w:val="20"/>
                <w:szCs w:val="20"/>
              </w:rPr>
              <w:t>Hela lungan ska vara med.</w:t>
            </w:r>
          </w:p>
        </w:tc>
        <w:tc>
          <w:tcPr>
            <w:tcW w:w="4253" w:type="dxa"/>
            <w:shd w:val="clear" w:color="auto" w:fill="auto"/>
          </w:tcPr>
          <w:p w14:paraId="04EA5FA9" w14:textId="77777777" w:rsidR="006E6ADF" w:rsidRPr="006E6ADF" w:rsidRDefault="006E6ADF" w:rsidP="006E6AD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E6ADF">
              <w:rPr>
                <w:rFonts w:ascii="Arial" w:hAnsi="Arial" w:cs="Arial"/>
                <w:b/>
                <w:noProof/>
                <w:sz w:val="20"/>
                <w:szCs w:val="18"/>
              </w:rPr>
              <w:t>Sida bedside</w:t>
            </w:r>
          </w:p>
          <w:p w14:paraId="2E64823B" w14:textId="7D1D5781" w:rsidR="006E6ADF" w:rsidRPr="006E6ADF" w:rsidRDefault="00BF2222" w:rsidP="006E6AD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"http://intranu.vgregion.se/ImageVault/Images/id_30360/width_300/height_361/preserveAspectRatio_0/scope_0/filename_PlVnnCEXf5SK7C4s5U2W.jpg/storage_Edited/ImageVaultHandler.aspx"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"http://intranu.vgregion.se/ImageVault/Images/id_30360/width_300/height_361/preserveAspectRatio_0/scope_0/filename_PlVnnCEXf5SK7C4s5U2W.jpg/storage_Edited/ImageVaultHandler.aspx" \* MERGEFORMATINET </w:instrText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3833F3A">
                <v:shape id="_x0000_i1027" type="#_x0000_t75" alt="CVK Sida" style="width:175.5pt;height:210.75pt">
                  <v:imagedata r:id="rId23" r:href="rId24"/>
                </v:shape>
              </w:pict>
            </w:r>
            <w:r w:rsidR="000204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Images/id_30360/width_300/height_361/preserveAspectRatio_0/scope_0/filename_PlVnnCEXf5SK7C4s5U2W.jpg/storage_Edited/ImageVaultHandler.aspx" \* MERGEFORMATINET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366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44E13F1E" w14:textId="77777777" w:rsidR="006E6ADF" w:rsidRPr="006E6ADF" w:rsidRDefault="006E6ADF" w:rsidP="006E6ADF">
      <w:pPr>
        <w:spacing w:after="0" w:line="240" w:lineRule="auto"/>
        <w:ind w:left="0" w:right="0"/>
        <w:rPr>
          <w:sz w:val="16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E6AD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D69A7" w14:textId="77777777" w:rsidR="009942C0" w:rsidRDefault="009942C0">
      <w:r>
        <w:separator/>
      </w:r>
    </w:p>
  </w:endnote>
  <w:endnote w:type="continuationSeparator" w:id="0">
    <w:p w14:paraId="2A00DFA7" w14:textId="77777777" w:rsidR="009942C0" w:rsidRDefault="009942C0">
      <w:r>
        <w:continuationSeparator/>
      </w:r>
    </w:p>
  </w:endnote>
  <w:endnote w:type="continuationNotice" w:id="1">
    <w:p w14:paraId="179A2238" w14:textId="77777777" w:rsidR="009942C0" w:rsidRDefault="009942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829A4" w14:textId="77777777" w:rsidR="009942C0" w:rsidRDefault="009942C0"/>
  </w:footnote>
  <w:footnote w:type="continuationSeparator" w:id="0">
    <w:p w14:paraId="666ADEA6" w14:textId="77777777" w:rsidR="009942C0" w:rsidRDefault="009942C0">
      <w:r>
        <w:continuationSeparator/>
      </w:r>
    </w:p>
  </w:footnote>
  <w:footnote w:type="continuationNotice" w:id="1">
    <w:p w14:paraId="06253B1B" w14:textId="77777777" w:rsidR="009942C0" w:rsidRDefault="009942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4759D"/>
    <w:multiLevelType w:val="hybridMultilevel"/>
    <w:tmpl w:val="9C7CD9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8748239">
    <w:abstractNumId w:val="19"/>
  </w:num>
  <w:num w:numId="2" w16cid:durableId="199560300">
    <w:abstractNumId w:val="16"/>
  </w:num>
  <w:num w:numId="3" w16cid:durableId="569197897">
    <w:abstractNumId w:val="0"/>
  </w:num>
  <w:num w:numId="4" w16cid:durableId="1325739266">
    <w:abstractNumId w:val="6"/>
  </w:num>
  <w:num w:numId="5" w16cid:durableId="546837509">
    <w:abstractNumId w:val="17"/>
  </w:num>
  <w:num w:numId="6" w16cid:durableId="782959640">
    <w:abstractNumId w:val="2"/>
  </w:num>
  <w:num w:numId="7" w16cid:durableId="1546256645">
    <w:abstractNumId w:val="12"/>
  </w:num>
  <w:num w:numId="8" w16cid:durableId="2007124954">
    <w:abstractNumId w:val="9"/>
  </w:num>
  <w:num w:numId="9" w16cid:durableId="1465151002">
    <w:abstractNumId w:val="1"/>
  </w:num>
  <w:num w:numId="10" w16cid:durableId="1388410932">
    <w:abstractNumId w:val="1"/>
  </w:num>
  <w:num w:numId="11" w16cid:durableId="663779411">
    <w:abstractNumId w:val="3"/>
  </w:num>
  <w:num w:numId="12" w16cid:durableId="1061295809">
    <w:abstractNumId w:val="4"/>
  </w:num>
  <w:num w:numId="13" w16cid:durableId="47386440">
    <w:abstractNumId w:val="15"/>
  </w:num>
  <w:num w:numId="14" w16cid:durableId="1424297623">
    <w:abstractNumId w:val="10"/>
  </w:num>
  <w:num w:numId="15" w16cid:durableId="1321928772">
    <w:abstractNumId w:val="7"/>
  </w:num>
  <w:num w:numId="16" w16cid:durableId="1947928090">
    <w:abstractNumId w:val="14"/>
  </w:num>
  <w:num w:numId="17" w16cid:durableId="1562524894">
    <w:abstractNumId w:val="5"/>
  </w:num>
  <w:num w:numId="18" w16cid:durableId="1844003963">
    <w:abstractNumId w:val="11"/>
  </w:num>
  <w:num w:numId="19" w16cid:durableId="515004878">
    <w:abstractNumId w:val="18"/>
  </w:num>
  <w:num w:numId="20" w16cid:durableId="1055543673">
    <w:abstractNumId w:val="8"/>
  </w:num>
  <w:num w:numId="21" w16cid:durableId="12775237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D6A"/>
    <w:rsid w:val="000051D5"/>
    <w:rsid w:val="00006D2A"/>
    <w:rsid w:val="00010D47"/>
    <w:rsid w:val="00016CF0"/>
    <w:rsid w:val="000204C9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7EBD"/>
    <w:rsid w:val="000E463B"/>
    <w:rsid w:val="000E5A7E"/>
    <w:rsid w:val="000F003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245E"/>
    <w:rsid w:val="0018127E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D3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AF3"/>
    <w:rsid w:val="00326C24"/>
    <w:rsid w:val="00337564"/>
    <w:rsid w:val="00337F99"/>
    <w:rsid w:val="0034307B"/>
    <w:rsid w:val="00345EB1"/>
    <w:rsid w:val="00350CC4"/>
    <w:rsid w:val="00356335"/>
    <w:rsid w:val="00360E0D"/>
    <w:rsid w:val="0036357D"/>
    <w:rsid w:val="00363B23"/>
    <w:rsid w:val="0036594C"/>
    <w:rsid w:val="00367D19"/>
    <w:rsid w:val="00371BED"/>
    <w:rsid w:val="0037646B"/>
    <w:rsid w:val="00384019"/>
    <w:rsid w:val="00384D36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5FFD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ADF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4C7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2C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222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9E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07B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7C0"/>
    <w:rsid w:val="00F5135F"/>
    <w:rsid w:val="00F51F78"/>
    <w:rsid w:val="00F86F47"/>
    <w:rsid w:val="00F90B64"/>
    <w:rsid w:val="00FB2F0F"/>
    <w:rsid w:val="00FB5086"/>
    <w:rsid w:val="00FB5411"/>
    <w:rsid w:val="00FB6392"/>
    <w:rsid w:val="00FD241D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B6C2C88-869D-4E80-B54B-C744DE6E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72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22/surrogate/Lungor%20%e2%80%93%20Infiltrat%2c%20utredning%2c%20dykarlunga%2c%20pleurit%2c%20pneumothorax%2c%20TBC.pdf" TargetMode="External" Id="rId18" /><Relationship Type="http://schemas.openxmlformats.org/officeDocument/2006/relationships/theme" Target="theme/theme1.xml" Id="rId26" /><Relationship Type="http://schemas.openxmlformats.org/officeDocument/2006/relationships/image" Target="media/image4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30359/width_331/height_314/preserveAspectRatio_0/scope_0/filename_C80JNHt7Nxq1gYXzKK6d.jpg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30360/width_300/height_361/preserveAspectRatio_0/scope_0/filename_PlVnnCEXf5SK7C4s5U2W.jpg/storage_Edited/ImageVaultHandler.aspx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5.jpeg" Id="rId23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30851/width_314/height_302/preserveAspectRatio_0/scope_0/filename_zZDZ13x3AQBj-GVzYALe.jpg/storage_Edited/ImageVaultHandler.aspx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1</Pages>
  <Words>635</Words>
  <Characters>3626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4253</CharactersWithSpaces>
  <SharedDoc>false</SharedDoc>
  <HyperlinkBase/>
  <HLinks>
    <vt:vector size="12" baseType="variant">
      <vt:variant>
        <vt:i4>5701711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https://mellanarkiv-offentlig.vgregion.se/alfresco/s/archive/stream/public/v1/source/available/sofia/nu10095-1819752655-22/surrogate/Lungor %e2%80%93 Infiltrat%2c utredning%2c dykarlunga%2c pleurit%2c pneumothorax%2c TBC.pdf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– CVK-läge</dc:title>
  <dc:subject/>
  <dc:creator>patrik.jens.johansson@vgregion.se</dc:creator>
  <keywords/>
  <lastModifiedBy>Ulrica Sehlberg</lastModifiedBy>
  <revision>14</revision>
  <lastPrinted>2016-03-31T19:56:00.0000000Z</lastPrinted>
  <dcterms:created xsi:type="dcterms:W3CDTF">2022-05-18T13:35:00.0000000Z</dcterms:created>
  <dcterms:modified xsi:type="dcterms:W3CDTF">2023-09-13T23:07:00.0000000Z</dcterms:modified>
</coreProperties>
</file>