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49718C" w14:textId="77777777" w:rsidR="005B1988" w:rsidRDefault="005B1988" w:rsidP="00F35B05">
      <w:pPr>
        <w:pStyle w:val="Rubrik2"/>
        <w:sectPr w:rsidR="005B1988" w:rsidSect="005B1988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1C0D812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5E2DEC66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22D2F84D" w14:textId="77777777" w:rsidR="005B1988" w:rsidRPr="003024B1" w:rsidRDefault="005B1988" w:rsidP="003024B1">
      <w:pPr>
        <w:pStyle w:val="Rubrik1"/>
      </w:pPr>
      <w:r w:rsidRPr="003024B1">
        <w:tab/>
      </w:r>
    </w:p>
    <w:p w14:paraId="67298D9D" w14:textId="7EB8AB5D" w:rsidR="005B1988" w:rsidRPr="0031696C" w:rsidRDefault="003024B1" w:rsidP="0031696C">
      <w:pPr>
        <w:pStyle w:val="Rubrik1"/>
      </w:pPr>
      <w:bookmarkStart w:id="1" w:name="_Toc462836307"/>
      <w:bookmarkStart w:id="2" w:name="_Toc256000000"/>
      <w:r w:rsidRPr="003024B1">
        <w:t>Ledighet/Frånvaro - röntgensjuksköterskor, undersköterskor, administrativ personal</w:t>
      </w:r>
      <w:bookmarkEnd w:id="1"/>
      <w:bookmarkEnd w:id="2"/>
      <w:r w:rsidRPr="003024B1">
        <w:t xml:space="preserve"> </w:t>
      </w:r>
      <w:r w:rsidR="0031696C">
        <w:t>–</w:t>
      </w:r>
      <w:r w:rsidRPr="003024B1">
        <w:t xml:space="preserve"> Uddevalla</w:t>
      </w:r>
      <w:bookmarkStart w:id="3" w:name="_1314629194"/>
      <w:bookmarkStart w:id="4" w:name="Rubrik"/>
      <w:bookmarkEnd w:id="3"/>
      <w:bookmarkEnd w:id="4"/>
      <w:r w:rsidR="0031696C">
        <w:br/>
      </w:r>
    </w:p>
    <w:p w14:paraId="402AB73F" w14:textId="77777777" w:rsidR="005B1988" w:rsidRPr="00D25AA0" w:rsidRDefault="005B1988" w:rsidP="00D25AA0">
      <w:pPr>
        <w:pStyle w:val="Rubrik2"/>
      </w:pPr>
      <w:bookmarkStart w:id="5" w:name="_Toc462836309"/>
      <w:bookmarkStart w:id="6" w:name="_Toc256000003"/>
      <w:bookmarkStart w:id="7" w:name="_Toc161757404"/>
      <w:r w:rsidRPr="00D25AA0">
        <w:t>Sammanfattning/syfte</w:t>
      </w:r>
      <w:bookmarkEnd w:id="5"/>
      <w:bookmarkEnd w:id="6"/>
      <w:bookmarkEnd w:id="7"/>
      <w:r w:rsidRPr="00D25AA0">
        <w:t xml:space="preserve"> </w:t>
      </w:r>
    </w:p>
    <w:p w14:paraId="41C4C55A" w14:textId="77777777" w:rsidR="005B1988" w:rsidRPr="005B1988" w:rsidRDefault="005B1988" w:rsidP="003024B1">
      <w:pPr>
        <w:spacing w:after="0" w:line="240" w:lineRule="auto"/>
        <w:ind w:right="0"/>
        <w:rPr>
          <w:szCs w:val="20"/>
        </w:rPr>
      </w:pPr>
      <w:r w:rsidRPr="005B1988">
        <w:rPr>
          <w:szCs w:val="20"/>
        </w:rPr>
        <w:t xml:space="preserve">Rutin för ledighets- och frånvarohantering för att tydliggöra handläggning vid olika frånvaroorsaker. </w:t>
      </w:r>
    </w:p>
    <w:p w14:paraId="5585F239" w14:textId="499B6CF6" w:rsidR="003024B1" w:rsidRPr="00D25AA0" w:rsidRDefault="003024B1" w:rsidP="00D25AA0">
      <w:pPr>
        <w:pStyle w:val="Rubrik2"/>
      </w:pPr>
      <w:bookmarkStart w:id="8" w:name="_Toc161757405"/>
      <w:r w:rsidRPr="00D25AA0">
        <w:t>Förändringar sedan föregående version</w:t>
      </w:r>
      <w:bookmarkEnd w:id="8"/>
    </w:p>
    <w:p w14:paraId="0EAA4722" w14:textId="535A4C9B" w:rsidR="003024B1" w:rsidRPr="005B1988" w:rsidRDefault="66DF44AA" w:rsidP="003024B1">
      <w:pPr>
        <w:spacing w:after="0" w:line="240" w:lineRule="auto"/>
        <w:ind w:left="0" w:right="0" w:firstLine="992"/>
      </w:pPr>
      <w:r>
        <w:t>Smärre förändringar.</w:t>
      </w:r>
    </w:p>
    <w:p w14:paraId="34D3E2E4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3FB40C76" w14:textId="77777777" w:rsidR="005B1988" w:rsidRPr="005B1988" w:rsidRDefault="005B1988" w:rsidP="00810152">
      <w:pPr>
        <w:keepNext/>
        <w:keepLines/>
        <w:spacing w:before="240" w:after="0" w:line="259" w:lineRule="auto"/>
        <w:ind w:left="0" w:right="0" w:firstLine="993"/>
        <w:rPr>
          <w:rFonts w:ascii="Calibri Light" w:hAnsi="Calibri Light"/>
          <w:color w:val="2E74B5"/>
          <w:sz w:val="32"/>
          <w:szCs w:val="32"/>
        </w:rPr>
      </w:pPr>
      <w:r w:rsidRPr="005B1988">
        <w:rPr>
          <w:rFonts w:ascii="Calibri Light" w:hAnsi="Calibri Light"/>
          <w:color w:val="2E74B5"/>
          <w:sz w:val="32"/>
          <w:szCs w:val="32"/>
        </w:rPr>
        <w:t>Innehåll</w:t>
      </w:r>
    </w:p>
    <w:p w14:paraId="5BC24458" w14:textId="6933194F" w:rsidR="006E4ED0" w:rsidRDefault="006E4ED0" w:rsidP="00810152">
      <w:pPr>
        <w:pStyle w:val="Innehll2"/>
        <w:tabs>
          <w:tab w:val="right" w:leader="dot" w:pos="10055"/>
        </w:tabs>
        <w:ind w:firstLine="993"/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r>
        <w:fldChar w:fldCharType="begin"/>
      </w:r>
      <w:r>
        <w:instrText xml:space="preserve"> TOC \o "2-4" \h \z </w:instrText>
      </w:r>
      <w:r>
        <w:fldChar w:fldCharType="separate"/>
      </w:r>
      <w:hyperlink w:anchor="_Toc161757404" w:history="1">
        <w:r w:rsidRPr="002A6532">
          <w:rPr>
            <w:rStyle w:val="Hyperlnk"/>
            <w:rFonts w:eastAsia="MS Gothic"/>
            <w:noProof/>
          </w:rPr>
          <w:t>Sammanfattning/syfte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_Toc161757404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14:paraId="46C4BF3B" w14:textId="2A08E412" w:rsidR="006E4ED0" w:rsidRDefault="00000000" w:rsidP="00810152">
      <w:pPr>
        <w:pStyle w:val="Innehll2"/>
        <w:tabs>
          <w:tab w:val="right" w:leader="dot" w:pos="10055"/>
        </w:tabs>
        <w:ind w:firstLine="993"/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1757405" w:history="1">
        <w:r w:rsidR="006E4ED0" w:rsidRPr="002A6532">
          <w:rPr>
            <w:rStyle w:val="Hyperlnk"/>
            <w:rFonts w:eastAsia="MS Gothic"/>
            <w:noProof/>
          </w:rPr>
          <w:t>Förändringar sedan föregående version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_Toc161757405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1</w:t>
        </w:r>
        <w:r w:rsidR="006E4ED0">
          <w:rPr>
            <w:noProof/>
            <w:webHidden/>
          </w:rPr>
          <w:fldChar w:fldCharType="end"/>
        </w:r>
      </w:hyperlink>
    </w:p>
    <w:p w14:paraId="04E91D6B" w14:textId="175F641D" w:rsidR="006E4ED0" w:rsidRDefault="00000000" w:rsidP="00810152">
      <w:pPr>
        <w:pStyle w:val="Innehll2"/>
        <w:tabs>
          <w:tab w:val="right" w:leader="dot" w:pos="10055"/>
        </w:tabs>
        <w:ind w:firstLine="993"/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1757406" w:history="1">
        <w:r w:rsidR="006E4ED0" w:rsidRPr="002A6532">
          <w:rPr>
            <w:rStyle w:val="Hyperlnk"/>
            <w:rFonts w:eastAsia="MS Gothic"/>
            <w:noProof/>
          </w:rPr>
          <w:t>Sjuk/Vård av barn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_Toc161757406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2</w:t>
        </w:r>
        <w:r w:rsidR="006E4ED0">
          <w:rPr>
            <w:noProof/>
            <w:webHidden/>
          </w:rPr>
          <w:fldChar w:fldCharType="end"/>
        </w:r>
      </w:hyperlink>
    </w:p>
    <w:p w14:paraId="7E1A4352" w14:textId="21F0B7A8" w:rsidR="006E4ED0" w:rsidRDefault="00000000" w:rsidP="00810152">
      <w:pPr>
        <w:pStyle w:val="Innehll2"/>
        <w:tabs>
          <w:tab w:val="right" w:leader="dot" w:pos="10055"/>
        </w:tabs>
        <w:ind w:firstLine="993"/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1757407" w:history="1">
        <w:r w:rsidR="006E4ED0" w:rsidRPr="002A6532">
          <w:rPr>
            <w:rStyle w:val="Hyperlnk"/>
            <w:rFonts w:eastAsia="MS Gothic"/>
            <w:noProof/>
          </w:rPr>
          <w:t>Friskanmälan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_Toc161757407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2</w:t>
        </w:r>
        <w:r w:rsidR="006E4ED0">
          <w:rPr>
            <w:noProof/>
            <w:webHidden/>
          </w:rPr>
          <w:fldChar w:fldCharType="end"/>
        </w:r>
      </w:hyperlink>
    </w:p>
    <w:p w14:paraId="50959C7F" w14:textId="21811A06" w:rsidR="006E4ED0" w:rsidRDefault="00000000" w:rsidP="00810152">
      <w:pPr>
        <w:pStyle w:val="Innehll2"/>
        <w:tabs>
          <w:tab w:val="right" w:leader="dot" w:pos="10055"/>
        </w:tabs>
        <w:ind w:firstLine="993"/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1757408" w:history="1">
        <w:r w:rsidR="006E4ED0" w:rsidRPr="002A6532">
          <w:rPr>
            <w:rStyle w:val="Hyperlnk"/>
            <w:rFonts w:eastAsia="MS Gothic"/>
            <w:noProof/>
          </w:rPr>
          <w:t>Föräldraledighet – tjänstledighet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_Toc161757408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2</w:t>
        </w:r>
        <w:r w:rsidR="006E4ED0">
          <w:rPr>
            <w:noProof/>
            <w:webHidden/>
          </w:rPr>
          <w:fldChar w:fldCharType="end"/>
        </w:r>
      </w:hyperlink>
    </w:p>
    <w:p w14:paraId="16A189C8" w14:textId="2E126182" w:rsidR="006E4ED0" w:rsidRDefault="00000000" w:rsidP="00810152">
      <w:pPr>
        <w:pStyle w:val="Innehll2"/>
        <w:tabs>
          <w:tab w:val="right" w:leader="dot" w:pos="10055"/>
        </w:tabs>
        <w:ind w:firstLine="993"/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1757409" w:history="1">
        <w:r w:rsidR="006E4ED0" w:rsidRPr="002A6532">
          <w:rPr>
            <w:rStyle w:val="Hyperlnk"/>
            <w:rFonts w:eastAsia="MS Gothic"/>
            <w:noProof/>
          </w:rPr>
          <w:t>Ledigheter (t ex semester, flex, komp)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_Toc161757409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2</w:t>
        </w:r>
        <w:r w:rsidR="006E4ED0">
          <w:rPr>
            <w:noProof/>
            <w:webHidden/>
          </w:rPr>
          <w:fldChar w:fldCharType="end"/>
        </w:r>
      </w:hyperlink>
    </w:p>
    <w:p w14:paraId="4E2F88BC" w14:textId="3DD854D9" w:rsidR="006E4ED0" w:rsidRDefault="00000000" w:rsidP="00810152">
      <w:pPr>
        <w:pStyle w:val="Innehll3"/>
        <w:tabs>
          <w:tab w:val="right" w:leader="dot" w:pos="10055"/>
        </w:tabs>
        <w:ind w:firstLine="993"/>
        <w:rPr>
          <w:rFonts w:eastAsiaTheme="minorEastAsia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61757410" w:history="1">
        <w:r w:rsidR="006E4ED0" w:rsidRPr="002A6532">
          <w:rPr>
            <w:rStyle w:val="Hyperlnk"/>
            <w:rFonts w:eastAsia="MS Gothic"/>
            <w:noProof/>
          </w:rPr>
          <w:t>Hela dagar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_Toc161757410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2</w:t>
        </w:r>
        <w:r w:rsidR="006E4ED0">
          <w:rPr>
            <w:noProof/>
            <w:webHidden/>
          </w:rPr>
          <w:fldChar w:fldCharType="end"/>
        </w:r>
      </w:hyperlink>
    </w:p>
    <w:p w14:paraId="109D6E4A" w14:textId="7EE71EFF" w:rsidR="006E4ED0" w:rsidRDefault="00000000" w:rsidP="00810152">
      <w:pPr>
        <w:pStyle w:val="Innehll3"/>
        <w:tabs>
          <w:tab w:val="right" w:leader="dot" w:pos="10055"/>
        </w:tabs>
        <w:ind w:firstLine="993"/>
        <w:rPr>
          <w:rFonts w:eastAsiaTheme="minorEastAsia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61757411" w:history="1">
        <w:r w:rsidR="006E4ED0" w:rsidRPr="002A6532">
          <w:rPr>
            <w:rStyle w:val="Hyperlnk"/>
            <w:rFonts w:eastAsia="MS Gothic"/>
            <w:noProof/>
          </w:rPr>
          <w:t>Ledig del av dag: samma dag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_Toc161757411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3</w:t>
        </w:r>
        <w:r w:rsidR="006E4ED0">
          <w:rPr>
            <w:noProof/>
            <w:webHidden/>
          </w:rPr>
          <w:fldChar w:fldCharType="end"/>
        </w:r>
      </w:hyperlink>
    </w:p>
    <w:p w14:paraId="029CC622" w14:textId="0927C0E7" w:rsidR="006E4ED0" w:rsidRDefault="00000000" w:rsidP="00810152">
      <w:pPr>
        <w:pStyle w:val="Innehll3"/>
        <w:tabs>
          <w:tab w:val="right" w:leader="dot" w:pos="10055"/>
        </w:tabs>
        <w:ind w:firstLine="993"/>
        <w:rPr>
          <w:rFonts w:eastAsiaTheme="minorEastAsia" w:cstheme="minorBidi"/>
          <w:i w:val="0"/>
          <w:iCs w:val="0"/>
          <w:noProof/>
          <w:kern w:val="2"/>
          <w:sz w:val="22"/>
          <w:szCs w:val="22"/>
          <w14:ligatures w14:val="standardContextual"/>
        </w:rPr>
      </w:pPr>
      <w:hyperlink w:anchor="_Toc161757412" w:history="1">
        <w:r w:rsidR="006E4ED0" w:rsidRPr="002A6532">
          <w:rPr>
            <w:rStyle w:val="Hyperlnk"/>
            <w:rFonts w:eastAsia="MS Gothic"/>
            <w:noProof/>
          </w:rPr>
          <w:t>Ledig del av dag: i förväg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_Toc161757412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3</w:t>
        </w:r>
        <w:r w:rsidR="006E4ED0">
          <w:rPr>
            <w:noProof/>
            <w:webHidden/>
          </w:rPr>
          <w:fldChar w:fldCharType="end"/>
        </w:r>
      </w:hyperlink>
    </w:p>
    <w:p w14:paraId="5369B122" w14:textId="1AB6AEDF" w:rsidR="006E4ED0" w:rsidRDefault="00000000" w:rsidP="00810152">
      <w:pPr>
        <w:pStyle w:val="Innehll2"/>
        <w:tabs>
          <w:tab w:val="right" w:leader="dot" w:pos="10055"/>
        </w:tabs>
        <w:ind w:firstLine="993"/>
        <w:rPr>
          <w:rFonts w:eastAsiaTheme="minorEastAsia" w:cstheme="minorBidi"/>
          <w:smallCaps w:val="0"/>
          <w:noProof/>
          <w:kern w:val="2"/>
          <w:sz w:val="22"/>
          <w:szCs w:val="22"/>
          <w14:ligatures w14:val="standardContextual"/>
        </w:rPr>
      </w:pPr>
      <w:hyperlink w:anchor="_Toc161757413" w:history="1">
        <w:r w:rsidR="006E4ED0" w:rsidRPr="002A6532">
          <w:rPr>
            <w:rStyle w:val="Hyperlnk"/>
            <w:rFonts w:eastAsia="MS Gothic"/>
            <w:noProof/>
          </w:rPr>
          <w:t>Kurser – utbildningar – konferenser</w:t>
        </w:r>
        <w:r w:rsidR="006E4ED0">
          <w:rPr>
            <w:noProof/>
            <w:webHidden/>
          </w:rPr>
          <w:tab/>
        </w:r>
        <w:r w:rsidR="006E4ED0">
          <w:rPr>
            <w:noProof/>
            <w:webHidden/>
          </w:rPr>
          <w:fldChar w:fldCharType="begin"/>
        </w:r>
        <w:r w:rsidR="006E4ED0">
          <w:rPr>
            <w:noProof/>
            <w:webHidden/>
          </w:rPr>
          <w:instrText xml:space="preserve"> PAGEREF _Toc161757413 \h </w:instrText>
        </w:r>
        <w:r w:rsidR="006E4ED0">
          <w:rPr>
            <w:noProof/>
            <w:webHidden/>
          </w:rPr>
        </w:r>
        <w:r w:rsidR="006E4ED0">
          <w:rPr>
            <w:noProof/>
            <w:webHidden/>
          </w:rPr>
          <w:fldChar w:fldCharType="separate"/>
        </w:r>
        <w:r w:rsidR="006E4ED0">
          <w:rPr>
            <w:noProof/>
            <w:webHidden/>
          </w:rPr>
          <w:t>3</w:t>
        </w:r>
        <w:r w:rsidR="006E4ED0">
          <w:rPr>
            <w:noProof/>
            <w:webHidden/>
          </w:rPr>
          <w:fldChar w:fldCharType="end"/>
        </w:r>
      </w:hyperlink>
    </w:p>
    <w:p w14:paraId="4A5078E0" w14:textId="18BD5AB2" w:rsidR="005B1988" w:rsidRPr="005B1988" w:rsidRDefault="006E4ED0" w:rsidP="00810152">
      <w:pPr>
        <w:spacing w:after="0" w:line="240" w:lineRule="auto"/>
        <w:ind w:left="0" w:right="0" w:firstLine="993"/>
        <w:rPr>
          <w:szCs w:val="20"/>
        </w:rPr>
      </w:pPr>
      <w:r>
        <w:rPr>
          <w:szCs w:val="20"/>
        </w:rPr>
        <w:fldChar w:fldCharType="end"/>
      </w:r>
    </w:p>
    <w:p w14:paraId="0C3A04A4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28D0C432" w14:textId="77777777" w:rsidR="005B1988" w:rsidRPr="005B1988" w:rsidRDefault="005B1988" w:rsidP="005B1988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5B1988">
        <w:rPr>
          <w:rFonts w:ascii="Arial Fet" w:hAnsi="Arial Fet" w:cs="Arial"/>
          <w:b/>
          <w:bCs/>
          <w:iCs/>
          <w:sz w:val="28"/>
          <w:szCs w:val="28"/>
        </w:rPr>
        <w:br w:type="page"/>
      </w:r>
      <w:bookmarkStart w:id="9" w:name="_Toc462836310"/>
      <w:bookmarkStart w:id="10" w:name="_Toc256000004"/>
      <w:bookmarkStart w:id="11" w:name="_Toc482959644"/>
      <w:bookmarkStart w:id="12" w:name="_Toc256000001"/>
      <w:bookmarkStart w:id="13" w:name="_Toc484678032"/>
      <w:bookmarkStart w:id="14" w:name="_Toc256000017"/>
      <w:bookmarkStart w:id="15" w:name="_Toc256000024"/>
      <w:bookmarkStart w:id="16" w:name="_Toc256000031"/>
      <w:bookmarkStart w:id="17" w:name="_Toc256000038"/>
      <w:bookmarkStart w:id="18" w:name="_Toc514758060"/>
      <w:bookmarkStart w:id="19" w:name="_Toc518640729"/>
      <w:bookmarkStart w:id="20" w:name="_Toc518643501"/>
      <w:bookmarkStart w:id="21" w:name="_Toc518896089"/>
      <w:bookmarkStart w:id="22" w:name="_Toc256000009"/>
      <w:bookmarkStart w:id="23" w:name="_Toc256000037"/>
    </w:p>
    <w:p w14:paraId="6C0389FA" w14:textId="77777777" w:rsidR="005B1988" w:rsidRPr="005B1988" w:rsidRDefault="005B1988" w:rsidP="00D25AA0">
      <w:pPr>
        <w:pStyle w:val="Rubrik2"/>
      </w:pPr>
      <w:bookmarkStart w:id="24" w:name="_Toc37146597"/>
      <w:bookmarkStart w:id="25" w:name="_Toc256000013"/>
      <w:bookmarkStart w:id="26" w:name="_Toc256000051"/>
      <w:bookmarkStart w:id="27" w:name="_Toc256000059"/>
      <w:bookmarkStart w:id="28" w:name="_Toc161757406"/>
      <w:r w:rsidRPr="005B1988">
        <w:lastRenderedPageBreak/>
        <w:t>Sjuk/Vård av barn</w:t>
      </w:r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</w:p>
    <w:p w14:paraId="5ED13786" w14:textId="77777777" w:rsidR="005B1988" w:rsidRPr="005B1988" w:rsidRDefault="005B1988" w:rsidP="00D25AA0">
      <w:pPr>
        <w:spacing w:after="0" w:line="240" w:lineRule="auto"/>
        <w:ind w:left="0" w:right="0" w:firstLine="992"/>
        <w:rPr>
          <w:szCs w:val="20"/>
        </w:rPr>
      </w:pPr>
      <w:r w:rsidRPr="005B1988">
        <w:rPr>
          <w:szCs w:val="20"/>
        </w:rPr>
        <w:t>Anmälan görs senast samma dag som sjukdomen inträffar.</w:t>
      </w:r>
    </w:p>
    <w:p w14:paraId="1B4C0BB0" w14:textId="77777777" w:rsidR="005B1988" w:rsidRPr="005B1988" w:rsidRDefault="005B1988" w:rsidP="005B1988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tbl>
      <w:tblPr>
        <w:tblW w:w="9039" w:type="dxa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8"/>
        <w:gridCol w:w="2050"/>
        <w:gridCol w:w="2149"/>
        <w:gridCol w:w="3562"/>
      </w:tblGrid>
      <w:tr w:rsidR="005B1988" w:rsidRPr="005B1988" w14:paraId="55ADFE78" w14:textId="77777777" w:rsidTr="00D25AA0">
        <w:tc>
          <w:tcPr>
            <w:tcW w:w="1278" w:type="dxa"/>
            <w:shd w:val="clear" w:color="auto" w:fill="auto"/>
          </w:tcPr>
          <w:p w14:paraId="4F692A04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b/>
                <w:szCs w:val="20"/>
              </w:rPr>
            </w:pPr>
          </w:p>
        </w:tc>
        <w:tc>
          <w:tcPr>
            <w:tcW w:w="2050" w:type="dxa"/>
            <w:shd w:val="clear" w:color="auto" w:fill="auto"/>
          </w:tcPr>
          <w:p w14:paraId="107DB572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5B1988">
              <w:rPr>
                <w:b/>
                <w:szCs w:val="20"/>
              </w:rPr>
              <w:t>Telefon</w:t>
            </w:r>
          </w:p>
        </w:tc>
        <w:tc>
          <w:tcPr>
            <w:tcW w:w="2149" w:type="dxa"/>
            <w:shd w:val="clear" w:color="auto" w:fill="auto"/>
          </w:tcPr>
          <w:p w14:paraId="41A68FA9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5B1988">
              <w:rPr>
                <w:b/>
                <w:szCs w:val="20"/>
              </w:rPr>
              <w:t>Ansvarig</w:t>
            </w:r>
          </w:p>
        </w:tc>
        <w:tc>
          <w:tcPr>
            <w:tcW w:w="3562" w:type="dxa"/>
            <w:shd w:val="clear" w:color="auto" w:fill="auto"/>
          </w:tcPr>
          <w:p w14:paraId="2DE2178B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b/>
                <w:szCs w:val="20"/>
              </w:rPr>
            </w:pPr>
            <w:r w:rsidRPr="005B1988">
              <w:rPr>
                <w:b/>
                <w:szCs w:val="20"/>
              </w:rPr>
              <w:t>Personalkoordinator/</w:t>
            </w:r>
            <w:r w:rsidRPr="005B1988">
              <w:rPr>
                <w:b/>
                <w:szCs w:val="20"/>
              </w:rPr>
              <w:br/>
              <w:t>ansvarig röntgensjuksköterska</w:t>
            </w:r>
          </w:p>
        </w:tc>
      </w:tr>
      <w:tr w:rsidR="005B1988" w:rsidRPr="005B1988" w14:paraId="04A70AD4" w14:textId="77777777" w:rsidTr="00D25AA0">
        <w:tc>
          <w:tcPr>
            <w:tcW w:w="1278" w:type="dxa"/>
            <w:shd w:val="clear" w:color="auto" w:fill="auto"/>
            <w:vAlign w:val="center"/>
          </w:tcPr>
          <w:p w14:paraId="0F082CAB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szCs w:val="20"/>
              </w:rPr>
            </w:pPr>
            <w:r w:rsidRPr="005B1988">
              <w:rPr>
                <w:szCs w:val="20"/>
              </w:rPr>
              <w:t>Vardagar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47A66540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szCs w:val="20"/>
              </w:rPr>
            </w:pPr>
            <w:r w:rsidRPr="005B1988">
              <w:rPr>
                <w:szCs w:val="20"/>
              </w:rPr>
              <w:t>010-435 26 80, slussen, samt</w:t>
            </w:r>
          </w:p>
          <w:p w14:paraId="55872CE1" w14:textId="1F57D7E1" w:rsidR="005B1988" w:rsidRPr="005B1988" w:rsidRDefault="005B1988" w:rsidP="005B1988">
            <w:pPr>
              <w:spacing w:after="0" w:line="240" w:lineRule="auto"/>
              <w:ind w:left="0" w:right="0"/>
              <w:rPr>
                <w:szCs w:val="20"/>
              </w:rPr>
            </w:pPr>
            <w:r w:rsidRPr="005B1988">
              <w:rPr>
                <w:szCs w:val="20"/>
              </w:rPr>
              <w:t>sms till din chef</w:t>
            </w:r>
            <w:r w:rsidR="003C01EB">
              <w:rPr>
                <w:szCs w:val="20"/>
              </w:rPr>
              <w:t>/</w:t>
            </w:r>
            <w:r w:rsidR="003C01EB">
              <w:rPr>
                <w:szCs w:val="20"/>
              </w:rPr>
              <w:br/>
              <w:t>teamledare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3DD18B68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szCs w:val="20"/>
              </w:rPr>
            </w:pPr>
            <w:r w:rsidRPr="005B1988">
              <w:rPr>
                <w:szCs w:val="20"/>
              </w:rPr>
              <w:t>Den som tar emot anmälan meddelar personalkoordinator</w:t>
            </w:r>
          </w:p>
        </w:tc>
        <w:tc>
          <w:tcPr>
            <w:tcW w:w="3562" w:type="dxa"/>
            <w:shd w:val="clear" w:color="auto" w:fill="auto"/>
            <w:vAlign w:val="center"/>
          </w:tcPr>
          <w:p w14:paraId="2ADDDC31" w14:textId="77777777" w:rsidR="005B1988" w:rsidRPr="005B1988" w:rsidRDefault="005B1988" w:rsidP="005B1988">
            <w:pPr>
              <w:numPr>
                <w:ilvl w:val="0"/>
                <w:numId w:val="24"/>
              </w:numPr>
              <w:spacing w:after="0" w:line="240" w:lineRule="auto"/>
              <w:ind w:left="285" w:right="0" w:hanging="285"/>
              <w:rPr>
                <w:szCs w:val="20"/>
              </w:rPr>
            </w:pPr>
            <w:r w:rsidRPr="005B1988">
              <w:rPr>
                <w:szCs w:val="20"/>
              </w:rPr>
              <w:t>Hitta lösning med befintlig personal</w:t>
            </w:r>
          </w:p>
          <w:p w14:paraId="1C54FB40" w14:textId="77777777" w:rsidR="005B1988" w:rsidRPr="005B1988" w:rsidRDefault="005B1988" w:rsidP="005B1988">
            <w:pPr>
              <w:numPr>
                <w:ilvl w:val="0"/>
                <w:numId w:val="24"/>
              </w:numPr>
              <w:spacing w:after="0" w:line="240" w:lineRule="auto"/>
              <w:ind w:left="285" w:right="0" w:hanging="285"/>
              <w:rPr>
                <w:szCs w:val="20"/>
              </w:rPr>
            </w:pPr>
            <w:r w:rsidRPr="005B1988">
              <w:rPr>
                <w:szCs w:val="20"/>
              </w:rPr>
              <w:t xml:space="preserve">Skicka grupp-sms till berörd yrkesgrupp </w:t>
            </w:r>
          </w:p>
          <w:p w14:paraId="0337899D" w14:textId="77777777" w:rsidR="005B1988" w:rsidRPr="005B1988" w:rsidRDefault="005B1988" w:rsidP="005B1988">
            <w:pPr>
              <w:numPr>
                <w:ilvl w:val="0"/>
                <w:numId w:val="24"/>
              </w:numPr>
              <w:spacing w:after="0" w:line="240" w:lineRule="auto"/>
              <w:ind w:left="285" w:right="0" w:hanging="285"/>
              <w:rPr>
                <w:szCs w:val="20"/>
              </w:rPr>
            </w:pPr>
            <w:r w:rsidRPr="005B1988">
              <w:rPr>
                <w:szCs w:val="20"/>
              </w:rPr>
              <w:t>Går det inte att lösa kontakta chef</w:t>
            </w:r>
          </w:p>
        </w:tc>
      </w:tr>
      <w:tr w:rsidR="005B1988" w:rsidRPr="005B1988" w14:paraId="51A51E60" w14:textId="77777777" w:rsidTr="00D25AA0">
        <w:tc>
          <w:tcPr>
            <w:tcW w:w="1278" w:type="dxa"/>
            <w:shd w:val="clear" w:color="auto" w:fill="auto"/>
            <w:vAlign w:val="center"/>
          </w:tcPr>
          <w:p w14:paraId="175722BD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szCs w:val="20"/>
              </w:rPr>
            </w:pPr>
            <w:r w:rsidRPr="005B1988">
              <w:rPr>
                <w:szCs w:val="20"/>
              </w:rPr>
              <w:t>Helger</w:t>
            </w:r>
          </w:p>
        </w:tc>
        <w:tc>
          <w:tcPr>
            <w:tcW w:w="2050" w:type="dxa"/>
            <w:shd w:val="clear" w:color="auto" w:fill="auto"/>
            <w:vAlign w:val="center"/>
          </w:tcPr>
          <w:p w14:paraId="04DC6E38" w14:textId="76223AAB" w:rsidR="005B1988" w:rsidRPr="005B1988" w:rsidRDefault="005B1988" w:rsidP="005B1988">
            <w:pPr>
              <w:spacing w:after="0" w:line="240" w:lineRule="auto"/>
              <w:ind w:left="0" w:right="0"/>
              <w:rPr>
                <w:szCs w:val="20"/>
              </w:rPr>
            </w:pPr>
            <w:r w:rsidRPr="005B1988">
              <w:rPr>
                <w:szCs w:val="20"/>
              </w:rPr>
              <w:t>010-435 26 80 slussen, samt sms till din chef</w:t>
            </w:r>
            <w:r w:rsidR="003C01EB">
              <w:rPr>
                <w:szCs w:val="20"/>
              </w:rPr>
              <w:t>/</w:t>
            </w:r>
            <w:r w:rsidR="003C01EB">
              <w:rPr>
                <w:szCs w:val="20"/>
              </w:rPr>
              <w:br/>
              <w:t>teamledare</w:t>
            </w:r>
          </w:p>
        </w:tc>
        <w:tc>
          <w:tcPr>
            <w:tcW w:w="2149" w:type="dxa"/>
            <w:shd w:val="clear" w:color="auto" w:fill="auto"/>
            <w:vAlign w:val="center"/>
          </w:tcPr>
          <w:p w14:paraId="177CFC1A" w14:textId="77777777" w:rsidR="005B1988" w:rsidRPr="005B1988" w:rsidRDefault="005B1988" w:rsidP="005B1988">
            <w:pPr>
              <w:spacing w:after="0" w:line="240" w:lineRule="auto"/>
              <w:ind w:left="0" w:right="0"/>
              <w:rPr>
                <w:szCs w:val="20"/>
              </w:rPr>
            </w:pPr>
            <w:r w:rsidRPr="005B1988">
              <w:rPr>
                <w:szCs w:val="20"/>
              </w:rPr>
              <w:t>Den som tar emot anmälan meddelar sjuksköterska</w:t>
            </w:r>
          </w:p>
        </w:tc>
        <w:tc>
          <w:tcPr>
            <w:tcW w:w="3562" w:type="dxa"/>
            <w:shd w:val="clear" w:color="auto" w:fill="auto"/>
            <w:vAlign w:val="center"/>
          </w:tcPr>
          <w:p w14:paraId="30E0318C" w14:textId="77777777" w:rsidR="005B1988" w:rsidRPr="005B1988" w:rsidRDefault="005B1988" w:rsidP="005B1988">
            <w:pPr>
              <w:numPr>
                <w:ilvl w:val="0"/>
                <w:numId w:val="25"/>
              </w:numPr>
              <w:spacing w:after="0" w:line="240" w:lineRule="auto"/>
              <w:ind w:left="287" w:right="0" w:hanging="295"/>
              <w:rPr>
                <w:szCs w:val="20"/>
              </w:rPr>
            </w:pPr>
            <w:r w:rsidRPr="005B1988">
              <w:rPr>
                <w:szCs w:val="20"/>
              </w:rPr>
              <w:t xml:space="preserve">Skicka grupp-sms till berörd yrkesgrupp </w:t>
            </w:r>
            <w:r w:rsidRPr="005B1988">
              <w:rPr>
                <w:b/>
                <w:i/>
                <w:szCs w:val="20"/>
              </w:rPr>
              <w:t>eller</w:t>
            </w:r>
          </w:p>
          <w:p w14:paraId="23D99D9E" w14:textId="77777777" w:rsidR="005B1988" w:rsidRPr="005B1988" w:rsidRDefault="005B1988" w:rsidP="005B1988">
            <w:pPr>
              <w:numPr>
                <w:ilvl w:val="0"/>
                <w:numId w:val="25"/>
              </w:numPr>
              <w:spacing w:after="0" w:line="240" w:lineRule="auto"/>
              <w:ind w:left="287" w:right="0" w:hanging="295"/>
              <w:rPr>
                <w:szCs w:val="20"/>
              </w:rPr>
            </w:pPr>
            <w:r w:rsidRPr="005B1988">
              <w:rPr>
                <w:szCs w:val="20"/>
              </w:rPr>
              <w:t>Ring in personal</w:t>
            </w:r>
          </w:p>
          <w:p w14:paraId="6E8078BF" w14:textId="77777777" w:rsidR="005B1988" w:rsidRPr="005B1988" w:rsidRDefault="005B1988" w:rsidP="005B1988">
            <w:pPr>
              <w:numPr>
                <w:ilvl w:val="0"/>
                <w:numId w:val="25"/>
              </w:numPr>
              <w:spacing w:after="0" w:line="240" w:lineRule="auto"/>
              <w:ind w:left="287" w:right="0" w:hanging="295"/>
              <w:rPr>
                <w:szCs w:val="20"/>
              </w:rPr>
            </w:pPr>
            <w:r w:rsidRPr="005B1988">
              <w:rPr>
                <w:szCs w:val="20"/>
              </w:rPr>
              <w:t xml:space="preserve">Går det inte att lösa kontakta chef </w:t>
            </w:r>
          </w:p>
        </w:tc>
      </w:tr>
    </w:tbl>
    <w:p w14:paraId="468B2928" w14:textId="77777777" w:rsidR="005B1988" w:rsidRPr="005B1988" w:rsidRDefault="005B1988" w:rsidP="005B1988">
      <w:pPr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3B6CD07" w14:textId="77777777" w:rsidR="005B1988" w:rsidRPr="005B1988" w:rsidRDefault="005B1988" w:rsidP="00D25AA0">
      <w:pPr>
        <w:spacing w:after="0" w:line="240" w:lineRule="auto"/>
        <w:ind w:left="0" w:right="0" w:firstLine="992"/>
        <w:rPr>
          <w:szCs w:val="20"/>
        </w:rPr>
      </w:pPr>
      <w:r w:rsidRPr="005B1988">
        <w:rPr>
          <w:szCs w:val="20"/>
        </w:rPr>
        <w:t>Vid frånvaro längre än 7 dagar lämnas sjukintyg till chef.</w:t>
      </w:r>
    </w:p>
    <w:p w14:paraId="76E47C27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367BD29D" w14:textId="77777777" w:rsidR="005B1988" w:rsidRPr="005B1988" w:rsidRDefault="005B1988" w:rsidP="00D25AA0">
      <w:pPr>
        <w:pStyle w:val="Rubrik2"/>
      </w:pPr>
      <w:bookmarkStart w:id="29" w:name="_Toc462836311"/>
      <w:bookmarkStart w:id="30" w:name="_Toc256000005"/>
      <w:bookmarkStart w:id="31" w:name="_Toc482959645"/>
      <w:bookmarkStart w:id="32" w:name="_Toc256000007"/>
      <w:bookmarkStart w:id="33" w:name="_Toc484678033"/>
      <w:bookmarkStart w:id="34" w:name="_Toc256000018"/>
      <w:bookmarkStart w:id="35" w:name="_Toc256000025"/>
      <w:bookmarkStart w:id="36" w:name="_Toc256000032"/>
      <w:bookmarkStart w:id="37" w:name="_Toc256000039"/>
      <w:bookmarkStart w:id="38" w:name="_Toc514758061"/>
      <w:bookmarkStart w:id="39" w:name="_Toc518640730"/>
      <w:bookmarkStart w:id="40" w:name="_Toc518643502"/>
      <w:bookmarkStart w:id="41" w:name="_Toc518896090"/>
      <w:bookmarkStart w:id="42" w:name="_Toc256000012"/>
      <w:bookmarkStart w:id="43" w:name="_Toc256000041"/>
      <w:bookmarkStart w:id="44" w:name="_Toc37146598"/>
      <w:bookmarkStart w:id="45" w:name="_Toc256000044"/>
      <w:bookmarkStart w:id="46" w:name="_Toc256000058"/>
      <w:bookmarkStart w:id="47" w:name="_Toc256000066"/>
      <w:bookmarkStart w:id="48" w:name="_Toc161757407"/>
      <w:r w:rsidRPr="005B1988">
        <w:t>Friskanmälan</w:t>
      </w:r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r w:rsidRPr="005B1988">
        <w:t xml:space="preserve"> </w:t>
      </w:r>
    </w:p>
    <w:p w14:paraId="474BA0FC" w14:textId="77777777" w:rsidR="005B1988" w:rsidRPr="005B1988" w:rsidRDefault="005B1988" w:rsidP="00D25AA0">
      <w:pPr>
        <w:spacing w:after="0" w:line="240" w:lineRule="auto"/>
        <w:ind w:left="0" w:right="0" w:firstLine="992"/>
        <w:rPr>
          <w:szCs w:val="20"/>
        </w:rPr>
      </w:pPr>
      <w:r w:rsidRPr="005B1988">
        <w:rPr>
          <w:szCs w:val="20"/>
        </w:rPr>
        <w:t>Friskanmälan görs, före kl. 14.00 dagen innan man kan återgå i arbete.</w:t>
      </w:r>
    </w:p>
    <w:p w14:paraId="3B6BB61E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2E367D2F" w14:textId="77777777" w:rsidR="005B1988" w:rsidRPr="005B1988" w:rsidRDefault="005B1988" w:rsidP="00D25AA0">
      <w:pPr>
        <w:spacing w:after="0" w:line="240" w:lineRule="auto"/>
        <w:ind w:right="0"/>
        <w:rPr>
          <w:szCs w:val="20"/>
        </w:rPr>
      </w:pPr>
      <w:r w:rsidRPr="005B1988">
        <w:rPr>
          <w:szCs w:val="20"/>
        </w:rPr>
        <w:t>Lägg in frånvaron i Självservice. Vid längre sjukfrånvaro lägger chef/Heromarapportör in i Heroma.</w:t>
      </w:r>
    </w:p>
    <w:p w14:paraId="27EBE2DE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6CBC839A" w14:textId="77777777" w:rsidR="005B1988" w:rsidRPr="005B1988" w:rsidRDefault="005B1988" w:rsidP="00D25AA0">
      <w:pPr>
        <w:pStyle w:val="Rubrik2"/>
      </w:pPr>
      <w:bookmarkStart w:id="49" w:name="_Toc462836316"/>
      <w:bookmarkStart w:id="50" w:name="_Toc256000010"/>
      <w:bookmarkStart w:id="51" w:name="_Toc482959648"/>
      <w:bookmarkStart w:id="52" w:name="_Toc256000014"/>
      <w:bookmarkStart w:id="53" w:name="_Toc484678036"/>
      <w:bookmarkStart w:id="54" w:name="_Toc256000021"/>
      <w:bookmarkStart w:id="55" w:name="_Toc256000028"/>
      <w:bookmarkStart w:id="56" w:name="_Toc256000035"/>
      <w:bookmarkStart w:id="57" w:name="_Toc256000042"/>
      <w:bookmarkStart w:id="58" w:name="_Toc514758064"/>
      <w:bookmarkStart w:id="59" w:name="_Toc518640733"/>
      <w:bookmarkStart w:id="60" w:name="_Toc518643505"/>
      <w:bookmarkStart w:id="61" w:name="_Toc518896092"/>
      <w:bookmarkStart w:id="62" w:name="_Toc256000016"/>
      <w:bookmarkStart w:id="63" w:name="_Toc256000045"/>
      <w:bookmarkStart w:id="64" w:name="_Toc37146599"/>
      <w:bookmarkStart w:id="65" w:name="_Toc256000052"/>
      <w:bookmarkStart w:id="66" w:name="_Toc256000060"/>
      <w:bookmarkStart w:id="67" w:name="_Toc256000068"/>
      <w:bookmarkStart w:id="68" w:name="_Toc161757408"/>
      <w:r w:rsidRPr="005B1988">
        <w:t>Föräldraledighet – tjänstledighet</w:t>
      </w:r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</w:p>
    <w:p w14:paraId="171191D3" w14:textId="77777777" w:rsidR="005B1988" w:rsidRPr="005B1988" w:rsidRDefault="005B1988" w:rsidP="006E4ED0">
      <w:pPr>
        <w:spacing w:after="0" w:line="240" w:lineRule="auto"/>
        <w:ind w:right="0"/>
        <w:rPr>
          <w:szCs w:val="20"/>
        </w:rPr>
      </w:pPr>
      <w:r w:rsidRPr="005B1988">
        <w:rPr>
          <w:szCs w:val="20"/>
        </w:rPr>
        <w:t>Föräldraledighet söks minst tre månader i förväg. Föräldraledighet kan sökas för tre tillfällen/år.</w:t>
      </w:r>
    </w:p>
    <w:p w14:paraId="18140E44" w14:textId="77777777" w:rsidR="005B1988" w:rsidRPr="005B1988" w:rsidRDefault="005B1988" w:rsidP="005B1988">
      <w:pPr>
        <w:spacing w:after="0" w:line="240" w:lineRule="auto"/>
        <w:ind w:left="0" w:right="0"/>
        <w:rPr>
          <w:szCs w:val="20"/>
        </w:rPr>
      </w:pPr>
    </w:p>
    <w:p w14:paraId="54740C89" w14:textId="77777777" w:rsidR="005B1988" w:rsidRPr="005B1988" w:rsidRDefault="005B1988" w:rsidP="003C01EB">
      <w:pPr>
        <w:pStyle w:val="Punktlista"/>
        <w:numPr>
          <w:ilvl w:val="0"/>
          <w:numId w:val="42"/>
        </w:numPr>
        <w:ind w:left="1560" w:hanging="284"/>
      </w:pPr>
      <w:r w:rsidRPr="005B1988">
        <w:t>Ansökan skickas i Heroma Självservice. Vid deltidsfrånvaro lämnas förslag till nytt schema till chef.</w:t>
      </w:r>
    </w:p>
    <w:p w14:paraId="5C4D4834" w14:textId="2369DC5E" w:rsidR="005B1988" w:rsidRPr="006E4ED0" w:rsidRDefault="00F17A85" w:rsidP="006E4ED0">
      <w:pPr>
        <w:pStyle w:val="Punktlista"/>
        <w:numPr>
          <w:ilvl w:val="0"/>
          <w:numId w:val="42"/>
        </w:numPr>
        <w:ind w:left="1560" w:hanging="284"/>
      </w:pPr>
      <w:r>
        <w:t>Chef/t</w:t>
      </w:r>
      <w:r w:rsidR="000F433D">
        <w:t>eamledare</w:t>
      </w:r>
      <w:r w:rsidR="005B1988" w:rsidRPr="005B1988">
        <w:t xml:space="preserve"> godkänner ansökan i Heroma.</w:t>
      </w:r>
    </w:p>
    <w:p w14:paraId="1BD7D02E" w14:textId="77777777" w:rsidR="005B1988" w:rsidRPr="005B1988" w:rsidRDefault="005B1988" w:rsidP="00D25AA0">
      <w:pPr>
        <w:pStyle w:val="Rubrik2"/>
      </w:pPr>
      <w:bookmarkStart w:id="69" w:name="_Toc256000011"/>
      <w:bookmarkStart w:id="70" w:name="_Toc482959649"/>
      <w:bookmarkStart w:id="71" w:name="_Toc256000015"/>
      <w:bookmarkStart w:id="72" w:name="_Toc484678037"/>
      <w:bookmarkStart w:id="73" w:name="_Toc256000022"/>
      <w:bookmarkStart w:id="74" w:name="_Toc256000029"/>
      <w:bookmarkStart w:id="75" w:name="_Toc256000036"/>
      <w:bookmarkStart w:id="76" w:name="_Toc256000043"/>
      <w:bookmarkStart w:id="77" w:name="_Toc514758065"/>
      <w:bookmarkStart w:id="78" w:name="_Toc518640734"/>
      <w:bookmarkStart w:id="79" w:name="_Toc518643506"/>
      <w:bookmarkStart w:id="80" w:name="_Toc518896093"/>
      <w:bookmarkStart w:id="81" w:name="_Toc256000020"/>
      <w:bookmarkStart w:id="82" w:name="_Toc256000046"/>
      <w:bookmarkStart w:id="83" w:name="_Toc37146600"/>
      <w:bookmarkStart w:id="84" w:name="_Toc256000053"/>
      <w:bookmarkStart w:id="85" w:name="_Toc256000061"/>
      <w:bookmarkStart w:id="86" w:name="_Toc256000069"/>
      <w:bookmarkStart w:id="87" w:name="_Toc161757409"/>
      <w:bookmarkStart w:id="88" w:name="_Toc462836317"/>
      <w:r w:rsidRPr="005B1988">
        <w:t>Ledigheter (t ex semester, flex, komp)</w:t>
      </w:r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r w:rsidRPr="005B1988">
        <w:t xml:space="preserve"> </w:t>
      </w:r>
    </w:p>
    <w:p w14:paraId="415A44A9" w14:textId="77777777" w:rsidR="005B1988" w:rsidRPr="005B1988" w:rsidRDefault="005B1988" w:rsidP="00D25AA0">
      <w:pPr>
        <w:pStyle w:val="Rubrik3"/>
      </w:pPr>
      <w:bookmarkStart w:id="89" w:name="_Toc518640735"/>
      <w:bookmarkStart w:id="90" w:name="_Toc518643507"/>
      <w:bookmarkStart w:id="91" w:name="_Toc518896094"/>
      <w:bookmarkStart w:id="92" w:name="_Toc256000023"/>
      <w:bookmarkStart w:id="93" w:name="_Toc256000047"/>
      <w:bookmarkStart w:id="94" w:name="_Toc37146601"/>
      <w:bookmarkStart w:id="95" w:name="_Toc256000054"/>
      <w:bookmarkStart w:id="96" w:name="_Toc256000062"/>
      <w:bookmarkStart w:id="97" w:name="_Toc256000070"/>
      <w:bookmarkStart w:id="98" w:name="_Toc161757410"/>
      <w:r w:rsidRPr="005B1988">
        <w:t>Hela dagar</w:t>
      </w:r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bookmarkEnd w:id="88"/>
    <w:p w14:paraId="3F08D9F7" w14:textId="77777777" w:rsidR="005B1988" w:rsidRPr="00D25AA0" w:rsidRDefault="005B1988" w:rsidP="003C01EB">
      <w:pPr>
        <w:pStyle w:val="Punktlista"/>
        <w:numPr>
          <w:ilvl w:val="0"/>
          <w:numId w:val="30"/>
        </w:numPr>
        <w:ind w:left="1560" w:hanging="284"/>
      </w:pPr>
      <w:r w:rsidRPr="00D25AA0">
        <w:t xml:space="preserve">Skicka frånvaroärende i Heroma Självservice. </w:t>
      </w:r>
    </w:p>
    <w:p w14:paraId="519EB903" w14:textId="1D1E8FAA" w:rsidR="005B1988" w:rsidRPr="00D25AA0" w:rsidRDefault="005B1988" w:rsidP="003C01EB">
      <w:pPr>
        <w:pStyle w:val="Punktlista"/>
        <w:numPr>
          <w:ilvl w:val="0"/>
          <w:numId w:val="30"/>
        </w:numPr>
        <w:ind w:left="1560" w:hanging="284"/>
      </w:pPr>
      <w:r w:rsidRPr="00D25AA0">
        <w:t>Hel dag godkänns av chef</w:t>
      </w:r>
      <w:r w:rsidR="00F94B64">
        <w:t>/teamledare.</w:t>
      </w:r>
    </w:p>
    <w:p w14:paraId="33F4C5E6" w14:textId="77777777" w:rsidR="00D25AA0" w:rsidRDefault="00D25AA0">
      <w:pPr>
        <w:spacing w:after="0" w:line="240" w:lineRule="auto"/>
        <w:ind w:left="0" w:right="0"/>
        <w:rPr>
          <w:rFonts w:ascii="Calibri" w:hAnsi="Calibri" w:cs="Calibri"/>
          <w:b/>
          <w:bCs/>
          <w:sz w:val="28"/>
          <w:szCs w:val="26"/>
        </w:rPr>
      </w:pPr>
      <w:bookmarkStart w:id="99" w:name="_Toc518640736"/>
      <w:bookmarkStart w:id="100" w:name="_Toc518643508"/>
      <w:bookmarkStart w:id="101" w:name="_Toc518896095"/>
      <w:bookmarkStart w:id="102" w:name="_Toc256000027"/>
      <w:bookmarkStart w:id="103" w:name="_Toc256000048"/>
      <w:bookmarkStart w:id="104" w:name="_Toc37146602"/>
      <w:bookmarkStart w:id="105" w:name="_Toc256000055"/>
      <w:bookmarkStart w:id="106" w:name="_Toc256000063"/>
      <w:bookmarkStart w:id="107" w:name="_Toc256000071"/>
      <w:r>
        <w:rPr>
          <w:rFonts w:ascii="Calibri" w:hAnsi="Calibri" w:cs="Calibri"/>
          <w:b/>
          <w:bCs/>
          <w:sz w:val="28"/>
          <w:szCs w:val="26"/>
        </w:rPr>
        <w:br w:type="page"/>
      </w:r>
    </w:p>
    <w:p w14:paraId="512C9197" w14:textId="74030C1E" w:rsidR="005B1988" w:rsidRPr="005B1988" w:rsidRDefault="005B1988" w:rsidP="00D25AA0">
      <w:pPr>
        <w:pStyle w:val="Rubrik3"/>
      </w:pPr>
      <w:bookmarkStart w:id="108" w:name="_Toc161757411"/>
      <w:r w:rsidRPr="005B1988">
        <w:lastRenderedPageBreak/>
        <w:t>Ledig del av dag: samma dag</w:t>
      </w:r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14:paraId="35DA1E1B" w14:textId="68719D1B" w:rsidR="005B1988" w:rsidRPr="005B1988" w:rsidRDefault="005B1988" w:rsidP="00060F4F">
      <w:pPr>
        <w:pStyle w:val="Punktlista"/>
        <w:numPr>
          <w:ilvl w:val="0"/>
          <w:numId w:val="41"/>
        </w:numPr>
        <w:ind w:left="1560" w:right="142" w:hanging="284"/>
      </w:pPr>
      <w:r w:rsidRPr="005B1988">
        <w:t xml:space="preserve">Godkänns </w:t>
      </w:r>
      <w:r w:rsidR="00AA55AC">
        <w:t>i första hand av koord</w:t>
      </w:r>
      <w:r w:rsidR="00875092">
        <w:t>i</w:t>
      </w:r>
      <w:r w:rsidR="005E0591">
        <w:t>nator</w:t>
      </w:r>
      <w:r w:rsidR="000074B4">
        <w:t xml:space="preserve">, </w:t>
      </w:r>
      <w:r w:rsidR="00C74C4D">
        <w:t xml:space="preserve">som ser över om </w:t>
      </w:r>
      <w:r w:rsidR="00540EED">
        <w:t>det är möjligt att flexa ut tidigare. C</w:t>
      </w:r>
      <w:r w:rsidR="000074B4">
        <w:t>hef/teamledare informeras</w:t>
      </w:r>
      <w:r w:rsidR="00FB605C">
        <w:t xml:space="preserve"> om de är i tjänst.</w:t>
      </w:r>
      <w:r w:rsidR="00DD17EB">
        <w:t xml:space="preserve"> </w:t>
      </w:r>
      <w:r w:rsidR="00FB605C">
        <w:t>A</w:t>
      </w:r>
      <w:r w:rsidR="0030589B">
        <w:t>nteckning skrivs i placeringsschemat</w:t>
      </w:r>
      <w:r w:rsidR="008D4573">
        <w:t xml:space="preserve"> vilken tid </w:t>
      </w:r>
      <w:r w:rsidR="00AB41BD">
        <w:t>medarbetaren</w:t>
      </w:r>
      <w:r w:rsidR="00DD17EB">
        <w:t xml:space="preserve"> lämnat arbetet.</w:t>
      </w:r>
      <w:r w:rsidR="008D4573">
        <w:t xml:space="preserve"> </w:t>
      </w:r>
      <w:r w:rsidR="00733AAF">
        <w:t xml:space="preserve"> I andra hand </w:t>
      </w:r>
      <w:r w:rsidR="00DD17EB">
        <w:t xml:space="preserve">godkänns </w:t>
      </w:r>
      <w:r w:rsidR="00060F4F">
        <w:t xml:space="preserve">detta </w:t>
      </w:r>
      <w:r w:rsidRPr="005B1988">
        <w:t>av chef</w:t>
      </w:r>
      <w:r w:rsidR="00E608BD">
        <w:t>/teamledar</w:t>
      </w:r>
      <w:r w:rsidR="00F94B64">
        <w:t>e</w:t>
      </w:r>
      <w:r w:rsidRPr="005B1988">
        <w:t>.</w:t>
      </w:r>
      <w:r w:rsidR="0007592E">
        <w:br/>
        <w:t>Det är viktigt att vi vet vilka medarbetare som ä</w:t>
      </w:r>
      <w:r w:rsidR="005D69DF">
        <w:t xml:space="preserve">r på plats </w:t>
      </w:r>
      <w:r w:rsidR="005227B4">
        <w:t xml:space="preserve">och </w:t>
      </w:r>
      <w:r w:rsidR="00B14268">
        <w:t xml:space="preserve">var alla </w:t>
      </w:r>
      <w:r w:rsidR="00351A47">
        <w:t>är placerade.</w:t>
      </w:r>
      <w:r w:rsidR="00351A47">
        <w:br/>
        <w:t>Akuta situationer kan dyka upp.</w:t>
      </w:r>
    </w:p>
    <w:p w14:paraId="0BC1B9E5" w14:textId="77777777" w:rsidR="005B1988" w:rsidRPr="005B1988" w:rsidRDefault="005B1988" w:rsidP="003C01EB">
      <w:pPr>
        <w:pStyle w:val="Punktlista"/>
        <w:numPr>
          <w:ilvl w:val="0"/>
          <w:numId w:val="41"/>
        </w:numPr>
        <w:ind w:left="1560" w:hanging="284"/>
      </w:pPr>
      <w:r w:rsidRPr="005B1988">
        <w:t>Skicka frånvaroärende vid nästa arbetstillfälle.</w:t>
      </w:r>
    </w:p>
    <w:p w14:paraId="22052FA1" w14:textId="77777777" w:rsidR="005B1988" w:rsidRPr="005B1988" w:rsidRDefault="005B1988" w:rsidP="00D25AA0">
      <w:pPr>
        <w:pStyle w:val="Rubrik3"/>
      </w:pPr>
      <w:bookmarkStart w:id="109" w:name="_Toc518640737"/>
      <w:bookmarkStart w:id="110" w:name="_Toc518643509"/>
      <w:bookmarkStart w:id="111" w:name="_Toc518896096"/>
      <w:bookmarkStart w:id="112" w:name="_Toc256000030"/>
      <w:bookmarkStart w:id="113" w:name="_Toc256000049"/>
      <w:bookmarkStart w:id="114" w:name="_Toc37146603"/>
      <w:bookmarkStart w:id="115" w:name="_Toc256000056"/>
      <w:bookmarkStart w:id="116" w:name="_Toc256000064"/>
      <w:bookmarkStart w:id="117" w:name="_Toc256000072"/>
      <w:bookmarkStart w:id="118" w:name="_Toc161757412"/>
      <w:r w:rsidRPr="005B1988">
        <w:t>Ledig del av dag: i förväg</w:t>
      </w:r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</w:p>
    <w:p w14:paraId="3C00F820" w14:textId="4CD22754" w:rsidR="005B1988" w:rsidRPr="005B1988" w:rsidRDefault="005B1988" w:rsidP="00A929F9">
      <w:pPr>
        <w:pStyle w:val="Punktlista"/>
        <w:numPr>
          <w:ilvl w:val="0"/>
          <w:numId w:val="32"/>
        </w:numPr>
        <w:ind w:left="1560"/>
      </w:pPr>
      <w:r w:rsidRPr="005B1988">
        <w:t>Godkänns av chef</w:t>
      </w:r>
      <w:r w:rsidR="00F94B64">
        <w:t>/teamledare.</w:t>
      </w:r>
    </w:p>
    <w:p w14:paraId="0C3BA5CA" w14:textId="77777777" w:rsidR="005B1988" w:rsidRPr="005B1988" w:rsidRDefault="005B1988" w:rsidP="00A929F9">
      <w:pPr>
        <w:pStyle w:val="Punktlista"/>
        <w:numPr>
          <w:ilvl w:val="0"/>
          <w:numId w:val="32"/>
        </w:numPr>
        <w:ind w:left="1560"/>
      </w:pPr>
      <w:r w:rsidRPr="005B1988">
        <w:t>Skicka frånvaroärende vid nästa arbetstillfälle efter ledigheten.</w:t>
      </w:r>
    </w:p>
    <w:p w14:paraId="1B7B74DC" w14:textId="77777777" w:rsidR="005B1988" w:rsidRPr="005B1988" w:rsidRDefault="005B1988" w:rsidP="00D25AA0">
      <w:pPr>
        <w:pStyle w:val="Rubrik2"/>
      </w:pPr>
      <w:bookmarkStart w:id="119" w:name="_Toc462836312"/>
      <w:bookmarkStart w:id="120" w:name="_Toc256000006"/>
      <w:bookmarkStart w:id="121" w:name="_Toc482959646"/>
      <w:bookmarkStart w:id="122" w:name="_Toc256000008"/>
      <w:bookmarkStart w:id="123" w:name="_Toc484678034"/>
      <w:bookmarkStart w:id="124" w:name="_Toc256000019"/>
      <w:bookmarkStart w:id="125" w:name="_Toc256000026"/>
      <w:bookmarkStart w:id="126" w:name="_Toc256000033"/>
      <w:bookmarkStart w:id="127" w:name="_Toc256000040"/>
      <w:bookmarkStart w:id="128" w:name="_Toc514758063"/>
      <w:bookmarkStart w:id="129" w:name="_Toc518640732"/>
      <w:bookmarkStart w:id="130" w:name="_Toc518643504"/>
      <w:bookmarkStart w:id="131" w:name="_Toc518896097"/>
      <w:bookmarkStart w:id="132" w:name="_Toc256000034"/>
      <w:bookmarkStart w:id="133" w:name="_Toc256000050"/>
      <w:bookmarkStart w:id="134" w:name="_Toc37146604"/>
      <w:bookmarkStart w:id="135" w:name="_Toc256000057"/>
      <w:bookmarkStart w:id="136" w:name="_Toc256000065"/>
      <w:bookmarkStart w:id="137" w:name="_Toc256000073"/>
      <w:bookmarkStart w:id="138" w:name="_Toc161757413"/>
      <w:r w:rsidRPr="005B1988">
        <w:t>Kurser – utbildningar – konferenser</w:t>
      </w:r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r w:rsidRPr="005B1988">
        <w:t xml:space="preserve"> </w:t>
      </w:r>
    </w:p>
    <w:p w14:paraId="6A3EE6D9" w14:textId="6CE6A8DF" w:rsidR="005B1988" w:rsidRPr="005B1988" w:rsidRDefault="005B1988" w:rsidP="00A929F9">
      <w:pPr>
        <w:pStyle w:val="Punktlista"/>
        <w:numPr>
          <w:ilvl w:val="0"/>
          <w:numId w:val="37"/>
        </w:numPr>
      </w:pPr>
      <w:r w:rsidRPr="005B1988">
        <w:t>Kurs söks efter överenskommelse med chef</w:t>
      </w:r>
      <w:r w:rsidR="00115573">
        <w:t>/teamledare</w:t>
      </w:r>
      <w:r w:rsidRPr="005B1988">
        <w:t xml:space="preserve">. </w:t>
      </w:r>
    </w:p>
    <w:p w14:paraId="0A2B0540" w14:textId="77777777" w:rsidR="005B1988" w:rsidRPr="005B1988" w:rsidRDefault="005B1988" w:rsidP="00A929F9">
      <w:pPr>
        <w:pStyle w:val="Punktlista"/>
        <w:numPr>
          <w:ilvl w:val="0"/>
          <w:numId w:val="37"/>
        </w:numPr>
      </w:pPr>
      <w:r w:rsidRPr="005B1988">
        <w:t xml:space="preserve">Sökande anmäler sig själv till kursen. </w:t>
      </w:r>
    </w:p>
    <w:p w14:paraId="2F7529BD" w14:textId="77777777" w:rsidR="005B1988" w:rsidRPr="005B1988" w:rsidRDefault="005B1988" w:rsidP="00A929F9">
      <w:pPr>
        <w:numPr>
          <w:ilvl w:val="1"/>
          <w:numId w:val="38"/>
        </w:numPr>
        <w:spacing w:after="200" w:line="276" w:lineRule="auto"/>
        <w:ind w:right="0"/>
        <w:rPr>
          <w:szCs w:val="20"/>
        </w:rPr>
      </w:pPr>
      <w:r w:rsidRPr="005B1988">
        <w:rPr>
          <w:szCs w:val="20"/>
        </w:rPr>
        <w:t xml:space="preserve">Ange </w:t>
      </w:r>
      <w:r w:rsidRPr="005B1988">
        <w:rPr>
          <w:b/>
          <w:szCs w:val="20"/>
        </w:rPr>
        <w:t>Beställar-ID</w:t>
      </w:r>
      <w:r w:rsidRPr="005B1988">
        <w:rPr>
          <w:szCs w:val="20"/>
        </w:rPr>
        <w:t>: 7312001</w:t>
      </w:r>
    </w:p>
    <w:p w14:paraId="3CCF080F" w14:textId="77777777" w:rsidR="005B1988" w:rsidRPr="005B1988" w:rsidRDefault="005B1988" w:rsidP="00A929F9">
      <w:pPr>
        <w:numPr>
          <w:ilvl w:val="1"/>
          <w:numId w:val="38"/>
        </w:numPr>
        <w:spacing w:after="200" w:line="276" w:lineRule="auto"/>
        <w:ind w:right="0"/>
        <w:rPr>
          <w:szCs w:val="20"/>
        </w:rPr>
      </w:pPr>
      <w:r w:rsidRPr="005B1988">
        <w:rPr>
          <w:b/>
          <w:szCs w:val="20"/>
        </w:rPr>
        <w:t>Fakturaadress</w:t>
      </w:r>
      <w:r w:rsidRPr="005B1988">
        <w:rPr>
          <w:szCs w:val="20"/>
        </w:rPr>
        <w:t xml:space="preserve">: </w:t>
      </w:r>
      <w:r w:rsidRPr="005B1988">
        <w:rPr>
          <w:szCs w:val="20"/>
        </w:rPr>
        <w:br/>
        <w:t>NU-sjukvården</w:t>
      </w:r>
      <w:r w:rsidRPr="005B1988">
        <w:rPr>
          <w:szCs w:val="20"/>
        </w:rPr>
        <w:br/>
        <w:t>FE 949</w:t>
      </w:r>
      <w:r w:rsidRPr="005B1988">
        <w:rPr>
          <w:szCs w:val="20"/>
        </w:rPr>
        <w:br/>
        <w:t>Beställar-ID 7312001</w:t>
      </w:r>
      <w:r w:rsidRPr="005B1988">
        <w:rPr>
          <w:szCs w:val="20"/>
        </w:rPr>
        <w:br/>
        <w:t>405 83 Göteborg</w:t>
      </w:r>
    </w:p>
    <w:p w14:paraId="6D74FD77" w14:textId="434E2750" w:rsidR="005B1988" w:rsidRPr="005B1988" w:rsidRDefault="005B1988" w:rsidP="00A929F9">
      <w:pPr>
        <w:pStyle w:val="Punktlista"/>
        <w:numPr>
          <w:ilvl w:val="0"/>
          <w:numId w:val="40"/>
        </w:numPr>
        <w:ind w:left="1418" w:right="851" w:hanging="284"/>
      </w:pPr>
      <w:r w:rsidRPr="005B1988">
        <w:t xml:space="preserve">Kontakta </w:t>
      </w:r>
      <w:r w:rsidRPr="005B1988">
        <w:rPr>
          <w:b/>
          <w:bCs/>
        </w:rPr>
        <w:t>SNARAST</w:t>
      </w:r>
      <w:r w:rsidRPr="005B1988">
        <w:t xml:space="preserve"> Ulrica Sehlberg för arrangemang kring resa, hotell</w:t>
      </w:r>
      <w:r w:rsidR="00BB55E4">
        <w:t xml:space="preserve"> </w:t>
      </w:r>
      <w:r w:rsidRPr="005B1988">
        <w:t>m m.</w:t>
      </w:r>
    </w:p>
    <w:p w14:paraId="3C2CAC27" w14:textId="77777777" w:rsidR="005B1988" w:rsidRPr="005B1988" w:rsidRDefault="005B1988" w:rsidP="00A929F9">
      <w:pPr>
        <w:pStyle w:val="Punktlista"/>
        <w:numPr>
          <w:ilvl w:val="0"/>
          <w:numId w:val="40"/>
        </w:numPr>
        <w:ind w:left="1418" w:hanging="284"/>
        <w:rPr>
          <w:szCs w:val="20"/>
        </w:rPr>
      </w:pPr>
      <w:r w:rsidRPr="005B1988">
        <w:rPr>
          <w:szCs w:val="20"/>
        </w:rPr>
        <w:t>Lägg in frånvaron i Självservice.</w:t>
      </w:r>
    </w:p>
    <w:p w14:paraId="18D519A1" w14:textId="1EF9F261" w:rsidR="005B1988" w:rsidRPr="005B1988" w:rsidRDefault="005B1988" w:rsidP="00A929F9">
      <w:pPr>
        <w:pStyle w:val="Punktlista"/>
        <w:numPr>
          <w:ilvl w:val="0"/>
          <w:numId w:val="40"/>
        </w:numPr>
        <w:ind w:left="1418" w:hanging="284"/>
        <w:rPr>
          <w:szCs w:val="20"/>
        </w:rPr>
      </w:pPr>
      <w:r w:rsidRPr="005B1988">
        <w:rPr>
          <w:szCs w:val="20"/>
        </w:rPr>
        <w:t xml:space="preserve">Skickas faktura för kursen till deltagarens mejl vidarebefordras </w:t>
      </w:r>
      <w:r w:rsidR="00F94B64">
        <w:rPr>
          <w:szCs w:val="20"/>
        </w:rPr>
        <w:t>mejlet</w:t>
      </w:r>
      <w:r w:rsidRPr="005B1988">
        <w:rPr>
          <w:szCs w:val="20"/>
        </w:rPr>
        <w:t xml:space="preserve"> till</w:t>
      </w:r>
      <w:r w:rsidR="00F94B64">
        <w:rPr>
          <w:szCs w:val="20"/>
        </w:rPr>
        <w:br/>
      </w:r>
      <w:r w:rsidRPr="005B1988">
        <w:rPr>
          <w:szCs w:val="20"/>
        </w:rPr>
        <w:t>Ulrica Sehlberg för betalning.</w:t>
      </w:r>
    </w:p>
    <w:p w14:paraId="4244F793" w14:textId="77777777" w:rsidR="005B1988" w:rsidRPr="005B1988" w:rsidRDefault="005B1988" w:rsidP="005B1988">
      <w:pPr>
        <w:spacing w:after="200" w:line="276" w:lineRule="auto"/>
        <w:ind w:left="0" w:right="0"/>
        <w:rPr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BB55E4">
      <w:type w:val="continuous"/>
      <w:pgSz w:w="11900" w:h="16840"/>
      <w:pgMar w:top="1418" w:right="843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49D7DA" w14:textId="77777777" w:rsidR="00F72DC8" w:rsidRDefault="00F72DC8">
      <w:r>
        <w:separator/>
      </w:r>
    </w:p>
  </w:endnote>
  <w:endnote w:type="continuationSeparator" w:id="0">
    <w:p w14:paraId="6B0B5000" w14:textId="77777777" w:rsidR="00F72DC8" w:rsidRDefault="00F72DC8">
      <w:r>
        <w:continuationSeparator/>
      </w:r>
    </w:p>
  </w:endnote>
  <w:endnote w:type="continuationNotice" w:id="1">
    <w:p w14:paraId="6F051792" w14:textId="77777777" w:rsidR="00F72DC8" w:rsidRDefault="00F72DC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CR B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7" name="Bildobjekt 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18156C" w14:textId="77777777" w:rsidR="00F72DC8" w:rsidRDefault="00F72DC8"/>
  </w:footnote>
  <w:footnote w:type="continuationSeparator" w:id="0">
    <w:p w14:paraId="0B45472A" w14:textId="77777777" w:rsidR="00F72DC8" w:rsidRDefault="00F72DC8">
      <w:r>
        <w:continuationSeparator/>
      </w:r>
    </w:p>
  </w:footnote>
  <w:footnote w:type="continuationNotice" w:id="1">
    <w:p w14:paraId="38907A1E" w14:textId="77777777" w:rsidR="00F72DC8" w:rsidRDefault="00F72DC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du="http://schemas.microsoft.com/office/word/2023/wordml/word16du"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5" name="Bildobjekt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2"/>
    <w:multiLevelType w:val="singleLevel"/>
    <w:tmpl w:val="851E4FC2"/>
    <w:lvl w:ilvl="0">
      <w:start w:val="1"/>
      <w:numFmt w:val="bullet"/>
      <w:pStyle w:val="Strecklista"/>
      <w:lvlText w:val="-"/>
      <w:lvlJc w:val="left"/>
      <w:pPr>
        <w:tabs>
          <w:tab w:val="num" w:pos="926"/>
        </w:tabs>
        <w:ind w:left="926" w:hanging="360"/>
      </w:pPr>
      <w:rPr>
        <w:rFonts w:ascii="OCR B" w:hAnsi="OCR B" w:cs="OCR B" w:hint="default"/>
      </w:rPr>
    </w:lvl>
  </w:abstractNum>
  <w:abstractNum w:abstractNumId="2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636B9E"/>
    <w:multiLevelType w:val="hybridMultilevel"/>
    <w:tmpl w:val="1A3277B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03CB2594"/>
    <w:multiLevelType w:val="hybridMultilevel"/>
    <w:tmpl w:val="E0D855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05106068"/>
    <w:multiLevelType w:val="hybridMultilevel"/>
    <w:tmpl w:val="ECF4FF1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7" w15:restartNumberingAfterBreak="0">
    <w:nsid w:val="06215474"/>
    <w:multiLevelType w:val="hybridMultilevel"/>
    <w:tmpl w:val="5A2A7D84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062A32FA"/>
    <w:multiLevelType w:val="hybridMultilevel"/>
    <w:tmpl w:val="2C785A08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1B025E13"/>
    <w:multiLevelType w:val="hybridMultilevel"/>
    <w:tmpl w:val="6DE21A32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1C7D180E"/>
    <w:multiLevelType w:val="hybridMultilevel"/>
    <w:tmpl w:val="BB9AB2A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4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27B75596"/>
    <w:multiLevelType w:val="hybridMultilevel"/>
    <w:tmpl w:val="36A4A61A"/>
    <w:lvl w:ilvl="0" w:tplc="041D000F">
      <w:start w:val="1"/>
      <w:numFmt w:val="decimal"/>
      <w:lvlText w:val="%1."/>
      <w:lvlJc w:val="left"/>
      <w:pPr>
        <w:ind w:left="1437" w:hanging="360"/>
      </w:pPr>
    </w:lvl>
    <w:lvl w:ilvl="1" w:tplc="041D0019" w:tentative="1">
      <w:start w:val="1"/>
      <w:numFmt w:val="lowerLetter"/>
      <w:lvlText w:val="%2."/>
      <w:lvlJc w:val="left"/>
      <w:pPr>
        <w:ind w:left="2157" w:hanging="360"/>
      </w:pPr>
    </w:lvl>
    <w:lvl w:ilvl="2" w:tplc="041D001B" w:tentative="1">
      <w:start w:val="1"/>
      <w:numFmt w:val="lowerRoman"/>
      <w:lvlText w:val="%3."/>
      <w:lvlJc w:val="right"/>
      <w:pPr>
        <w:ind w:left="2877" w:hanging="180"/>
      </w:pPr>
    </w:lvl>
    <w:lvl w:ilvl="3" w:tplc="041D000F" w:tentative="1">
      <w:start w:val="1"/>
      <w:numFmt w:val="decimal"/>
      <w:lvlText w:val="%4."/>
      <w:lvlJc w:val="left"/>
      <w:pPr>
        <w:ind w:left="3597" w:hanging="360"/>
      </w:pPr>
    </w:lvl>
    <w:lvl w:ilvl="4" w:tplc="041D0019" w:tentative="1">
      <w:start w:val="1"/>
      <w:numFmt w:val="lowerLetter"/>
      <w:lvlText w:val="%5."/>
      <w:lvlJc w:val="left"/>
      <w:pPr>
        <w:ind w:left="4317" w:hanging="360"/>
      </w:pPr>
    </w:lvl>
    <w:lvl w:ilvl="5" w:tplc="041D001B" w:tentative="1">
      <w:start w:val="1"/>
      <w:numFmt w:val="lowerRoman"/>
      <w:lvlText w:val="%6."/>
      <w:lvlJc w:val="right"/>
      <w:pPr>
        <w:ind w:left="5037" w:hanging="180"/>
      </w:pPr>
    </w:lvl>
    <w:lvl w:ilvl="6" w:tplc="041D000F" w:tentative="1">
      <w:start w:val="1"/>
      <w:numFmt w:val="decimal"/>
      <w:lvlText w:val="%7."/>
      <w:lvlJc w:val="left"/>
      <w:pPr>
        <w:ind w:left="5757" w:hanging="360"/>
      </w:pPr>
    </w:lvl>
    <w:lvl w:ilvl="7" w:tplc="041D0019" w:tentative="1">
      <w:start w:val="1"/>
      <w:numFmt w:val="lowerLetter"/>
      <w:lvlText w:val="%8."/>
      <w:lvlJc w:val="left"/>
      <w:pPr>
        <w:ind w:left="6477" w:hanging="360"/>
      </w:pPr>
    </w:lvl>
    <w:lvl w:ilvl="8" w:tplc="041D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17" w15:restartNumberingAfterBreak="0">
    <w:nsid w:val="2B2852F5"/>
    <w:multiLevelType w:val="hybridMultilevel"/>
    <w:tmpl w:val="6788633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8" w15:restartNumberingAfterBreak="0">
    <w:nsid w:val="2C91017F"/>
    <w:multiLevelType w:val="hybridMultilevel"/>
    <w:tmpl w:val="F5EAB4F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2C9D46CE"/>
    <w:multiLevelType w:val="hybridMultilevel"/>
    <w:tmpl w:val="C02E4CA2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0" w15:restartNumberingAfterBreak="0">
    <w:nsid w:val="35007B3C"/>
    <w:multiLevelType w:val="hybridMultilevel"/>
    <w:tmpl w:val="69D0B10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1" w15:restartNumberingAfterBreak="0">
    <w:nsid w:val="37382932"/>
    <w:multiLevelType w:val="hybridMultilevel"/>
    <w:tmpl w:val="22CE802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4" w15:restartNumberingAfterBreak="0">
    <w:nsid w:val="3C4F546A"/>
    <w:multiLevelType w:val="hybridMultilevel"/>
    <w:tmpl w:val="6AE446EE"/>
    <w:lvl w:ilvl="0" w:tplc="041D000F">
      <w:start w:val="1"/>
      <w:numFmt w:val="decimal"/>
      <w:lvlText w:val="%1."/>
      <w:lvlJc w:val="left"/>
      <w:pPr>
        <w:ind w:left="1996" w:hanging="360"/>
      </w:pPr>
    </w:lvl>
    <w:lvl w:ilvl="1" w:tplc="041D0019" w:tentative="1">
      <w:start w:val="1"/>
      <w:numFmt w:val="lowerLetter"/>
      <w:lvlText w:val="%2."/>
      <w:lvlJc w:val="left"/>
      <w:pPr>
        <w:ind w:left="2716" w:hanging="360"/>
      </w:pPr>
    </w:lvl>
    <w:lvl w:ilvl="2" w:tplc="041D001B" w:tentative="1">
      <w:start w:val="1"/>
      <w:numFmt w:val="lowerRoman"/>
      <w:lvlText w:val="%3."/>
      <w:lvlJc w:val="right"/>
      <w:pPr>
        <w:ind w:left="3436" w:hanging="180"/>
      </w:pPr>
    </w:lvl>
    <w:lvl w:ilvl="3" w:tplc="041D000F" w:tentative="1">
      <w:start w:val="1"/>
      <w:numFmt w:val="decimal"/>
      <w:lvlText w:val="%4."/>
      <w:lvlJc w:val="left"/>
      <w:pPr>
        <w:ind w:left="4156" w:hanging="360"/>
      </w:pPr>
    </w:lvl>
    <w:lvl w:ilvl="4" w:tplc="041D0019" w:tentative="1">
      <w:start w:val="1"/>
      <w:numFmt w:val="lowerLetter"/>
      <w:lvlText w:val="%5."/>
      <w:lvlJc w:val="left"/>
      <w:pPr>
        <w:ind w:left="4876" w:hanging="360"/>
      </w:pPr>
    </w:lvl>
    <w:lvl w:ilvl="5" w:tplc="041D001B" w:tentative="1">
      <w:start w:val="1"/>
      <w:numFmt w:val="lowerRoman"/>
      <w:lvlText w:val="%6."/>
      <w:lvlJc w:val="right"/>
      <w:pPr>
        <w:ind w:left="5596" w:hanging="180"/>
      </w:pPr>
    </w:lvl>
    <w:lvl w:ilvl="6" w:tplc="041D000F" w:tentative="1">
      <w:start w:val="1"/>
      <w:numFmt w:val="decimal"/>
      <w:lvlText w:val="%7."/>
      <w:lvlJc w:val="left"/>
      <w:pPr>
        <w:ind w:left="6316" w:hanging="360"/>
      </w:pPr>
    </w:lvl>
    <w:lvl w:ilvl="7" w:tplc="041D0019" w:tentative="1">
      <w:start w:val="1"/>
      <w:numFmt w:val="lowerLetter"/>
      <w:lvlText w:val="%8."/>
      <w:lvlJc w:val="left"/>
      <w:pPr>
        <w:ind w:left="7036" w:hanging="360"/>
      </w:pPr>
    </w:lvl>
    <w:lvl w:ilvl="8" w:tplc="041D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5" w15:restartNumberingAfterBreak="0">
    <w:nsid w:val="3E00494F"/>
    <w:multiLevelType w:val="hybridMultilevel"/>
    <w:tmpl w:val="20C6C35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6" w15:restartNumberingAfterBreak="0">
    <w:nsid w:val="3FF734DF"/>
    <w:multiLevelType w:val="hybridMultilevel"/>
    <w:tmpl w:val="70EEEA9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8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A864AA7"/>
    <w:multiLevelType w:val="hybridMultilevel"/>
    <w:tmpl w:val="BBA057CE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0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1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52D573F"/>
    <w:multiLevelType w:val="hybridMultilevel"/>
    <w:tmpl w:val="8E7492B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33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4" w15:restartNumberingAfterBreak="0">
    <w:nsid w:val="7019472F"/>
    <w:multiLevelType w:val="hybridMultilevel"/>
    <w:tmpl w:val="DE18CFCC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36" w15:restartNumberingAfterBreak="0">
    <w:nsid w:val="77A71B10"/>
    <w:multiLevelType w:val="hybridMultilevel"/>
    <w:tmpl w:val="9A54241A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8" w15:restartNumberingAfterBreak="0">
    <w:nsid w:val="7D1F5C06"/>
    <w:multiLevelType w:val="hybridMultilevel"/>
    <w:tmpl w:val="CE9AAA60"/>
    <w:lvl w:ilvl="0" w:tplc="041D000F">
      <w:start w:val="1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40" w15:restartNumberingAfterBreak="0">
    <w:nsid w:val="7F9B39F0"/>
    <w:multiLevelType w:val="hybridMultilevel"/>
    <w:tmpl w:val="E0D8554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680744407">
    <w:abstractNumId w:val="39"/>
  </w:num>
  <w:num w:numId="2" w16cid:durableId="1671788199">
    <w:abstractNumId w:val="33"/>
  </w:num>
  <w:num w:numId="3" w16cid:durableId="1678462796">
    <w:abstractNumId w:val="0"/>
  </w:num>
  <w:num w:numId="4" w16cid:durableId="1855263499">
    <w:abstractNumId w:val="14"/>
  </w:num>
  <w:num w:numId="5" w16cid:durableId="189491806">
    <w:abstractNumId w:val="35"/>
  </w:num>
  <w:num w:numId="6" w16cid:durableId="832915885">
    <w:abstractNumId w:val="6"/>
  </w:num>
  <w:num w:numId="7" w16cid:durableId="2104184457">
    <w:abstractNumId w:val="28"/>
  </w:num>
  <w:num w:numId="8" w16cid:durableId="1697121361">
    <w:abstractNumId w:val="22"/>
  </w:num>
  <w:num w:numId="9" w16cid:durableId="746684172">
    <w:abstractNumId w:val="2"/>
  </w:num>
  <w:num w:numId="10" w16cid:durableId="1201362206">
    <w:abstractNumId w:val="2"/>
  </w:num>
  <w:num w:numId="11" w16cid:durableId="861434475">
    <w:abstractNumId w:val="9"/>
  </w:num>
  <w:num w:numId="12" w16cid:durableId="130490247">
    <w:abstractNumId w:val="10"/>
  </w:num>
  <w:num w:numId="13" w16cid:durableId="1867408131">
    <w:abstractNumId w:val="31"/>
  </w:num>
  <w:num w:numId="14" w16cid:durableId="918170838">
    <w:abstractNumId w:val="23"/>
  </w:num>
  <w:num w:numId="15" w16cid:durableId="1139569430">
    <w:abstractNumId w:val="15"/>
  </w:num>
  <w:num w:numId="16" w16cid:durableId="1874927988">
    <w:abstractNumId w:val="30"/>
  </w:num>
  <w:num w:numId="17" w16cid:durableId="866407474">
    <w:abstractNumId w:val="11"/>
  </w:num>
  <w:num w:numId="18" w16cid:durableId="1915890882">
    <w:abstractNumId w:val="27"/>
  </w:num>
  <w:num w:numId="19" w16cid:durableId="2108692264">
    <w:abstractNumId w:val="37"/>
  </w:num>
  <w:num w:numId="20" w16cid:durableId="1877038960">
    <w:abstractNumId w:val="1"/>
  </w:num>
  <w:num w:numId="21" w16cid:durableId="1017804281">
    <w:abstractNumId w:val="12"/>
  </w:num>
  <w:num w:numId="22" w16cid:durableId="610481704">
    <w:abstractNumId w:val="4"/>
  </w:num>
  <w:num w:numId="23" w16cid:durableId="1440374786">
    <w:abstractNumId w:val="32"/>
  </w:num>
  <w:num w:numId="24" w16cid:durableId="1974091878">
    <w:abstractNumId w:val="26"/>
  </w:num>
  <w:num w:numId="25" w16cid:durableId="1284459514">
    <w:abstractNumId w:val="21"/>
  </w:num>
  <w:num w:numId="26" w16cid:durableId="1808353988">
    <w:abstractNumId w:val="40"/>
  </w:num>
  <w:num w:numId="27" w16cid:durableId="217059873">
    <w:abstractNumId w:val="25"/>
  </w:num>
  <w:num w:numId="28" w16cid:durableId="345983657">
    <w:abstractNumId w:val="18"/>
  </w:num>
  <w:num w:numId="29" w16cid:durableId="534077265">
    <w:abstractNumId w:val="19"/>
  </w:num>
  <w:num w:numId="30" w16cid:durableId="932276068">
    <w:abstractNumId w:val="7"/>
  </w:num>
  <w:num w:numId="31" w16cid:durableId="474761066">
    <w:abstractNumId w:val="38"/>
  </w:num>
  <w:num w:numId="32" w16cid:durableId="1554733792">
    <w:abstractNumId w:val="8"/>
  </w:num>
  <w:num w:numId="33" w16cid:durableId="334694872">
    <w:abstractNumId w:val="13"/>
  </w:num>
  <w:num w:numId="34" w16cid:durableId="1804736695">
    <w:abstractNumId w:val="36"/>
  </w:num>
  <w:num w:numId="35" w16cid:durableId="956839993">
    <w:abstractNumId w:val="17"/>
  </w:num>
  <w:num w:numId="36" w16cid:durableId="1305545701">
    <w:abstractNumId w:val="5"/>
  </w:num>
  <w:num w:numId="37" w16cid:durableId="566958729">
    <w:abstractNumId w:val="16"/>
  </w:num>
  <w:num w:numId="38" w16cid:durableId="1738434690">
    <w:abstractNumId w:val="3"/>
  </w:num>
  <w:num w:numId="39" w16cid:durableId="480272235">
    <w:abstractNumId w:val="29"/>
  </w:num>
  <w:num w:numId="40" w16cid:durableId="2056463069">
    <w:abstractNumId w:val="20"/>
  </w:num>
  <w:num w:numId="41" w16cid:durableId="440611208">
    <w:abstractNumId w:val="34"/>
  </w:num>
  <w:num w:numId="42" w16cid:durableId="151049019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074B4"/>
    <w:rsid w:val="00010D47"/>
    <w:rsid w:val="00016CF0"/>
    <w:rsid w:val="0002435C"/>
    <w:rsid w:val="00030DDD"/>
    <w:rsid w:val="000313BB"/>
    <w:rsid w:val="00033718"/>
    <w:rsid w:val="00033ED5"/>
    <w:rsid w:val="00050500"/>
    <w:rsid w:val="0005691C"/>
    <w:rsid w:val="00056ECB"/>
    <w:rsid w:val="00056ED5"/>
    <w:rsid w:val="00060F4F"/>
    <w:rsid w:val="000655CC"/>
    <w:rsid w:val="000700AE"/>
    <w:rsid w:val="0007592E"/>
    <w:rsid w:val="00084024"/>
    <w:rsid w:val="0009062C"/>
    <w:rsid w:val="00095368"/>
    <w:rsid w:val="000954C4"/>
    <w:rsid w:val="000A4C35"/>
    <w:rsid w:val="000A611A"/>
    <w:rsid w:val="000A62CA"/>
    <w:rsid w:val="000B12D9"/>
    <w:rsid w:val="000B4536"/>
    <w:rsid w:val="000B7715"/>
    <w:rsid w:val="000C4C18"/>
    <w:rsid w:val="000E463B"/>
    <w:rsid w:val="000E5A7E"/>
    <w:rsid w:val="000F2E2B"/>
    <w:rsid w:val="000F433D"/>
    <w:rsid w:val="000F43A3"/>
    <w:rsid w:val="000F7681"/>
    <w:rsid w:val="00103031"/>
    <w:rsid w:val="001044FE"/>
    <w:rsid w:val="00104F9F"/>
    <w:rsid w:val="001062F8"/>
    <w:rsid w:val="001139D4"/>
    <w:rsid w:val="00115573"/>
    <w:rsid w:val="00131B08"/>
    <w:rsid w:val="00132A59"/>
    <w:rsid w:val="00133337"/>
    <w:rsid w:val="00133A0F"/>
    <w:rsid w:val="0013580F"/>
    <w:rsid w:val="00137B6D"/>
    <w:rsid w:val="0014070B"/>
    <w:rsid w:val="001422C1"/>
    <w:rsid w:val="0014311A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3BCA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A02D9"/>
    <w:rsid w:val="002B0B30"/>
    <w:rsid w:val="002B0C78"/>
    <w:rsid w:val="002B6618"/>
    <w:rsid w:val="002C0C02"/>
    <w:rsid w:val="002C1277"/>
    <w:rsid w:val="002C60AD"/>
    <w:rsid w:val="002D0E0E"/>
    <w:rsid w:val="002D4F02"/>
    <w:rsid w:val="002D6023"/>
    <w:rsid w:val="002E263F"/>
    <w:rsid w:val="002E6F81"/>
    <w:rsid w:val="002F08BA"/>
    <w:rsid w:val="002F2CFF"/>
    <w:rsid w:val="002F568B"/>
    <w:rsid w:val="002F7818"/>
    <w:rsid w:val="003024B1"/>
    <w:rsid w:val="003053BD"/>
    <w:rsid w:val="0030589B"/>
    <w:rsid w:val="003066D0"/>
    <w:rsid w:val="00311401"/>
    <w:rsid w:val="0031696C"/>
    <w:rsid w:val="003203D7"/>
    <w:rsid w:val="00320F86"/>
    <w:rsid w:val="00324171"/>
    <w:rsid w:val="00326C24"/>
    <w:rsid w:val="00337F99"/>
    <w:rsid w:val="0034263E"/>
    <w:rsid w:val="0034307B"/>
    <w:rsid w:val="00345EB1"/>
    <w:rsid w:val="00350CC4"/>
    <w:rsid w:val="00351A47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01EB"/>
    <w:rsid w:val="003D099E"/>
    <w:rsid w:val="003D21A2"/>
    <w:rsid w:val="003D29D2"/>
    <w:rsid w:val="003D74F0"/>
    <w:rsid w:val="003E0705"/>
    <w:rsid w:val="003E2FF7"/>
    <w:rsid w:val="003F1013"/>
    <w:rsid w:val="003F1ACF"/>
    <w:rsid w:val="00404948"/>
    <w:rsid w:val="00406BEA"/>
    <w:rsid w:val="00411F5B"/>
    <w:rsid w:val="00412734"/>
    <w:rsid w:val="00413A60"/>
    <w:rsid w:val="00416591"/>
    <w:rsid w:val="004230F7"/>
    <w:rsid w:val="0043167E"/>
    <w:rsid w:val="0043409A"/>
    <w:rsid w:val="00440DC5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C60B0"/>
    <w:rsid w:val="004C78DA"/>
    <w:rsid w:val="004D4F51"/>
    <w:rsid w:val="004D7BA3"/>
    <w:rsid w:val="004F4518"/>
    <w:rsid w:val="004F4C62"/>
    <w:rsid w:val="00501433"/>
    <w:rsid w:val="00511CC4"/>
    <w:rsid w:val="005227B4"/>
    <w:rsid w:val="00531E60"/>
    <w:rsid w:val="00536A5A"/>
    <w:rsid w:val="00540EED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B1988"/>
    <w:rsid w:val="005C0045"/>
    <w:rsid w:val="005C084E"/>
    <w:rsid w:val="005C4606"/>
    <w:rsid w:val="005D0B0C"/>
    <w:rsid w:val="005D69DF"/>
    <w:rsid w:val="005E02B3"/>
    <w:rsid w:val="005E0591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66458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2C8D"/>
    <w:rsid w:val="006E450B"/>
    <w:rsid w:val="006E4ED0"/>
    <w:rsid w:val="006F0D7E"/>
    <w:rsid w:val="00710B77"/>
    <w:rsid w:val="0072075B"/>
    <w:rsid w:val="007221C2"/>
    <w:rsid w:val="00725816"/>
    <w:rsid w:val="00730955"/>
    <w:rsid w:val="00733A9C"/>
    <w:rsid w:val="00733AAF"/>
    <w:rsid w:val="00736574"/>
    <w:rsid w:val="007367E0"/>
    <w:rsid w:val="00737215"/>
    <w:rsid w:val="00745B1F"/>
    <w:rsid w:val="00754905"/>
    <w:rsid w:val="00760038"/>
    <w:rsid w:val="00762EE0"/>
    <w:rsid w:val="00765C41"/>
    <w:rsid w:val="007666E0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0152"/>
    <w:rsid w:val="00821A1B"/>
    <w:rsid w:val="008262E9"/>
    <w:rsid w:val="00827E69"/>
    <w:rsid w:val="00834904"/>
    <w:rsid w:val="00835C4D"/>
    <w:rsid w:val="00843F48"/>
    <w:rsid w:val="00851423"/>
    <w:rsid w:val="00857848"/>
    <w:rsid w:val="008654B6"/>
    <w:rsid w:val="00867C61"/>
    <w:rsid w:val="0087139C"/>
    <w:rsid w:val="00872CB2"/>
    <w:rsid w:val="00875092"/>
    <w:rsid w:val="00880E83"/>
    <w:rsid w:val="00892F28"/>
    <w:rsid w:val="0089718D"/>
    <w:rsid w:val="008A0C5F"/>
    <w:rsid w:val="008A3DEA"/>
    <w:rsid w:val="008A4EB9"/>
    <w:rsid w:val="008A74C0"/>
    <w:rsid w:val="008B1694"/>
    <w:rsid w:val="008C4B27"/>
    <w:rsid w:val="008C7F2A"/>
    <w:rsid w:val="008D4573"/>
    <w:rsid w:val="008D4E95"/>
    <w:rsid w:val="008E36F8"/>
    <w:rsid w:val="008E46B2"/>
    <w:rsid w:val="008E682C"/>
    <w:rsid w:val="008E78A1"/>
    <w:rsid w:val="008F589F"/>
    <w:rsid w:val="008F5CA7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6406D"/>
    <w:rsid w:val="00971D93"/>
    <w:rsid w:val="009976F8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5B5"/>
    <w:rsid w:val="00A41C05"/>
    <w:rsid w:val="00A42426"/>
    <w:rsid w:val="00A514B7"/>
    <w:rsid w:val="00A5274A"/>
    <w:rsid w:val="00A54A0B"/>
    <w:rsid w:val="00A65FD4"/>
    <w:rsid w:val="00A81198"/>
    <w:rsid w:val="00A81E48"/>
    <w:rsid w:val="00A82035"/>
    <w:rsid w:val="00A90D77"/>
    <w:rsid w:val="00A929F9"/>
    <w:rsid w:val="00A92E07"/>
    <w:rsid w:val="00AA0B3A"/>
    <w:rsid w:val="00AA55AC"/>
    <w:rsid w:val="00AA6EB4"/>
    <w:rsid w:val="00AA767D"/>
    <w:rsid w:val="00AB0CC9"/>
    <w:rsid w:val="00AB41BD"/>
    <w:rsid w:val="00AC3FF6"/>
    <w:rsid w:val="00AD73EC"/>
    <w:rsid w:val="00AE2612"/>
    <w:rsid w:val="00AE5BC7"/>
    <w:rsid w:val="00AE67A9"/>
    <w:rsid w:val="00AF5AAF"/>
    <w:rsid w:val="00B046D8"/>
    <w:rsid w:val="00B13F4C"/>
    <w:rsid w:val="00B14268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6CC"/>
    <w:rsid w:val="00B77D88"/>
    <w:rsid w:val="00B77FAF"/>
    <w:rsid w:val="00B831EA"/>
    <w:rsid w:val="00B84336"/>
    <w:rsid w:val="00B851B9"/>
    <w:rsid w:val="00B86453"/>
    <w:rsid w:val="00B90054"/>
    <w:rsid w:val="00B92C14"/>
    <w:rsid w:val="00BA0066"/>
    <w:rsid w:val="00BB55E4"/>
    <w:rsid w:val="00BB69DB"/>
    <w:rsid w:val="00BC322E"/>
    <w:rsid w:val="00BC44CD"/>
    <w:rsid w:val="00BC48A6"/>
    <w:rsid w:val="00BE7978"/>
    <w:rsid w:val="00C07DDB"/>
    <w:rsid w:val="00C3635D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4C4D"/>
    <w:rsid w:val="00C85DA1"/>
    <w:rsid w:val="00C9071C"/>
    <w:rsid w:val="00C908FF"/>
    <w:rsid w:val="00C923E8"/>
    <w:rsid w:val="00C97BD3"/>
    <w:rsid w:val="00CA39EF"/>
    <w:rsid w:val="00CA521F"/>
    <w:rsid w:val="00CB0493"/>
    <w:rsid w:val="00CB17FF"/>
    <w:rsid w:val="00CB1ED7"/>
    <w:rsid w:val="00CC167C"/>
    <w:rsid w:val="00CC449C"/>
    <w:rsid w:val="00CC52D9"/>
    <w:rsid w:val="00CD6647"/>
    <w:rsid w:val="00CE4B73"/>
    <w:rsid w:val="00CF70BB"/>
    <w:rsid w:val="00D074DB"/>
    <w:rsid w:val="00D139CF"/>
    <w:rsid w:val="00D25AA0"/>
    <w:rsid w:val="00D37E7F"/>
    <w:rsid w:val="00D47AD7"/>
    <w:rsid w:val="00D51529"/>
    <w:rsid w:val="00D85218"/>
    <w:rsid w:val="00D915B1"/>
    <w:rsid w:val="00DA299D"/>
    <w:rsid w:val="00DA65C4"/>
    <w:rsid w:val="00DD17EB"/>
    <w:rsid w:val="00DD2BE0"/>
    <w:rsid w:val="00DE4447"/>
    <w:rsid w:val="00DE5DA2"/>
    <w:rsid w:val="00DF0033"/>
    <w:rsid w:val="00E026BF"/>
    <w:rsid w:val="00E07B1B"/>
    <w:rsid w:val="00E11853"/>
    <w:rsid w:val="00E148EC"/>
    <w:rsid w:val="00E52539"/>
    <w:rsid w:val="00E52A86"/>
    <w:rsid w:val="00E54B47"/>
    <w:rsid w:val="00E553BF"/>
    <w:rsid w:val="00E55D93"/>
    <w:rsid w:val="00E608BD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EF0330"/>
    <w:rsid w:val="00F17A85"/>
    <w:rsid w:val="00F22264"/>
    <w:rsid w:val="00F2564D"/>
    <w:rsid w:val="00F32DCA"/>
    <w:rsid w:val="00F35B05"/>
    <w:rsid w:val="00F413D9"/>
    <w:rsid w:val="00F5135F"/>
    <w:rsid w:val="00F51F78"/>
    <w:rsid w:val="00F72DC8"/>
    <w:rsid w:val="00F86F47"/>
    <w:rsid w:val="00F90B64"/>
    <w:rsid w:val="00F94B64"/>
    <w:rsid w:val="00FB2F0F"/>
    <w:rsid w:val="00FB5086"/>
    <w:rsid w:val="00FB5411"/>
    <w:rsid w:val="00FB605C"/>
    <w:rsid w:val="00FB6392"/>
    <w:rsid w:val="00FD3C70"/>
    <w:rsid w:val="00FD670D"/>
    <w:rsid w:val="00FD6820"/>
    <w:rsid w:val="00FE12D8"/>
    <w:rsid w:val="00FF7C02"/>
    <w:rsid w:val="024801E3"/>
    <w:rsid w:val="4497ECC1"/>
    <w:rsid w:val="647B2B65"/>
    <w:rsid w:val="66DF44AA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44EBA40-187E-42C7-BFC7-669C3F199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spacing w:before="120"/>
      <w:ind w:left="0"/>
    </w:pPr>
    <w:rPr>
      <w:rFonts w:asciiTheme="minorHAnsi" w:hAnsiTheme="minorHAnsi"/>
      <w:b/>
      <w:bCs/>
      <w:caps/>
      <w:sz w:val="20"/>
      <w:szCs w:val="20"/>
    </w:r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spacing w:after="0"/>
      <w:ind w:left="240"/>
    </w:pPr>
    <w:rPr>
      <w:rFonts w:asciiTheme="minorHAnsi" w:hAnsiTheme="minorHAnsi"/>
      <w:smallCaps/>
      <w:sz w:val="20"/>
      <w:szCs w:val="20"/>
    </w:r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spacing w:after="0"/>
      <w:ind w:left="480"/>
    </w:pPr>
    <w:rPr>
      <w:rFonts w:asciiTheme="minorHAnsi" w:hAnsiTheme="minorHAnsi"/>
      <w:i/>
      <w:iCs/>
      <w:sz w:val="20"/>
      <w:szCs w:val="20"/>
    </w:r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spacing w:after="0"/>
      <w:ind w:left="720"/>
    </w:pPr>
    <w:rPr>
      <w:rFonts w:asciiTheme="minorHAnsi" w:hAnsiTheme="minorHAnsi"/>
      <w:sz w:val="18"/>
      <w:szCs w:val="18"/>
    </w:r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spacing w:after="0"/>
      <w:ind w:left="960"/>
    </w:pPr>
    <w:rPr>
      <w:rFonts w:asciiTheme="minorHAnsi" w:hAnsiTheme="minorHAnsi"/>
      <w:sz w:val="18"/>
      <w:szCs w:val="18"/>
    </w:r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spacing w:after="0"/>
      <w:ind w:left="1200"/>
    </w:pPr>
    <w:rPr>
      <w:rFonts w:asciiTheme="minorHAnsi" w:hAnsiTheme="minorHAnsi"/>
      <w:sz w:val="18"/>
      <w:szCs w:val="18"/>
    </w:r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spacing w:after="0"/>
      <w:ind w:left="1440"/>
    </w:pPr>
    <w:rPr>
      <w:rFonts w:asciiTheme="minorHAnsi" w:hAnsiTheme="minorHAnsi"/>
      <w:sz w:val="18"/>
      <w:szCs w:val="18"/>
    </w:r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spacing w:after="0"/>
      <w:ind w:left="1680"/>
    </w:pPr>
    <w:rPr>
      <w:rFonts w:asciiTheme="minorHAnsi" w:hAnsiTheme="minorHAnsi"/>
      <w:sz w:val="18"/>
      <w:szCs w:val="18"/>
    </w:r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spacing w:after="0"/>
      <w:ind w:left="1920"/>
    </w:pPr>
    <w:rPr>
      <w:rFonts w:asciiTheme="minorHAnsi" w:hAnsiTheme="minorHAnsi"/>
      <w:sz w:val="18"/>
      <w:szCs w:val="18"/>
    </w:r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5B1988"/>
    <w:pPr>
      <w:keepLines/>
      <w:spacing w:before="240" w:after="0"/>
      <w:ind w:right="868"/>
      <w:contextualSpacing w:val="0"/>
      <w:outlineLvl w:val="9"/>
    </w:pPr>
    <w:rPr>
      <w:rFonts w:asciiTheme="majorHAnsi" w:eastAsiaTheme="majorEastAsia" w:hAnsiTheme="majorHAnsi" w:cstheme="majorBidi"/>
      <w:bCs w:val="0"/>
      <w:color w:val="004971" w:themeColor="accent1" w:themeShade="BF"/>
      <w:kern w:val="0"/>
      <w:sz w:val="32"/>
    </w:rPr>
  </w:style>
  <w:style w:type="paragraph" w:customStyle="1" w:styleId="Strecklista">
    <w:name w:val="Strecklista"/>
    <w:basedOn w:val="Normal"/>
    <w:rsid w:val="005B1988"/>
    <w:pPr>
      <w:numPr>
        <w:numId w:val="20"/>
      </w:numPr>
      <w:spacing w:after="0" w:line="240" w:lineRule="auto"/>
      <w:ind w:right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42</TotalTime>
  <Pages>3</Pages>
  <Words>558</Words>
  <Characters>2961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3512</CharactersWithSpaces>
  <SharedDoc>false</SharedDoc>
  <HyperlinkBase/>
  <HLinks>
    <vt:vector size="60" baseType="variant">
      <vt:variant>
        <vt:i4>1048625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_Toc161757413</vt:lpwstr>
      </vt:variant>
      <vt:variant>
        <vt:i4>1048625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_Toc161757412</vt:lpwstr>
      </vt:variant>
      <vt:variant>
        <vt:i4>1048625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_Toc161757411</vt:lpwstr>
      </vt:variant>
      <vt:variant>
        <vt:i4>1048625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_Toc161757410</vt:lpwstr>
      </vt:variant>
      <vt:variant>
        <vt:i4>1114161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_Toc161757409</vt:lpwstr>
      </vt:variant>
      <vt:variant>
        <vt:i4>1114161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_Toc161757408</vt:lpwstr>
      </vt:variant>
      <vt:variant>
        <vt:i4>1114161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_Toc161757407</vt:lpwstr>
      </vt:variant>
      <vt:variant>
        <vt:i4>1114161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_Toc161757406</vt:lpwstr>
      </vt:variant>
      <vt:variant>
        <vt:i4>1114161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_Toc161757405</vt:lpwstr>
      </vt:variant>
      <vt:variant>
        <vt:i4>1114161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_Toc161757404</vt:lpwstr>
      </vt:variant>
    </vt:vector>
  </HLinks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Ledighet - Frånvaro - röntgensjuksköterskor, undersköterskor, administrativ personal - Uddevalla</dc:title>
  <dc:subject/>
  <dc:creator>patrik.jens.johansson@vgregion.se</dc:creator>
  <keywords/>
  <lastModifiedBy>Ulrica Sehlberg</lastModifiedBy>
  <revision>54</revision>
  <lastPrinted>2016-03-31T19:56:00.0000000Z</lastPrinted>
  <dcterms:created xsi:type="dcterms:W3CDTF">2022-05-18T13:35:00.0000000Z</dcterms:created>
  <dcterms:modified xsi:type="dcterms:W3CDTF">2025-02-07T07:05:00.0000000Z</dcterms:modified>
</coreProperties>
</file>