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0847" w:rsidP="00F35B05" w:rsidRDefault="007B0847" w14:paraId="1EDA9886" w14:textId="77777777">
      <w:pPr>
        <w:pStyle w:val="Rubrik2"/>
        <w:sectPr w:rsidR="007B0847" w:rsidSect="007B0847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7B0847" w:rsidR="007B0847" w:rsidP="007B0847" w:rsidRDefault="007B0847" w14:paraId="42835BB9" w14:textId="77777777">
      <w:pPr>
        <w:spacing w:after="0" w:line="240" w:lineRule="auto"/>
        <w:ind w:left="0" w:right="0"/>
        <w:rPr>
          <w:szCs w:val="20"/>
        </w:rPr>
      </w:pPr>
    </w:p>
    <w:p w:rsidRPr="007B0847" w:rsidR="007B0847" w:rsidP="002106F6" w:rsidRDefault="002106F6" w14:paraId="446290AA" w14:textId="72B58B3E">
      <w:pPr>
        <w:pStyle w:val="Rubrik1"/>
        <w:rPr>
          <w:szCs w:val="20"/>
        </w:rPr>
      </w:pPr>
      <w:r w:rsidRPr="007B0847">
        <w:t>Kvarglömda/upphittade värdesaker</w:t>
      </w:r>
      <w:r w:rsidRPr="007B0847" w:rsidR="007B0847">
        <w:rPr>
          <w:szCs w:val="20"/>
        </w:rPr>
        <w:tab/>
      </w:r>
    </w:p>
    <w:p w:rsidRPr="007B0847" w:rsidR="007B0847" w:rsidP="002106F6" w:rsidRDefault="002106F6" w14:paraId="5D6F16CB" w14:textId="6B277665">
      <w:pPr>
        <w:pStyle w:val="Rubrik2"/>
        <w:rPr>
          <w:rFonts w:ascii="Arial" w:hAnsi="Arial"/>
        </w:rPr>
      </w:pPr>
      <w:bookmarkStart w:name="_Toc501440349" w:id="1"/>
      <w:r>
        <w:t>Förändringar</w:t>
      </w:r>
      <w:r w:rsidRPr="007B0847" w:rsidR="007B0847">
        <w:t xml:space="preserve"> i denna version </w:t>
      </w:r>
      <w:bookmarkEnd w:id="1"/>
    </w:p>
    <w:p w:rsidRPr="007B0847" w:rsidR="007B0847" w:rsidP="747A279F" w:rsidRDefault="54194020" w14:paraId="09CA40E4" w14:textId="39B22A0E">
      <w:pPr>
        <w:spacing w:after="0" w:line="240" w:lineRule="auto"/>
        <w:ind w:left="0" w:right="0" w:firstLine="992"/>
      </w:pPr>
      <w:r>
        <w:t>Reviderad</w:t>
      </w:r>
      <w:r w:rsidR="00614B46">
        <w:t xml:space="preserve"> efter </w:t>
      </w:r>
      <w:r w:rsidR="00882A20">
        <w:t>NU-</w:t>
      </w:r>
      <w:r w:rsidR="00614B46">
        <w:t>s</w:t>
      </w:r>
      <w:r w:rsidR="007A4622">
        <w:t xml:space="preserve">jukvårdens </w:t>
      </w:r>
      <w:r w:rsidR="00614B46">
        <w:t>övergripande rutin</w:t>
      </w:r>
      <w:r w:rsidR="007A4622">
        <w:t xml:space="preserve"> för kvarglömda värdeföremål</w:t>
      </w:r>
      <w:r w:rsidR="00614B46">
        <w:t>.</w:t>
      </w:r>
    </w:p>
    <w:p w:rsidRPr="007B0847" w:rsidR="007B0847" w:rsidP="002106F6" w:rsidRDefault="007B0847" w14:paraId="51D4763B" w14:textId="082F3053">
      <w:pPr>
        <w:pStyle w:val="Rubrik2"/>
      </w:pPr>
      <w:bookmarkStart w:name="_Toc501440350" w:id="2"/>
      <w:r w:rsidRPr="007B0847">
        <w:t xml:space="preserve">Sammanfattning/syfte </w:t>
      </w:r>
      <w:bookmarkEnd w:id="2"/>
    </w:p>
    <w:p w:rsidRPr="007B0847" w:rsidR="007B0847" w:rsidP="002106F6" w:rsidRDefault="00F053A7" w14:paraId="5EC88CE0" w14:textId="0408EBD7">
      <w:pPr>
        <w:spacing w:after="0" w:line="240" w:lineRule="auto"/>
        <w:ind w:right="0"/>
      </w:pPr>
      <w:r>
        <w:t>Lokal rutin</w:t>
      </w:r>
      <w:r w:rsidR="007669AE">
        <w:t>, kvarglömda/upphittade värdesaker</w:t>
      </w:r>
      <w:r w:rsidR="00BA3949">
        <w:t>.</w:t>
      </w:r>
      <w:r w:rsidR="00532DA1">
        <w:br/>
      </w:r>
      <w:r w:rsidR="00D97567">
        <w:t>Lokal</w:t>
      </w:r>
      <w:r w:rsidR="00394608">
        <w:t xml:space="preserve"> rutin</w:t>
      </w:r>
      <w:r w:rsidR="00856936">
        <w:t xml:space="preserve"> bygger på NU-sjukvårdens </w:t>
      </w:r>
      <w:r w:rsidR="0CC1B198">
        <w:t>säkerhetshandbok</w:t>
      </w:r>
      <w:r w:rsidR="6F17BDA0">
        <w:t xml:space="preserve"> stycke </w:t>
      </w:r>
      <w:hyperlink w:history="1" r:id="rId17">
        <w:r w:rsidRPr="00995127" w:rsidR="003B3173">
          <w:rPr>
            <w:color w:val="0000FF"/>
            <w:u w:val="single"/>
          </w:rPr>
          <w:t>kvarglömda värdeföremål</w:t>
        </w:r>
        <w:r w:rsidRPr="00995127" w:rsidR="4BD963E4">
          <w:rPr>
            <w:color w:val="0000FF"/>
            <w:u w:val="single"/>
          </w:rPr>
          <w:t>/hittegods</w:t>
        </w:r>
      </w:hyperlink>
      <w:r w:rsidRPr="00995127">
        <w:br/>
      </w:r>
      <w:r w:rsidR="007B0847">
        <w:t>Blankett</w:t>
      </w:r>
      <w:r w:rsidR="00EF3640">
        <w:t>:</w:t>
      </w:r>
      <w:r w:rsidR="007B0847">
        <w:t xml:space="preserve"> </w:t>
      </w:r>
      <w:hyperlink r:id="rId18">
        <w:r w:rsidRPr="1B39BDC1" w:rsidR="00A27665">
          <w:rPr>
            <w:color w:val="0000FF"/>
            <w:u w:val="single"/>
          </w:rPr>
          <w:t>Hittegods</w:t>
        </w:r>
      </w:hyperlink>
      <w:r w:rsidRPr="1B39BDC1" w:rsidR="00EA62C8">
        <w:rPr>
          <w:color w:val="0000FF"/>
          <w:u w:val="single"/>
        </w:rPr>
        <w:t xml:space="preserve"> i NU</w:t>
      </w:r>
      <w:r w:rsidRPr="1B39BDC1" w:rsidR="006E540E">
        <w:rPr>
          <w:color w:val="0000FF"/>
          <w:u w:val="single"/>
        </w:rPr>
        <w:t>-sjukvården</w:t>
      </w:r>
    </w:p>
    <w:p w:rsidRPr="007B0847" w:rsidR="007B0847" w:rsidP="002106F6" w:rsidRDefault="007B0847" w14:paraId="4ED1463D" w14:textId="723D2023">
      <w:pPr>
        <w:pStyle w:val="Rubrik2"/>
      </w:pPr>
      <w:bookmarkStart w:name="_Toc501440352" w:id="3"/>
      <w:r w:rsidRPr="007B0847">
        <w:t xml:space="preserve">Kvarglömda </w:t>
      </w:r>
      <w:r w:rsidR="0025540F">
        <w:t>ägodelar</w:t>
      </w:r>
      <w:r w:rsidR="00D05DF8">
        <w:t xml:space="preserve"> med ekonomiskt värde</w:t>
      </w:r>
      <w:r w:rsidRPr="007B0847">
        <w:t>, känd ägare</w:t>
      </w:r>
    </w:p>
    <w:p w:rsidRPr="007B0847" w:rsidR="007B0847" w:rsidP="00C41D14" w:rsidRDefault="007B0847" w14:paraId="4D807C55" w14:textId="64432C2B">
      <w:pPr>
        <w:spacing w:after="0" w:line="240" w:lineRule="auto"/>
        <w:ind w:left="993" w:right="0"/>
        <w:rPr>
          <w:szCs w:val="20"/>
        </w:rPr>
      </w:pPr>
      <w:r w:rsidRPr="007B0847">
        <w:rPr>
          <w:szCs w:val="20"/>
        </w:rPr>
        <w:t>Körkort, identitetskort, bankkort</w:t>
      </w:r>
      <w:r w:rsidR="0054174A">
        <w:rPr>
          <w:szCs w:val="20"/>
        </w:rPr>
        <w:t>, nycklar</w:t>
      </w:r>
      <w:r w:rsidR="00C41D14">
        <w:rPr>
          <w:szCs w:val="20"/>
        </w:rPr>
        <w:t xml:space="preserve">, </w:t>
      </w:r>
      <w:r w:rsidR="00BA3949">
        <w:rPr>
          <w:szCs w:val="20"/>
        </w:rPr>
        <w:t xml:space="preserve">klocka, </w:t>
      </w:r>
      <w:r w:rsidR="00C41D14">
        <w:rPr>
          <w:szCs w:val="20"/>
        </w:rPr>
        <w:t>smycken</w:t>
      </w:r>
      <w:r w:rsidRPr="007B0847">
        <w:rPr>
          <w:szCs w:val="20"/>
        </w:rPr>
        <w:t xml:space="preserve"> eller andra saker där man </w:t>
      </w:r>
      <w:r w:rsidR="00BA3949">
        <w:rPr>
          <w:szCs w:val="20"/>
        </w:rPr>
        <w:br/>
      </w:r>
      <w:r w:rsidRPr="007B0847">
        <w:rPr>
          <w:szCs w:val="20"/>
        </w:rPr>
        <w:t>vet vem som är ägare:</w:t>
      </w:r>
    </w:p>
    <w:p w:rsidRPr="007B0847" w:rsidR="007B0847" w:rsidP="007B0847" w:rsidRDefault="007B0847" w14:paraId="552EB17A" w14:textId="77777777">
      <w:pPr>
        <w:spacing w:after="0" w:line="240" w:lineRule="auto"/>
        <w:ind w:left="0" w:right="0"/>
        <w:rPr>
          <w:szCs w:val="20"/>
        </w:rPr>
      </w:pPr>
    </w:p>
    <w:p w:rsidRPr="007B0847" w:rsidR="007B0847" w:rsidP="00CF3C98" w:rsidRDefault="007B0847" w14:paraId="7B5B8509" w14:textId="0E29BA18">
      <w:pPr>
        <w:pStyle w:val="Punktlista"/>
        <w:numPr>
          <w:ilvl w:val="0"/>
          <w:numId w:val="0"/>
        </w:numPr>
        <w:ind w:left="993"/>
      </w:pPr>
      <w:r w:rsidRPr="007B0847">
        <w:t>De</w:t>
      </w:r>
      <w:r w:rsidR="00A07F6A">
        <w:t>n</w:t>
      </w:r>
      <w:r w:rsidRPr="007B0847">
        <w:t xml:space="preserve"> kvarglömda </w:t>
      </w:r>
      <w:r w:rsidR="00A07F6A">
        <w:t xml:space="preserve">ägodelen </w:t>
      </w:r>
      <w:r w:rsidRPr="007B0847">
        <w:t xml:space="preserve">läggs i </w:t>
      </w:r>
      <w:r w:rsidR="00224F38">
        <w:t xml:space="preserve">en försluten förvaringspåse </w:t>
      </w:r>
      <w:r w:rsidRPr="007B0847">
        <w:t xml:space="preserve">tillsammans med ifylld blankett.  </w:t>
      </w:r>
    </w:p>
    <w:p w:rsidRPr="007B0847" w:rsidR="007B0847" w:rsidP="00EB0C6D" w:rsidRDefault="007B0847" w14:paraId="5793BF96" w14:textId="04688DF1">
      <w:pPr>
        <w:pStyle w:val="Punktlista"/>
        <w:numPr>
          <w:ilvl w:val="0"/>
          <w:numId w:val="23"/>
        </w:numPr>
        <w:ind w:left="1418" w:hanging="425"/>
      </w:pPr>
      <w:r w:rsidRPr="00EC6CC1">
        <w:rPr>
          <w:b/>
          <w:bCs/>
        </w:rPr>
        <w:t>Kontakta ägaren i första hand,</w:t>
      </w:r>
      <w:r>
        <w:t xml:space="preserve"> </w:t>
      </w:r>
      <w:r w:rsidR="00F865F4">
        <w:t>(</w:t>
      </w:r>
      <w:r w:rsidR="0025540F">
        <w:t>ägodelen</w:t>
      </w:r>
      <w:r w:rsidR="00F865F4">
        <w:t xml:space="preserve"> förvaras på avdelningen till dagens slut</w:t>
      </w:r>
      <w:r w:rsidR="003C0338">
        <w:t xml:space="preserve"> om ägaren kan häm</w:t>
      </w:r>
      <w:r w:rsidR="00E11A43">
        <w:t>ta samma dag</w:t>
      </w:r>
      <w:r w:rsidR="00F865F4">
        <w:t>).</w:t>
      </w:r>
      <w:r w:rsidR="00194283">
        <w:br/>
      </w:r>
      <w:r w:rsidR="00194283">
        <w:t xml:space="preserve">Ägaren </w:t>
      </w:r>
      <w:r w:rsidR="009265A6">
        <w:t xml:space="preserve">kvitterar ut </w:t>
      </w:r>
      <w:r w:rsidR="0025540F">
        <w:t xml:space="preserve">ägodelen </w:t>
      </w:r>
      <w:r w:rsidR="009265A6">
        <w:t xml:space="preserve">och blanketten lämnas till </w:t>
      </w:r>
      <w:r w:rsidR="005D09F7">
        <w:t>sjukhusets väktare för arkivering.</w:t>
      </w:r>
    </w:p>
    <w:p w:rsidR="008B45EE" w:rsidP="00EB0C6D" w:rsidRDefault="00821FCF" w14:paraId="1001E702" w14:textId="77777777">
      <w:pPr>
        <w:pStyle w:val="Punktlista"/>
        <w:numPr>
          <w:ilvl w:val="0"/>
          <w:numId w:val="23"/>
        </w:numPr>
        <w:ind w:left="1418" w:hanging="425"/>
      </w:pPr>
      <w:r>
        <w:rPr>
          <w:b/>
          <w:bCs/>
        </w:rPr>
        <w:t xml:space="preserve">Då ägaren inte kan </w:t>
      </w:r>
      <w:r w:rsidR="006D0B0E">
        <w:rPr>
          <w:b/>
          <w:bCs/>
        </w:rPr>
        <w:t>komma samma dag, k</w:t>
      </w:r>
      <w:r w:rsidRPr="0E0F0F3C" w:rsidR="007B0847">
        <w:rPr>
          <w:b/>
          <w:bCs/>
        </w:rPr>
        <w:t>ontakta</w:t>
      </w:r>
      <w:r w:rsidR="006D0B0E">
        <w:rPr>
          <w:b/>
          <w:bCs/>
        </w:rPr>
        <w:t>s</w:t>
      </w:r>
      <w:r w:rsidRPr="0E0F0F3C" w:rsidR="007B0847">
        <w:rPr>
          <w:b/>
          <w:bCs/>
        </w:rPr>
        <w:t xml:space="preserve"> sjukhusets väktare </w:t>
      </w:r>
      <w:r w:rsidR="006D0B0E">
        <w:rPr>
          <w:b/>
          <w:bCs/>
        </w:rPr>
        <w:br/>
      </w:r>
      <w:r w:rsidRPr="00D609DC" w:rsidR="007B0847">
        <w:rPr>
          <w:b/>
          <w:bCs/>
        </w:rPr>
        <w:t xml:space="preserve">för överlämnade </w:t>
      </w:r>
      <w:r w:rsidRPr="00D609DC" w:rsidR="00311D66">
        <w:rPr>
          <w:b/>
          <w:bCs/>
        </w:rPr>
        <w:t xml:space="preserve">av </w:t>
      </w:r>
      <w:r w:rsidRPr="00D609DC" w:rsidR="0025540F">
        <w:rPr>
          <w:b/>
          <w:bCs/>
        </w:rPr>
        <w:t>ägodel</w:t>
      </w:r>
      <w:r w:rsidRPr="00D609DC" w:rsidR="00B30898">
        <w:rPr>
          <w:b/>
          <w:bCs/>
        </w:rPr>
        <w:t>.</w:t>
      </w:r>
    </w:p>
    <w:p w:rsidR="00F211AD" w:rsidP="00EB0C6D" w:rsidRDefault="002F1F80" w14:paraId="0F358E13" w14:textId="6F6B1C28">
      <w:pPr>
        <w:pStyle w:val="Punktlista"/>
        <w:numPr>
          <w:ilvl w:val="0"/>
          <w:numId w:val="23"/>
        </w:numPr>
        <w:ind w:left="1418" w:hanging="425"/>
      </w:pPr>
      <w:r>
        <w:t xml:space="preserve">Sjukhusets väktare följer därefter </w:t>
      </w:r>
      <w:r w:rsidR="00DD35AF">
        <w:t>N</w:t>
      </w:r>
      <w:r w:rsidR="00CA41AA">
        <w:t>U</w:t>
      </w:r>
      <w:r w:rsidR="00DD35AF">
        <w:t xml:space="preserve">-sjukvårdens </w:t>
      </w:r>
      <w:r>
        <w:t xml:space="preserve">rutin </w:t>
      </w:r>
      <w:r w:rsidR="006A5E97">
        <w:t>angående</w:t>
      </w:r>
      <w:r>
        <w:t xml:space="preserve"> </w:t>
      </w:r>
      <w:r w:rsidR="006A5E97">
        <w:t>kvarglömda värdeföremål.</w:t>
      </w:r>
    </w:p>
    <w:p w:rsidRPr="007B0847" w:rsidR="007B0847" w:rsidP="00EB0C6D" w:rsidRDefault="00EB61CA" w14:paraId="3697E14A" w14:textId="359F32E0">
      <w:pPr>
        <w:pStyle w:val="Punktlista"/>
        <w:numPr>
          <w:ilvl w:val="0"/>
          <w:numId w:val="23"/>
        </w:numPr>
        <w:ind w:left="1418" w:hanging="425"/>
      </w:pPr>
      <w:bookmarkStart w:name="_Hlk220509346" w:id="4"/>
      <w:r>
        <w:t xml:space="preserve">Värdesakerna </w:t>
      </w:r>
      <w:r w:rsidR="00571A2D">
        <w:t>förvaras i 14 dagar hos sjukhusets väktare</w:t>
      </w:r>
      <w:r w:rsidR="00052870">
        <w:t>, sedan transporteras föremålet till polisen</w:t>
      </w:r>
      <w:r w:rsidR="008F1765">
        <w:t>.</w:t>
      </w:r>
    </w:p>
    <w:bookmarkEnd w:id="4"/>
    <w:p w:rsidR="005B7FAD" w:rsidRDefault="005B7FAD" w14:paraId="580410AA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Pr="007B0847" w:rsidR="007B0847" w:rsidP="00393F5D" w:rsidRDefault="007B0847" w14:paraId="5D561529" w14:textId="6FF9AA38">
      <w:pPr>
        <w:pStyle w:val="Rubrik2"/>
      </w:pPr>
      <w:r w:rsidRPr="007B0847">
        <w:t>Kvarglömda saker</w:t>
      </w:r>
      <w:r w:rsidR="00D05DF8">
        <w:t xml:space="preserve"> med ett ekonomiskt värde</w:t>
      </w:r>
      <w:r w:rsidRPr="007B0847">
        <w:t>, okänd ägare</w:t>
      </w:r>
    </w:p>
    <w:p w:rsidRPr="007B0847" w:rsidR="007B0847" w:rsidP="007B0847" w:rsidRDefault="007B0847" w14:paraId="4A76B769" w14:textId="29FAB04B">
      <w:pPr>
        <w:numPr>
          <w:ilvl w:val="0"/>
          <w:numId w:val="21"/>
        </w:numPr>
        <w:spacing w:after="0" w:line="240" w:lineRule="auto"/>
        <w:ind w:right="0"/>
        <w:rPr>
          <w:szCs w:val="20"/>
        </w:rPr>
      </w:pPr>
      <w:r w:rsidRPr="007B0847">
        <w:rPr>
          <w:szCs w:val="20"/>
        </w:rPr>
        <w:t>De</w:t>
      </w:r>
      <w:r w:rsidR="0025540F">
        <w:rPr>
          <w:szCs w:val="20"/>
        </w:rPr>
        <w:t>n</w:t>
      </w:r>
      <w:r w:rsidRPr="007B0847">
        <w:rPr>
          <w:szCs w:val="20"/>
        </w:rPr>
        <w:t xml:space="preserve"> kvarglömda</w:t>
      </w:r>
      <w:r w:rsidR="0025540F">
        <w:rPr>
          <w:szCs w:val="20"/>
        </w:rPr>
        <w:t xml:space="preserve"> ägodelen</w:t>
      </w:r>
      <w:r w:rsidRPr="007B0847">
        <w:rPr>
          <w:szCs w:val="20"/>
        </w:rPr>
        <w:t xml:space="preserve"> läggs i </w:t>
      </w:r>
      <w:r w:rsidR="00F96875">
        <w:rPr>
          <w:szCs w:val="20"/>
        </w:rPr>
        <w:t>förvaringspåse</w:t>
      </w:r>
      <w:r w:rsidRPr="007B0847">
        <w:rPr>
          <w:szCs w:val="20"/>
        </w:rPr>
        <w:t xml:space="preserve"> tillsammans med ifylld blankett. </w:t>
      </w:r>
    </w:p>
    <w:p w:rsidR="007B0847" w:rsidP="17A87FEC" w:rsidRDefault="00C01B8C" w14:paraId="4767181A" w14:textId="3EC05C7E">
      <w:pPr>
        <w:numPr>
          <w:ilvl w:val="0"/>
          <w:numId w:val="21"/>
        </w:numPr>
        <w:spacing w:after="0" w:line="240" w:lineRule="auto"/>
        <w:ind w:right="0"/>
      </w:pPr>
      <w:r>
        <w:t>K</w:t>
      </w:r>
      <w:r w:rsidR="0B9BA135">
        <w:t>ontakta sjukhusets väktar</w:t>
      </w:r>
      <w:r w:rsidR="055E2C2C">
        <w:t>e för överlämnande.</w:t>
      </w:r>
    </w:p>
    <w:p w:rsidRPr="007B0847" w:rsidR="0086629F" w:rsidP="0086629F" w:rsidRDefault="0086629F" w14:paraId="2D2EE5B3" w14:textId="618D978B">
      <w:pPr>
        <w:pStyle w:val="Punktlista"/>
        <w:numPr>
          <w:ilvl w:val="0"/>
          <w:numId w:val="21"/>
        </w:numPr>
      </w:pPr>
      <w:r>
        <w:t>Värdesakerna förvaras i 14 dagar hos sjukhusets väktare, sedan transporteras föremålet till polisen.</w:t>
      </w:r>
    </w:p>
    <w:p w:rsidRPr="007B0847" w:rsidR="007B0847" w:rsidP="00393F5D" w:rsidRDefault="007B0847" w14:paraId="01703A5A" w14:textId="3778BBB6">
      <w:pPr>
        <w:pStyle w:val="Rubrik2"/>
      </w:pPr>
      <w:r w:rsidRPr="007B0847">
        <w:t>kvarglömda saker</w:t>
      </w:r>
      <w:r w:rsidR="00F816B1">
        <w:t xml:space="preserve"> utan ekonomiskt värde</w:t>
      </w:r>
    </w:p>
    <w:p w:rsidRPr="004400C0" w:rsidR="007B0847" w:rsidP="6D8F4AC2" w:rsidRDefault="00F816B1" w14:paraId="0D7A9DE1" w14:textId="6439970F">
      <w:pPr>
        <w:spacing w:after="0" w:line="240" w:lineRule="auto"/>
        <w:ind w:right="0"/>
        <w:rPr>
          <w:color w:val="FF0000"/>
        </w:rPr>
      </w:pPr>
      <w:r w:rsidRPr="6D8F4AC2" w:rsidR="00F816B1">
        <w:rPr>
          <w:b w:val="1"/>
          <w:bCs w:val="1"/>
          <w:color w:val="FF0000"/>
        </w:rPr>
        <w:t xml:space="preserve"> </w:t>
      </w:r>
      <w:r w:rsidR="00D165A2">
        <w:rPr/>
        <w:t xml:space="preserve">Ägodelar utan </w:t>
      </w:r>
      <w:r w:rsidR="00D165A2">
        <w:rPr/>
        <w:t>ekonomisk</w:t>
      </w:r>
      <w:r w:rsidR="7FB58C92">
        <w:rPr/>
        <w:t>t</w:t>
      </w:r>
      <w:r w:rsidR="00D165A2">
        <w:rPr/>
        <w:t xml:space="preserve"> värde</w:t>
      </w:r>
      <w:r w:rsidR="00D165A2">
        <w:rPr/>
        <w:t xml:space="preserve"> såsom t</w:t>
      </w:r>
      <w:r w:rsidR="004400C0">
        <w:rPr/>
        <w:t xml:space="preserve">idningar, böcker eller liknande </w:t>
      </w:r>
      <w:r w:rsidR="00A64CE5">
        <w:rPr/>
        <w:t>kastas</w:t>
      </w:r>
      <w:r w:rsidR="00D05DF8">
        <w:rPr/>
        <w:t>.</w:t>
      </w:r>
      <w:r>
        <w:br/>
      </w:r>
      <w:r w:rsidR="00617831">
        <w:rPr/>
        <w:t xml:space="preserve">Vid osäkerhet lämnas </w:t>
      </w:r>
      <w:r w:rsidR="00EB2D20">
        <w:rPr/>
        <w:t xml:space="preserve">ägodelen till </w:t>
      </w:r>
      <w:r w:rsidR="00A82983">
        <w:rPr/>
        <w:t>väktare</w:t>
      </w:r>
      <w:r w:rsidR="00EB2D20">
        <w:rPr/>
        <w:t xml:space="preserve"> för </w:t>
      </w:r>
      <w:r w:rsidR="00296486">
        <w:rPr/>
        <w:t>bedömning</w:t>
      </w:r>
      <w:r w:rsidR="00A82983">
        <w:rPr/>
        <w:t>.</w:t>
      </w:r>
    </w:p>
    <w:p w:rsidRPr="007B0847" w:rsidR="007B0847" w:rsidP="007B0847" w:rsidRDefault="007B0847" w14:paraId="34078BBE" w14:textId="77777777">
      <w:pPr>
        <w:spacing w:after="0" w:line="240" w:lineRule="auto"/>
        <w:ind w:left="0" w:right="0"/>
        <w:rPr>
          <w:szCs w:val="20"/>
        </w:rPr>
      </w:pPr>
    </w:p>
    <w:tbl>
      <w:tblPr>
        <w:tblW w:w="0" w:type="auto"/>
        <w:tblInd w:w="10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09"/>
        <w:gridCol w:w="1889"/>
      </w:tblGrid>
      <w:tr w:rsidRPr="007B0847" w:rsidR="007B0847" w:rsidTr="009F126C" w14:paraId="3AE248BA" w14:textId="77777777">
        <w:tc>
          <w:tcPr>
            <w:tcW w:w="3698" w:type="dxa"/>
            <w:gridSpan w:val="2"/>
            <w:shd w:val="clear" w:color="auto" w:fill="DEEAF6"/>
          </w:tcPr>
          <w:p w:rsidRPr="007B0847" w:rsidR="007B0847" w:rsidP="009F126C" w:rsidRDefault="007B0847" w14:paraId="2088CB0C" w14:textId="77777777">
            <w:pPr>
              <w:spacing w:after="0" w:line="240" w:lineRule="auto"/>
              <w:ind w:left="0" w:right="0" w:hanging="113"/>
              <w:jc w:val="center"/>
              <w:rPr>
                <w:szCs w:val="20"/>
              </w:rPr>
            </w:pPr>
            <w:r w:rsidRPr="007B0847">
              <w:rPr>
                <w:b/>
                <w:szCs w:val="20"/>
              </w:rPr>
              <w:t>Kontaktuppgifter väktare</w:t>
            </w:r>
          </w:p>
        </w:tc>
      </w:tr>
      <w:tr w:rsidRPr="007B0847" w:rsidR="007B0847" w:rsidTr="009F126C" w14:paraId="436B008C" w14:textId="77777777">
        <w:tc>
          <w:tcPr>
            <w:tcW w:w="1809" w:type="dxa"/>
          </w:tcPr>
          <w:p w:rsidRPr="007B0847" w:rsidR="007B0847" w:rsidP="007B0847" w:rsidRDefault="007B0847" w14:paraId="160CD859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7B0847">
              <w:rPr>
                <w:szCs w:val="20"/>
              </w:rPr>
              <w:t>NÄL</w:t>
            </w:r>
          </w:p>
        </w:tc>
        <w:tc>
          <w:tcPr>
            <w:tcW w:w="1889" w:type="dxa"/>
          </w:tcPr>
          <w:p w:rsidRPr="007B0847" w:rsidR="007B0847" w:rsidP="007B0847" w:rsidRDefault="007B0847" w14:paraId="05D47A78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7B0847">
              <w:rPr>
                <w:szCs w:val="20"/>
              </w:rPr>
              <w:t>Uddevalla</w:t>
            </w:r>
          </w:p>
        </w:tc>
      </w:tr>
      <w:tr w:rsidRPr="007B0847" w:rsidR="007B0847" w:rsidTr="009F126C" w14:paraId="62DA1FAE" w14:textId="77777777">
        <w:tc>
          <w:tcPr>
            <w:tcW w:w="1809" w:type="dxa"/>
          </w:tcPr>
          <w:p w:rsidRPr="007B0847" w:rsidR="007B0847" w:rsidP="007B0847" w:rsidRDefault="007B0847" w14:paraId="7B00C21D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7B0847">
              <w:rPr>
                <w:szCs w:val="20"/>
              </w:rPr>
              <w:t>010-43 </w:t>
            </w:r>
            <w:r w:rsidRPr="007B0847">
              <w:rPr>
                <w:b/>
                <w:szCs w:val="20"/>
              </w:rPr>
              <w:t>566 69</w:t>
            </w:r>
          </w:p>
        </w:tc>
        <w:tc>
          <w:tcPr>
            <w:tcW w:w="1889" w:type="dxa"/>
          </w:tcPr>
          <w:p w:rsidRPr="007B0847" w:rsidR="007B0847" w:rsidP="007B0847" w:rsidRDefault="007B0847" w14:paraId="6723C8C5" w14:textId="77777777">
            <w:pPr>
              <w:spacing w:after="0" w:line="240" w:lineRule="auto"/>
              <w:ind w:left="0" w:right="0"/>
              <w:rPr>
                <w:szCs w:val="20"/>
              </w:rPr>
            </w:pPr>
            <w:r w:rsidRPr="007B0847">
              <w:rPr>
                <w:szCs w:val="20"/>
              </w:rPr>
              <w:t>010-43 </w:t>
            </w:r>
            <w:r w:rsidRPr="007B0847">
              <w:rPr>
                <w:b/>
                <w:szCs w:val="20"/>
              </w:rPr>
              <w:t>566 74</w:t>
            </w:r>
          </w:p>
        </w:tc>
      </w:tr>
    </w:tbl>
    <w:p w:rsidRPr="00536A5A" w:rsidR="00536A5A" w:rsidP="00536A5A" w:rsidRDefault="00536A5A" w14:paraId="76B9F95B" w14:textId="24513497">
      <w:pPr>
        <w:spacing w:after="0" w:line="240" w:lineRule="auto"/>
        <w:ind w:left="0" w:right="0"/>
      </w:pPr>
      <w:bookmarkStart w:name="Blankett" w:id="5"/>
      <w:bookmarkEnd w:id="0"/>
      <w:bookmarkEnd w:id="3"/>
      <w:bookmarkEnd w:id="5"/>
    </w:p>
    <w:sectPr w:rsidRPr="00536A5A" w:rsidR="00536A5A" w:rsidSect="000A5F3A">
      <w:type w:val="continuous"/>
      <w:pgSz w:w="11900" w:h="16840" w:orient="portrait"/>
      <w:pgMar w:top="1418" w:right="843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1DF7" w:rsidRDefault="00FE1DF7" w14:paraId="52234151" w14:textId="77777777">
      <w:r>
        <w:separator/>
      </w:r>
    </w:p>
  </w:endnote>
  <w:endnote w:type="continuationSeparator" w:id="0">
    <w:p w:rsidR="00FE1DF7" w:rsidRDefault="00FE1DF7" w14:paraId="2BCE7B1A" w14:textId="77777777">
      <w:r>
        <w:continuationSeparator/>
      </w:r>
    </w:p>
  </w:endnote>
  <w:endnote w:type="continuationNotice" w:id="1">
    <w:p w:rsidR="00FE1DF7" w:rsidRDefault="00FE1DF7" w14:paraId="0502146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3" name="Bildobjekt 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1DF7" w:rsidRDefault="00FE1DF7" w14:paraId="4FE13715" w14:textId="77777777"/>
  </w:footnote>
  <w:footnote w:type="continuationSeparator" w:id="0">
    <w:p w:rsidR="00FE1DF7" w:rsidRDefault="00FE1DF7" w14:paraId="57FDCAD5" w14:textId="77777777">
      <w:r>
        <w:continuationSeparator/>
      </w:r>
    </w:p>
  </w:footnote>
  <w:footnote w:type="continuationNotice" w:id="1">
    <w:p w:rsidR="00FE1DF7" w:rsidRDefault="00FE1DF7" w14:paraId="4A135FF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389EDA2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1840BDD2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2" name="Bildobjekt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B9FA62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2EE65E72"/>
    <w:multiLevelType w:val="hybridMultilevel"/>
    <w:tmpl w:val="120A7E2C"/>
    <w:lvl w:ilvl="0" w:tplc="041D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BD60FC6"/>
    <w:multiLevelType w:val="hybridMultilevel"/>
    <w:tmpl w:val="D2BABA40"/>
    <w:lvl w:ilvl="0" w:tplc="041D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63795D04"/>
    <w:multiLevelType w:val="hybridMultilevel"/>
    <w:tmpl w:val="7862C4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9" w15:restartNumberingAfterBreak="0">
    <w:nsid w:val="74400C35"/>
    <w:multiLevelType w:val="hybridMultilevel"/>
    <w:tmpl w:val="F1EC8A92"/>
    <w:lvl w:ilvl="0" w:tplc="FFFFFFFF">
      <w:start w:val="1"/>
      <w:numFmt w:val="decimal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2145855220">
    <w:abstractNumId w:val="21"/>
  </w:num>
  <w:num w:numId="2" w16cid:durableId="992608970">
    <w:abstractNumId w:val="16"/>
  </w:num>
  <w:num w:numId="3" w16cid:durableId="1215897810">
    <w:abstractNumId w:val="0"/>
  </w:num>
  <w:num w:numId="4" w16cid:durableId="1451556972">
    <w:abstractNumId w:val="6"/>
  </w:num>
  <w:num w:numId="5" w16cid:durableId="448550054">
    <w:abstractNumId w:val="18"/>
  </w:num>
  <w:num w:numId="6" w16cid:durableId="356470023">
    <w:abstractNumId w:val="2"/>
  </w:num>
  <w:num w:numId="7" w16cid:durableId="441919725">
    <w:abstractNumId w:val="12"/>
  </w:num>
  <w:num w:numId="8" w16cid:durableId="676687162">
    <w:abstractNumId w:val="9"/>
  </w:num>
  <w:num w:numId="9" w16cid:durableId="52892063">
    <w:abstractNumId w:val="1"/>
  </w:num>
  <w:num w:numId="10" w16cid:durableId="844200788">
    <w:abstractNumId w:val="1"/>
  </w:num>
  <w:num w:numId="11" w16cid:durableId="599068634">
    <w:abstractNumId w:val="3"/>
  </w:num>
  <w:num w:numId="12" w16cid:durableId="1188831829">
    <w:abstractNumId w:val="4"/>
  </w:num>
  <w:num w:numId="13" w16cid:durableId="1861819293">
    <w:abstractNumId w:val="15"/>
  </w:num>
  <w:num w:numId="14" w16cid:durableId="1498957469">
    <w:abstractNumId w:val="10"/>
  </w:num>
  <w:num w:numId="15" w16cid:durableId="1353268038">
    <w:abstractNumId w:val="7"/>
  </w:num>
  <w:num w:numId="16" w16cid:durableId="342098367">
    <w:abstractNumId w:val="14"/>
  </w:num>
  <w:num w:numId="17" w16cid:durableId="481000306">
    <w:abstractNumId w:val="5"/>
  </w:num>
  <w:num w:numId="18" w16cid:durableId="1383283881">
    <w:abstractNumId w:val="11"/>
  </w:num>
  <w:num w:numId="19" w16cid:durableId="291786204">
    <w:abstractNumId w:val="20"/>
  </w:num>
  <w:num w:numId="20" w16cid:durableId="1292788780">
    <w:abstractNumId w:val="17"/>
  </w:num>
  <w:num w:numId="21" w16cid:durableId="803423438">
    <w:abstractNumId w:val="19"/>
  </w:num>
  <w:num w:numId="22" w16cid:durableId="2086950861">
    <w:abstractNumId w:val="8"/>
  </w:num>
  <w:num w:numId="23" w16cid:durableId="1464154448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3467E"/>
    <w:rsid w:val="00050500"/>
    <w:rsid w:val="00052870"/>
    <w:rsid w:val="0005691C"/>
    <w:rsid w:val="00056ECB"/>
    <w:rsid w:val="00056ED5"/>
    <w:rsid w:val="000655CC"/>
    <w:rsid w:val="000700AE"/>
    <w:rsid w:val="00071422"/>
    <w:rsid w:val="00084024"/>
    <w:rsid w:val="0009062C"/>
    <w:rsid w:val="00095368"/>
    <w:rsid w:val="000954C4"/>
    <w:rsid w:val="000A4C35"/>
    <w:rsid w:val="000A5F3A"/>
    <w:rsid w:val="000A611A"/>
    <w:rsid w:val="000B12D9"/>
    <w:rsid w:val="000B4536"/>
    <w:rsid w:val="000B7715"/>
    <w:rsid w:val="000D6B34"/>
    <w:rsid w:val="000D77A6"/>
    <w:rsid w:val="000E463B"/>
    <w:rsid w:val="000E5A7E"/>
    <w:rsid w:val="000F43A3"/>
    <w:rsid w:val="000F7681"/>
    <w:rsid w:val="00102999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18D8"/>
    <w:rsid w:val="001522AE"/>
    <w:rsid w:val="001562C6"/>
    <w:rsid w:val="00157D5B"/>
    <w:rsid w:val="00161FE6"/>
    <w:rsid w:val="00163DFC"/>
    <w:rsid w:val="001647EA"/>
    <w:rsid w:val="00164C3D"/>
    <w:rsid w:val="00166D3A"/>
    <w:rsid w:val="00181FDC"/>
    <w:rsid w:val="001860B9"/>
    <w:rsid w:val="00186F2B"/>
    <w:rsid w:val="001874D6"/>
    <w:rsid w:val="00194283"/>
    <w:rsid w:val="0019632A"/>
    <w:rsid w:val="001A4E7C"/>
    <w:rsid w:val="001B0B79"/>
    <w:rsid w:val="001B762C"/>
    <w:rsid w:val="001C4D0A"/>
    <w:rsid w:val="001C5FEF"/>
    <w:rsid w:val="0020351E"/>
    <w:rsid w:val="002106F6"/>
    <w:rsid w:val="00211487"/>
    <w:rsid w:val="00211D91"/>
    <w:rsid w:val="00213A2D"/>
    <w:rsid w:val="00217DEC"/>
    <w:rsid w:val="0022251C"/>
    <w:rsid w:val="00224F38"/>
    <w:rsid w:val="00235B57"/>
    <w:rsid w:val="00241BD5"/>
    <w:rsid w:val="00250F24"/>
    <w:rsid w:val="002523C5"/>
    <w:rsid w:val="0025380B"/>
    <w:rsid w:val="0025540F"/>
    <w:rsid w:val="0025703A"/>
    <w:rsid w:val="00262F3D"/>
    <w:rsid w:val="00263281"/>
    <w:rsid w:val="002651D6"/>
    <w:rsid w:val="0026551F"/>
    <w:rsid w:val="00275468"/>
    <w:rsid w:val="00280A85"/>
    <w:rsid w:val="00284119"/>
    <w:rsid w:val="00290B5C"/>
    <w:rsid w:val="00294791"/>
    <w:rsid w:val="00296486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1F80"/>
    <w:rsid w:val="002F2CFF"/>
    <w:rsid w:val="002F568B"/>
    <w:rsid w:val="002F7818"/>
    <w:rsid w:val="003066D0"/>
    <w:rsid w:val="00311401"/>
    <w:rsid w:val="00311D66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4446"/>
    <w:rsid w:val="003854F1"/>
    <w:rsid w:val="003878EF"/>
    <w:rsid w:val="0039118E"/>
    <w:rsid w:val="00393F5D"/>
    <w:rsid w:val="00394608"/>
    <w:rsid w:val="00397F54"/>
    <w:rsid w:val="003A0D43"/>
    <w:rsid w:val="003A78A0"/>
    <w:rsid w:val="003B2A4B"/>
    <w:rsid w:val="003B3173"/>
    <w:rsid w:val="003C0338"/>
    <w:rsid w:val="003C57CF"/>
    <w:rsid w:val="003C7313"/>
    <w:rsid w:val="003D099E"/>
    <w:rsid w:val="003D21A2"/>
    <w:rsid w:val="003D29D2"/>
    <w:rsid w:val="003E0705"/>
    <w:rsid w:val="003E2FF7"/>
    <w:rsid w:val="003F1013"/>
    <w:rsid w:val="003F1ACF"/>
    <w:rsid w:val="00404948"/>
    <w:rsid w:val="00404CDB"/>
    <w:rsid w:val="00406BEA"/>
    <w:rsid w:val="00413A60"/>
    <w:rsid w:val="004230F7"/>
    <w:rsid w:val="0043167E"/>
    <w:rsid w:val="0043409A"/>
    <w:rsid w:val="004400C0"/>
    <w:rsid w:val="00443C1E"/>
    <w:rsid w:val="00446255"/>
    <w:rsid w:val="00451935"/>
    <w:rsid w:val="00460ED0"/>
    <w:rsid w:val="00465651"/>
    <w:rsid w:val="004664A3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0821"/>
    <w:rsid w:val="004C2559"/>
    <w:rsid w:val="004C601A"/>
    <w:rsid w:val="004D4861"/>
    <w:rsid w:val="004D5A10"/>
    <w:rsid w:val="004D7BA3"/>
    <w:rsid w:val="004F4518"/>
    <w:rsid w:val="004F4C62"/>
    <w:rsid w:val="004F6CD7"/>
    <w:rsid w:val="00501433"/>
    <w:rsid w:val="00511CC4"/>
    <w:rsid w:val="00517271"/>
    <w:rsid w:val="00531E60"/>
    <w:rsid w:val="00532DA1"/>
    <w:rsid w:val="00536A5A"/>
    <w:rsid w:val="0054174A"/>
    <w:rsid w:val="00541D07"/>
    <w:rsid w:val="00544BAB"/>
    <w:rsid w:val="00545F31"/>
    <w:rsid w:val="005578FA"/>
    <w:rsid w:val="00565129"/>
    <w:rsid w:val="00565CD0"/>
    <w:rsid w:val="00567820"/>
    <w:rsid w:val="00571A2D"/>
    <w:rsid w:val="005770AD"/>
    <w:rsid w:val="00581414"/>
    <w:rsid w:val="00581BF6"/>
    <w:rsid w:val="00582490"/>
    <w:rsid w:val="005826FA"/>
    <w:rsid w:val="00597E28"/>
    <w:rsid w:val="005A2E3B"/>
    <w:rsid w:val="005A54ED"/>
    <w:rsid w:val="005A5D5B"/>
    <w:rsid w:val="005A6081"/>
    <w:rsid w:val="005A627D"/>
    <w:rsid w:val="005B3729"/>
    <w:rsid w:val="005B53DB"/>
    <w:rsid w:val="005B7FAD"/>
    <w:rsid w:val="005C0045"/>
    <w:rsid w:val="005C084E"/>
    <w:rsid w:val="005C4606"/>
    <w:rsid w:val="005D09F7"/>
    <w:rsid w:val="005D0B0C"/>
    <w:rsid w:val="005E02B3"/>
    <w:rsid w:val="005E1E24"/>
    <w:rsid w:val="0060596B"/>
    <w:rsid w:val="00606D97"/>
    <w:rsid w:val="00614B46"/>
    <w:rsid w:val="00614E64"/>
    <w:rsid w:val="00617710"/>
    <w:rsid w:val="00617831"/>
    <w:rsid w:val="00617EE6"/>
    <w:rsid w:val="0062184C"/>
    <w:rsid w:val="00623724"/>
    <w:rsid w:val="00627BEA"/>
    <w:rsid w:val="006319DB"/>
    <w:rsid w:val="006430AC"/>
    <w:rsid w:val="0065595B"/>
    <w:rsid w:val="00660269"/>
    <w:rsid w:val="00665F89"/>
    <w:rsid w:val="00673C92"/>
    <w:rsid w:val="006753EC"/>
    <w:rsid w:val="006767FE"/>
    <w:rsid w:val="006820EE"/>
    <w:rsid w:val="00685235"/>
    <w:rsid w:val="006A2789"/>
    <w:rsid w:val="006A4978"/>
    <w:rsid w:val="006A5919"/>
    <w:rsid w:val="006A5E97"/>
    <w:rsid w:val="006A7261"/>
    <w:rsid w:val="006B0D29"/>
    <w:rsid w:val="006B1819"/>
    <w:rsid w:val="006B44F6"/>
    <w:rsid w:val="006B5DE7"/>
    <w:rsid w:val="006C5048"/>
    <w:rsid w:val="006C6A4B"/>
    <w:rsid w:val="006C779F"/>
    <w:rsid w:val="006D01F5"/>
    <w:rsid w:val="006D0B0E"/>
    <w:rsid w:val="006D0CFB"/>
    <w:rsid w:val="006D1919"/>
    <w:rsid w:val="006D30C0"/>
    <w:rsid w:val="006D7535"/>
    <w:rsid w:val="006E450B"/>
    <w:rsid w:val="006E540E"/>
    <w:rsid w:val="006F0D7E"/>
    <w:rsid w:val="00710B77"/>
    <w:rsid w:val="007137E9"/>
    <w:rsid w:val="0072075B"/>
    <w:rsid w:val="007221C2"/>
    <w:rsid w:val="00725816"/>
    <w:rsid w:val="00730955"/>
    <w:rsid w:val="00733A9C"/>
    <w:rsid w:val="007346B9"/>
    <w:rsid w:val="00736574"/>
    <w:rsid w:val="007367E0"/>
    <w:rsid w:val="00737215"/>
    <w:rsid w:val="00754905"/>
    <w:rsid w:val="00760038"/>
    <w:rsid w:val="00762EE0"/>
    <w:rsid w:val="00765C41"/>
    <w:rsid w:val="007669AE"/>
    <w:rsid w:val="00771100"/>
    <w:rsid w:val="007759DD"/>
    <w:rsid w:val="00775B60"/>
    <w:rsid w:val="0078609F"/>
    <w:rsid w:val="007917BA"/>
    <w:rsid w:val="007A4622"/>
    <w:rsid w:val="007A5C6F"/>
    <w:rsid w:val="007B0847"/>
    <w:rsid w:val="007B17FF"/>
    <w:rsid w:val="007C43AE"/>
    <w:rsid w:val="007C5F95"/>
    <w:rsid w:val="007D4241"/>
    <w:rsid w:val="007D4317"/>
    <w:rsid w:val="007D4EA3"/>
    <w:rsid w:val="007D5A7D"/>
    <w:rsid w:val="007F1CFF"/>
    <w:rsid w:val="007F5DD5"/>
    <w:rsid w:val="00811541"/>
    <w:rsid w:val="008176EF"/>
    <w:rsid w:val="00821A1B"/>
    <w:rsid w:val="00821FCF"/>
    <w:rsid w:val="008262E9"/>
    <w:rsid w:val="00827E69"/>
    <w:rsid w:val="00835C4D"/>
    <w:rsid w:val="00843F48"/>
    <w:rsid w:val="00851423"/>
    <w:rsid w:val="00856936"/>
    <w:rsid w:val="00857848"/>
    <w:rsid w:val="008654B6"/>
    <w:rsid w:val="0086629F"/>
    <w:rsid w:val="0087139C"/>
    <w:rsid w:val="00880E83"/>
    <w:rsid w:val="00882A20"/>
    <w:rsid w:val="00892F28"/>
    <w:rsid w:val="008A0C5F"/>
    <w:rsid w:val="008A3DEA"/>
    <w:rsid w:val="008A4EB9"/>
    <w:rsid w:val="008A74C0"/>
    <w:rsid w:val="008B1694"/>
    <w:rsid w:val="008B45EE"/>
    <w:rsid w:val="008C4B27"/>
    <w:rsid w:val="008C7F2A"/>
    <w:rsid w:val="008E36F8"/>
    <w:rsid w:val="008E46B2"/>
    <w:rsid w:val="008E682C"/>
    <w:rsid w:val="008E78A1"/>
    <w:rsid w:val="008F1765"/>
    <w:rsid w:val="008F589F"/>
    <w:rsid w:val="00906238"/>
    <w:rsid w:val="00907EF9"/>
    <w:rsid w:val="0091295C"/>
    <w:rsid w:val="00914D58"/>
    <w:rsid w:val="00921F47"/>
    <w:rsid w:val="009228AB"/>
    <w:rsid w:val="009265A6"/>
    <w:rsid w:val="0093085B"/>
    <w:rsid w:val="00931C57"/>
    <w:rsid w:val="0093474E"/>
    <w:rsid w:val="009347A5"/>
    <w:rsid w:val="009353C1"/>
    <w:rsid w:val="00942257"/>
    <w:rsid w:val="009471BF"/>
    <w:rsid w:val="00950E4E"/>
    <w:rsid w:val="009529BD"/>
    <w:rsid w:val="009533B4"/>
    <w:rsid w:val="00971D93"/>
    <w:rsid w:val="009765DD"/>
    <w:rsid w:val="00977638"/>
    <w:rsid w:val="00995127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126C"/>
    <w:rsid w:val="009F4A56"/>
    <w:rsid w:val="009F4E65"/>
    <w:rsid w:val="00A006A5"/>
    <w:rsid w:val="00A05942"/>
    <w:rsid w:val="00A07BEC"/>
    <w:rsid w:val="00A07F6A"/>
    <w:rsid w:val="00A264BE"/>
    <w:rsid w:val="00A272CA"/>
    <w:rsid w:val="00A27665"/>
    <w:rsid w:val="00A33051"/>
    <w:rsid w:val="00A36110"/>
    <w:rsid w:val="00A407AD"/>
    <w:rsid w:val="00A40923"/>
    <w:rsid w:val="00A41C05"/>
    <w:rsid w:val="00A42426"/>
    <w:rsid w:val="00A514B7"/>
    <w:rsid w:val="00A54A0B"/>
    <w:rsid w:val="00A64CE5"/>
    <w:rsid w:val="00A65FD4"/>
    <w:rsid w:val="00A731A6"/>
    <w:rsid w:val="00A81198"/>
    <w:rsid w:val="00A8123C"/>
    <w:rsid w:val="00A81E48"/>
    <w:rsid w:val="00A82035"/>
    <w:rsid w:val="00A82983"/>
    <w:rsid w:val="00A90D77"/>
    <w:rsid w:val="00A92E07"/>
    <w:rsid w:val="00A964A3"/>
    <w:rsid w:val="00AA0B3A"/>
    <w:rsid w:val="00AA6EB4"/>
    <w:rsid w:val="00AA767D"/>
    <w:rsid w:val="00AB0CC9"/>
    <w:rsid w:val="00AB3A5E"/>
    <w:rsid w:val="00AB7AF5"/>
    <w:rsid w:val="00AC3FF6"/>
    <w:rsid w:val="00AD73EC"/>
    <w:rsid w:val="00AE5BC7"/>
    <w:rsid w:val="00AE66AC"/>
    <w:rsid w:val="00AF5642"/>
    <w:rsid w:val="00AF5AAF"/>
    <w:rsid w:val="00B046D8"/>
    <w:rsid w:val="00B13F4C"/>
    <w:rsid w:val="00B16219"/>
    <w:rsid w:val="00B16C59"/>
    <w:rsid w:val="00B30898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486D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A3949"/>
    <w:rsid w:val="00BB02E6"/>
    <w:rsid w:val="00BB69DB"/>
    <w:rsid w:val="00BC322E"/>
    <w:rsid w:val="00BC44CD"/>
    <w:rsid w:val="00BC48A6"/>
    <w:rsid w:val="00BE4175"/>
    <w:rsid w:val="00BE7978"/>
    <w:rsid w:val="00C01B8C"/>
    <w:rsid w:val="00C07DDB"/>
    <w:rsid w:val="00C4115D"/>
    <w:rsid w:val="00C41D14"/>
    <w:rsid w:val="00C43BDD"/>
    <w:rsid w:val="00C47778"/>
    <w:rsid w:val="00C5011E"/>
    <w:rsid w:val="00C50C4B"/>
    <w:rsid w:val="00C50EE5"/>
    <w:rsid w:val="00C5240A"/>
    <w:rsid w:val="00C5398F"/>
    <w:rsid w:val="00C54AA7"/>
    <w:rsid w:val="00C556F5"/>
    <w:rsid w:val="00C60B78"/>
    <w:rsid w:val="00C616FE"/>
    <w:rsid w:val="00C70E19"/>
    <w:rsid w:val="00C72574"/>
    <w:rsid w:val="00C7430C"/>
    <w:rsid w:val="00C83EAC"/>
    <w:rsid w:val="00C85DA1"/>
    <w:rsid w:val="00C9071C"/>
    <w:rsid w:val="00C908FF"/>
    <w:rsid w:val="00C97BD3"/>
    <w:rsid w:val="00CA39EF"/>
    <w:rsid w:val="00CA41AA"/>
    <w:rsid w:val="00CA521F"/>
    <w:rsid w:val="00CB0493"/>
    <w:rsid w:val="00CB17FF"/>
    <w:rsid w:val="00CB1ED7"/>
    <w:rsid w:val="00CC167C"/>
    <w:rsid w:val="00CC52D9"/>
    <w:rsid w:val="00CD6647"/>
    <w:rsid w:val="00CE4B73"/>
    <w:rsid w:val="00CF3C98"/>
    <w:rsid w:val="00CF70BB"/>
    <w:rsid w:val="00D05DF8"/>
    <w:rsid w:val="00D074DB"/>
    <w:rsid w:val="00D12DD4"/>
    <w:rsid w:val="00D139CF"/>
    <w:rsid w:val="00D13C88"/>
    <w:rsid w:val="00D165A2"/>
    <w:rsid w:val="00D37E7F"/>
    <w:rsid w:val="00D47AD7"/>
    <w:rsid w:val="00D51529"/>
    <w:rsid w:val="00D609DC"/>
    <w:rsid w:val="00D85218"/>
    <w:rsid w:val="00D85927"/>
    <w:rsid w:val="00D915B1"/>
    <w:rsid w:val="00D97567"/>
    <w:rsid w:val="00DA299D"/>
    <w:rsid w:val="00DA65C4"/>
    <w:rsid w:val="00DD2BE0"/>
    <w:rsid w:val="00DD35AF"/>
    <w:rsid w:val="00DE4447"/>
    <w:rsid w:val="00DE5DA2"/>
    <w:rsid w:val="00DF0033"/>
    <w:rsid w:val="00DF2336"/>
    <w:rsid w:val="00DF631E"/>
    <w:rsid w:val="00E026BF"/>
    <w:rsid w:val="00E04E96"/>
    <w:rsid w:val="00E07B1B"/>
    <w:rsid w:val="00E11853"/>
    <w:rsid w:val="00E11A43"/>
    <w:rsid w:val="00E155F7"/>
    <w:rsid w:val="00E16695"/>
    <w:rsid w:val="00E52A86"/>
    <w:rsid w:val="00E5468A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A62C8"/>
    <w:rsid w:val="00EB0C6D"/>
    <w:rsid w:val="00EB2D20"/>
    <w:rsid w:val="00EB61CA"/>
    <w:rsid w:val="00EB6714"/>
    <w:rsid w:val="00EB78FA"/>
    <w:rsid w:val="00EC0A68"/>
    <w:rsid w:val="00EC5006"/>
    <w:rsid w:val="00EC6CC1"/>
    <w:rsid w:val="00ED49C3"/>
    <w:rsid w:val="00ED6CE8"/>
    <w:rsid w:val="00ED7AA6"/>
    <w:rsid w:val="00EE2A56"/>
    <w:rsid w:val="00EE3818"/>
    <w:rsid w:val="00EF3640"/>
    <w:rsid w:val="00F04F58"/>
    <w:rsid w:val="00F053A7"/>
    <w:rsid w:val="00F05C5B"/>
    <w:rsid w:val="00F211AD"/>
    <w:rsid w:val="00F22264"/>
    <w:rsid w:val="00F23357"/>
    <w:rsid w:val="00F2564D"/>
    <w:rsid w:val="00F35B05"/>
    <w:rsid w:val="00F413D9"/>
    <w:rsid w:val="00F42965"/>
    <w:rsid w:val="00F5135F"/>
    <w:rsid w:val="00F51F78"/>
    <w:rsid w:val="00F816B1"/>
    <w:rsid w:val="00F865F4"/>
    <w:rsid w:val="00F86F47"/>
    <w:rsid w:val="00F90B64"/>
    <w:rsid w:val="00F96875"/>
    <w:rsid w:val="00FB2F0F"/>
    <w:rsid w:val="00FB5086"/>
    <w:rsid w:val="00FB5411"/>
    <w:rsid w:val="00FB6392"/>
    <w:rsid w:val="00FD3C70"/>
    <w:rsid w:val="00FD6820"/>
    <w:rsid w:val="00FE12D8"/>
    <w:rsid w:val="00FE1DF7"/>
    <w:rsid w:val="00FF5D9D"/>
    <w:rsid w:val="00FF642B"/>
    <w:rsid w:val="00FF7C02"/>
    <w:rsid w:val="024801E3"/>
    <w:rsid w:val="055E2C2C"/>
    <w:rsid w:val="0B9BA135"/>
    <w:rsid w:val="0CC1B198"/>
    <w:rsid w:val="0E0F0F3C"/>
    <w:rsid w:val="0EBEA51E"/>
    <w:rsid w:val="17A87FEC"/>
    <w:rsid w:val="1B39BDC1"/>
    <w:rsid w:val="25FB5531"/>
    <w:rsid w:val="3B454103"/>
    <w:rsid w:val="4475A2A6"/>
    <w:rsid w:val="4BD963E4"/>
    <w:rsid w:val="4F979D95"/>
    <w:rsid w:val="524351DE"/>
    <w:rsid w:val="54194020"/>
    <w:rsid w:val="647B2B65"/>
    <w:rsid w:val="6B2CF8ED"/>
    <w:rsid w:val="6D8F4AC2"/>
    <w:rsid w:val="6F17BDA0"/>
    <w:rsid w:val="743D9295"/>
    <w:rsid w:val="747A279F"/>
    <w:rsid w:val="7FB58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8FBC2B43-EAA4-4585-8214-8672E6E3A7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3B3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5695-1596403157-519/native/Mall%20Hittegods%20-%20NU-sjukv%c3%a5rden.pdf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9-1908350447-40/SURROGATE/S%c3%a4kerhetshandbok%20NU-sjukv%c3%a5rden.pdf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Kvarglömda-upphittade värdesaker, tillhörigheter</dc:title>
  <dc:subject/>
  <dc:creator>patrik.jens.johansson@vgregion.se</dc:creator>
  <keywords/>
  <lastModifiedBy>Ulrica Sehlberg</lastModifiedBy>
  <revision>101</revision>
  <lastPrinted>2026-01-29T06:56:00.0000000Z</lastPrinted>
  <dcterms:created xsi:type="dcterms:W3CDTF">2026-09-10T11:11:00.0000000Z</dcterms:created>
  <dcterms:modified xsi:type="dcterms:W3CDTF">2026-10-19T09:19:49.0000000Z</dcterms:modified>
</coreProperties>
</file>