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E96E5" w14:textId="77777777" w:rsidR="00421904" w:rsidRPr="0084090B" w:rsidRDefault="00421904" w:rsidP="0084090B">
      <w:pPr>
        <w:pStyle w:val="Rubrik1"/>
        <w:sectPr w:rsidR="00421904" w:rsidRPr="0084090B" w:rsidSect="0042190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85F8E35" w14:textId="77777777" w:rsidR="00421904" w:rsidRPr="0084090B" w:rsidRDefault="00421904" w:rsidP="0084090B">
      <w:pPr>
        <w:pStyle w:val="Rubrik1"/>
      </w:pPr>
    </w:p>
    <w:p w14:paraId="3C2943CB" w14:textId="1829E01D" w:rsidR="00421904" w:rsidRPr="0084090B" w:rsidRDefault="0084090B" w:rsidP="0084090B">
      <w:pPr>
        <w:pStyle w:val="Rubrik1"/>
        <w:ind w:left="0"/>
      </w:pPr>
      <w:r w:rsidRPr="0084090B">
        <w:t>Kortisoninjektion – höftled, knä, axel med ultraljud</w:t>
      </w:r>
      <w:bookmarkStart w:id="1" w:name="_1314629194"/>
      <w:bookmarkStart w:id="2" w:name="Rubrik"/>
      <w:bookmarkEnd w:id="1"/>
      <w:bookmarkEnd w:id="2"/>
    </w:p>
    <w:p w14:paraId="161A879C" w14:textId="77777777" w:rsidR="00421904" w:rsidRPr="00421904" w:rsidRDefault="00421904" w:rsidP="0084090B">
      <w:pPr>
        <w:pStyle w:val="Rubrik2"/>
        <w:ind w:left="0"/>
      </w:pPr>
      <w:r w:rsidRPr="00421904">
        <w:t>Metodbok Ultraljud</w:t>
      </w:r>
    </w:p>
    <w:p w14:paraId="12D11C61" w14:textId="77777777" w:rsidR="00421904" w:rsidRPr="00421904" w:rsidRDefault="00421904" w:rsidP="00421904">
      <w:pPr>
        <w:spacing w:after="0" w:line="240" w:lineRule="auto"/>
        <w:ind w:left="0" w:right="0"/>
        <w:rPr>
          <w:szCs w:val="20"/>
        </w:rPr>
      </w:pPr>
      <w:r w:rsidRPr="00421904">
        <w:rPr>
          <w:szCs w:val="20"/>
        </w:rPr>
        <w:t>Gemensam rutin för att utföra undersökning på ett säkert och enhetligt sätt.</w:t>
      </w:r>
    </w:p>
    <w:p w14:paraId="7B3A6B42" w14:textId="7BA7CA08" w:rsidR="00421904" w:rsidRDefault="0084090B" w:rsidP="0084090B">
      <w:pPr>
        <w:pStyle w:val="Rubrik2"/>
        <w:ind w:left="0"/>
      </w:pPr>
      <w:r>
        <w:t>Förändringar sedan föregående version</w:t>
      </w:r>
    </w:p>
    <w:p w14:paraId="7CAEC8C1" w14:textId="2CD7A2CF" w:rsidR="0084090B" w:rsidRPr="0084090B" w:rsidRDefault="0084090B" w:rsidP="0084090B">
      <w:pPr>
        <w:ind w:left="0"/>
      </w:pPr>
      <w:r>
        <w:t>Inga förändringar.</w:t>
      </w:r>
    </w:p>
    <w:p w14:paraId="0B31C1C2" w14:textId="77777777" w:rsidR="00421904" w:rsidRPr="00421904" w:rsidRDefault="00421904" w:rsidP="0084090B">
      <w:pPr>
        <w:pStyle w:val="Rubrik2"/>
        <w:ind w:left="0"/>
      </w:pPr>
      <w:r w:rsidRPr="00421904">
        <w:t>Utförs</w:t>
      </w:r>
    </w:p>
    <w:p w14:paraId="0EE2EFD8" w14:textId="77777777" w:rsidR="00421904" w:rsidRPr="00421904" w:rsidRDefault="00421904" w:rsidP="00421904">
      <w:pPr>
        <w:spacing w:after="0" w:line="240" w:lineRule="auto"/>
        <w:ind w:left="0" w:right="0"/>
        <w:rPr>
          <w:szCs w:val="20"/>
        </w:rPr>
      </w:pPr>
      <w:r w:rsidRPr="00421904">
        <w:rPr>
          <w:szCs w:val="20"/>
        </w:rPr>
        <w:t>NÄL: Höftled, knä, axel</w:t>
      </w:r>
    </w:p>
    <w:p w14:paraId="3317E612" w14:textId="77777777" w:rsidR="00421904" w:rsidRPr="00421904" w:rsidRDefault="00421904" w:rsidP="00421904">
      <w:pPr>
        <w:spacing w:after="0" w:line="240" w:lineRule="auto"/>
        <w:ind w:left="0" w:right="0"/>
        <w:rPr>
          <w:szCs w:val="20"/>
        </w:rPr>
      </w:pPr>
      <w:r w:rsidRPr="00421904">
        <w:rPr>
          <w:szCs w:val="20"/>
        </w:rPr>
        <w:t>Uddevalla: Höftled</w:t>
      </w:r>
    </w:p>
    <w:p w14:paraId="36E207A6" w14:textId="77777777" w:rsidR="00421904" w:rsidRPr="00421904" w:rsidRDefault="00421904" w:rsidP="00421904">
      <w:pPr>
        <w:spacing w:after="0" w:line="240" w:lineRule="auto"/>
        <w:ind w:left="0" w:right="0"/>
        <w:rPr>
          <w:szCs w:val="20"/>
        </w:rPr>
      </w:pPr>
    </w:p>
    <w:p w14:paraId="184C2D3F" w14:textId="77777777" w:rsidR="00421904" w:rsidRPr="00421904" w:rsidRDefault="00421904" w:rsidP="0084090B">
      <w:pPr>
        <w:pStyle w:val="Rubrik2"/>
        <w:ind w:left="0"/>
      </w:pPr>
      <w:r w:rsidRPr="00421904">
        <w:t>Patientförberedelser</w:t>
      </w:r>
    </w:p>
    <w:p w14:paraId="3D70775E" w14:textId="77777777" w:rsidR="00421904" w:rsidRPr="00421904" w:rsidRDefault="00421904" w:rsidP="00421904">
      <w:pPr>
        <w:spacing w:after="0" w:line="240" w:lineRule="auto"/>
        <w:ind w:left="0" w:right="0"/>
        <w:rPr>
          <w:szCs w:val="20"/>
        </w:rPr>
      </w:pPr>
      <w:r w:rsidRPr="00421904">
        <w:rPr>
          <w:szCs w:val="20"/>
        </w:rPr>
        <w:t>Inga.</w:t>
      </w:r>
    </w:p>
    <w:p w14:paraId="1EA034CE" w14:textId="77777777" w:rsidR="00421904" w:rsidRPr="00421904" w:rsidRDefault="00421904" w:rsidP="00421904">
      <w:pPr>
        <w:spacing w:after="0" w:line="240" w:lineRule="auto"/>
        <w:ind w:left="0" w:right="0"/>
        <w:rPr>
          <w:szCs w:val="20"/>
        </w:rPr>
      </w:pPr>
    </w:p>
    <w:p w14:paraId="03168CA5" w14:textId="77777777" w:rsidR="00421904" w:rsidRPr="00421904" w:rsidRDefault="00421904" w:rsidP="0084090B">
      <w:pPr>
        <w:pStyle w:val="Rubrik2"/>
        <w:ind w:left="0"/>
      </w:pPr>
      <w:r w:rsidRPr="00421904">
        <w:t>Läkemedel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8"/>
        <w:gridCol w:w="876"/>
        <w:gridCol w:w="1257"/>
      </w:tblGrid>
      <w:tr w:rsidR="00421904" w:rsidRPr="00421904" w14:paraId="5BF24244" w14:textId="77777777" w:rsidTr="00CE1ED9">
        <w:tc>
          <w:tcPr>
            <w:tcW w:w="0" w:type="auto"/>
            <w:shd w:val="clear" w:color="auto" w:fill="auto"/>
          </w:tcPr>
          <w:p w14:paraId="131E4633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0" w:type="auto"/>
            <w:shd w:val="clear" w:color="auto" w:fill="C5E0B3"/>
          </w:tcPr>
          <w:p w14:paraId="0B77C51C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21904">
              <w:rPr>
                <w:b/>
                <w:szCs w:val="20"/>
              </w:rPr>
              <w:t>NÄL</w:t>
            </w:r>
          </w:p>
        </w:tc>
        <w:tc>
          <w:tcPr>
            <w:tcW w:w="0" w:type="auto"/>
            <w:shd w:val="clear" w:color="auto" w:fill="BDD6EE"/>
          </w:tcPr>
          <w:p w14:paraId="0CD17E98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21904">
              <w:rPr>
                <w:b/>
                <w:szCs w:val="20"/>
              </w:rPr>
              <w:t>Uddevalla</w:t>
            </w:r>
          </w:p>
        </w:tc>
      </w:tr>
      <w:tr w:rsidR="00421904" w:rsidRPr="00421904" w14:paraId="0ED25D48" w14:textId="77777777" w:rsidTr="00CE1ED9">
        <w:tc>
          <w:tcPr>
            <w:tcW w:w="0" w:type="auto"/>
            <w:shd w:val="clear" w:color="auto" w:fill="auto"/>
          </w:tcPr>
          <w:p w14:paraId="77E51B9E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421904">
              <w:rPr>
                <w:szCs w:val="20"/>
              </w:rPr>
              <w:t>Lederspan</w:t>
            </w:r>
            <w:proofErr w:type="spellEnd"/>
            <w:r w:rsidRPr="00421904">
              <w:rPr>
                <w:szCs w:val="20"/>
              </w:rPr>
              <w:t xml:space="preserve"> 20 mg/ml </w:t>
            </w:r>
            <w:r w:rsidRPr="00421904">
              <w:rPr>
                <w:i/>
                <w:szCs w:val="20"/>
              </w:rPr>
              <w:t>alternativt</w:t>
            </w:r>
          </w:p>
          <w:p w14:paraId="2B617256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421904">
              <w:rPr>
                <w:szCs w:val="20"/>
              </w:rPr>
              <w:t>Depo-Medrol</w:t>
            </w:r>
            <w:proofErr w:type="spellEnd"/>
            <w:r w:rsidRPr="00421904">
              <w:rPr>
                <w:szCs w:val="20"/>
              </w:rPr>
              <w:t xml:space="preserve"> 40 mg/ml</w:t>
            </w:r>
          </w:p>
          <w:p w14:paraId="546C237C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Aktuellt läkemedel anges på röntgenremissen</w:t>
            </w:r>
          </w:p>
        </w:tc>
        <w:tc>
          <w:tcPr>
            <w:tcW w:w="0" w:type="auto"/>
            <w:shd w:val="clear" w:color="auto" w:fill="C5E0B3"/>
          </w:tcPr>
          <w:p w14:paraId="539A2882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1</w:t>
            </w:r>
          </w:p>
        </w:tc>
        <w:tc>
          <w:tcPr>
            <w:tcW w:w="0" w:type="auto"/>
            <w:shd w:val="clear" w:color="auto" w:fill="BDD6EE"/>
          </w:tcPr>
          <w:p w14:paraId="5C10E29C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2</w:t>
            </w:r>
          </w:p>
        </w:tc>
      </w:tr>
      <w:tr w:rsidR="00421904" w:rsidRPr="00421904" w14:paraId="7B6E70D1" w14:textId="77777777" w:rsidTr="00CE1ED9">
        <w:tc>
          <w:tcPr>
            <w:tcW w:w="0" w:type="auto"/>
            <w:shd w:val="clear" w:color="auto" w:fill="auto"/>
          </w:tcPr>
          <w:p w14:paraId="37514822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421904">
              <w:rPr>
                <w:szCs w:val="20"/>
              </w:rPr>
              <w:t>Lidocain</w:t>
            </w:r>
            <w:proofErr w:type="spellEnd"/>
            <w:r w:rsidRPr="00421904">
              <w:rPr>
                <w:szCs w:val="20"/>
              </w:rPr>
              <w:t xml:space="preserve"> 10 mg/ml</w:t>
            </w:r>
          </w:p>
        </w:tc>
        <w:tc>
          <w:tcPr>
            <w:tcW w:w="0" w:type="auto"/>
            <w:shd w:val="clear" w:color="auto" w:fill="C5E0B3"/>
          </w:tcPr>
          <w:p w14:paraId="444903F0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1</w:t>
            </w:r>
          </w:p>
        </w:tc>
        <w:tc>
          <w:tcPr>
            <w:tcW w:w="0" w:type="auto"/>
            <w:shd w:val="clear" w:color="auto" w:fill="BDD6EE"/>
          </w:tcPr>
          <w:p w14:paraId="4028E1E2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2</w:t>
            </w:r>
          </w:p>
        </w:tc>
      </w:tr>
    </w:tbl>
    <w:p w14:paraId="56EAFA56" w14:textId="77777777" w:rsidR="00421904" w:rsidRPr="00421904" w:rsidRDefault="00421904" w:rsidP="00421904">
      <w:pPr>
        <w:spacing w:after="0" w:line="240" w:lineRule="auto"/>
        <w:ind w:left="0" w:right="0"/>
        <w:rPr>
          <w:szCs w:val="20"/>
        </w:rPr>
      </w:pPr>
    </w:p>
    <w:p w14:paraId="150B4FD8" w14:textId="77777777" w:rsidR="0084090B" w:rsidRDefault="0084090B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0F928B30" w14:textId="5BF9B115" w:rsidR="00421904" w:rsidRPr="00421904" w:rsidRDefault="00421904" w:rsidP="0084090B">
      <w:pPr>
        <w:pStyle w:val="Rubrik2"/>
        <w:ind w:left="0"/>
      </w:pPr>
      <w:r w:rsidRPr="00421904">
        <w:lastRenderedPageBreak/>
        <w:t>Material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2"/>
        <w:gridCol w:w="876"/>
        <w:gridCol w:w="1257"/>
      </w:tblGrid>
      <w:tr w:rsidR="00421904" w:rsidRPr="00421904" w14:paraId="5B00D2A7" w14:textId="77777777" w:rsidTr="00CE1ED9">
        <w:tc>
          <w:tcPr>
            <w:tcW w:w="0" w:type="auto"/>
            <w:shd w:val="clear" w:color="auto" w:fill="auto"/>
          </w:tcPr>
          <w:p w14:paraId="03F27108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0" w:type="auto"/>
            <w:shd w:val="clear" w:color="auto" w:fill="C5E0B3"/>
          </w:tcPr>
          <w:p w14:paraId="06E6E30D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21904">
              <w:rPr>
                <w:b/>
                <w:szCs w:val="20"/>
              </w:rPr>
              <w:t>NÄL</w:t>
            </w:r>
          </w:p>
        </w:tc>
        <w:tc>
          <w:tcPr>
            <w:tcW w:w="0" w:type="auto"/>
            <w:shd w:val="clear" w:color="auto" w:fill="BDD6EE"/>
          </w:tcPr>
          <w:p w14:paraId="62A12477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21904">
              <w:rPr>
                <w:b/>
                <w:szCs w:val="20"/>
              </w:rPr>
              <w:t>Uddevalla</w:t>
            </w:r>
          </w:p>
        </w:tc>
      </w:tr>
      <w:tr w:rsidR="00421904" w:rsidRPr="00421904" w14:paraId="74EF3BE3" w14:textId="77777777" w:rsidTr="00CE1ED9">
        <w:tc>
          <w:tcPr>
            <w:tcW w:w="0" w:type="auto"/>
            <w:shd w:val="clear" w:color="auto" w:fill="auto"/>
          </w:tcPr>
          <w:p w14:paraId="499E4050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”</w:t>
            </w:r>
            <w:proofErr w:type="spellStart"/>
            <w:r w:rsidRPr="00421904">
              <w:rPr>
                <w:szCs w:val="20"/>
              </w:rPr>
              <w:t>Blocklåda</w:t>
            </w:r>
            <w:proofErr w:type="spellEnd"/>
            <w:r w:rsidRPr="00421904">
              <w:rPr>
                <w:szCs w:val="20"/>
              </w:rPr>
              <w:t xml:space="preserve"> till Ortoped”;</w:t>
            </w:r>
          </w:p>
          <w:p w14:paraId="57160943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Rosa nål (uppdrag)</w:t>
            </w:r>
          </w:p>
          <w:p w14:paraId="036E4522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2 ml spruta (kortison)</w:t>
            </w:r>
          </w:p>
          <w:p w14:paraId="385ECB25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Grön nål 21G/0,80 (punktion)</w:t>
            </w:r>
          </w:p>
        </w:tc>
        <w:tc>
          <w:tcPr>
            <w:tcW w:w="0" w:type="auto"/>
            <w:shd w:val="clear" w:color="auto" w:fill="C5E0B3"/>
          </w:tcPr>
          <w:p w14:paraId="27A42136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1</w:t>
            </w:r>
          </w:p>
        </w:tc>
        <w:tc>
          <w:tcPr>
            <w:tcW w:w="0" w:type="auto"/>
            <w:shd w:val="clear" w:color="auto" w:fill="BDD6EE"/>
          </w:tcPr>
          <w:p w14:paraId="5E9AD521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-</w:t>
            </w:r>
          </w:p>
        </w:tc>
      </w:tr>
      <w:tr w:rsidR="00421904" w:rsidRPr="00421904" w14:paraId="59B0B6D5" w14:textId="77777777" w:rsidTr="00CE1ED9">
        <w:tc>
          <w:tcPr>
            <w:tcW w:w="0" w:type="auto"/>
            <w:shd w:val="clear" w:color="auto" w:fill="auto"/>
          </w:tcPr>
          <w:p w14:paraId="18D958B2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Rosa nål med filter</w:t>
            </w:r>
          </w:p>
        </w:tc>
        <w:tc>
          <w:tcPr>
            <w:tcW w:w="0" w:type="auto"/>
            <w:shd w:val="clear" w:color="auto" w:fill="C5E0B3"/>
          </w:tcPr>
          <w:p w14:paraId="652C676C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1</w:t>
            </w:r>
          </w:p>
        </w:tc>
        <w:tc>
          <w:tcPr>
            <w:tcW w:w="0" w:type="auto"/>
            <w:shd w:val="clear" w:color="auto" w:fill="BDD6EE"/>
          </w:tcPr>
          <w:p w14:paraId="7388945D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2</w:t>
            </w:r>
          </w:p>
        </w:tc>
      </w:tr>
      <w:tr w:rsidR="00421904" w:rsidRPr="00421904" w14:paraId="274E537A" w14:textId="77777777" w:rsidTr="00CE1ED9">
        <w:tc>
          <w:tcPr>
            <w:tcW w:w="0" w:type="auto"/>
            <w:shd w:val="clear" w:color="auto" w:fill="auto"/>
          </w:tcPr>
          <w:p w14:paraId="6B62FDBD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10 ml spruta (kortison)</w:t>
            </w:r>
          </w:p>
        </w:tc>
        <w:tc>
          <w:tcPr>
            <w:tcW w:w="0" w:type="auto"/>
            <w:shd w:val="clear" w:color="auto" w:fill="C5E0B3"/>
          </w:tcPr>
          <w:p w14:paraId="4FAD3F3C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-</w:t>
            </w:r>
          </w:p>
        </w:tc>
        <w:tc>
          <w:tcPr>
            <w:tcW w:w="0" w:type="auto"/>
            <w:shd w:val="clear" w:color="auto" w:fill="BDD6EE"/>
          </w:tcPr>
          <w:p w14:paraId="445FB923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2</w:t>
            </w:r>
          </w:p>
        </w:tc>
      </w:tr>
      <w:tr w:rsidR="00421904" w:rsidRPr="00421904" w14:paraId="6153275F" w14:textId="77777777" w:rsidTr="00CE1ED9">
        <w:tc>
          <w:tcPr>
            <w:tcW w:w="0" w:type="auto"/>
            <w:shd w:val="clear" w:color="auto" w:fill="auto"/>
          </w:tcPr>
          <w:p w14:paraId="02E5280C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 xml:space="preserve">Svart nål (G/0,80 x 0,88) </w:t>
            </w:r>
            <w:r w:rsidRPr="00421904">
              <w:rPr>
                <w:i/>
                <w:szCs w:val="20"/>
              </w:rPr>
              <w:t>alternativt</w:t>
            </w:r>
            <w:r w:rsidRPr="00421904">
              <w:rPr>
                <w:szCs w:val="20"/>
              </w:rPr>
              <w:t xml:space="preserve"> hjärtnål (punktion)</w:t>
            </w:r>
          </w:p>
          <w:p w14:paraId="2C3DF4BB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Rådgör med läkare</w:t>
            </w:r>
          </w:p>
        </w:tc>
        <w:tc>
          <w:tcPr>
            <w:tcW w:w="0" w:type="auto"/>
            <w:shd w:val="clear" w:color="auto" w:fill="C5E0B3"/>
          </w:tcPr>
          <w:p w14:paraId="5FE26F65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1</w:t>
            </w:r>
          </w:p>
        </w:tc>
        <w:tc>
          <w:tcPr>
            <w:tcW w:w="0" w:type="auto"/>
            <w:shd w:val="clear" w:color="auto" w:fill="BDD6EE"/>
          </w:tcPr>
          <w:p w14:paraId="0CD84EC9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2</w:t>
            </w:r>
          </w:p>
        </w:tc>
      </w:tr>
      <w:tr w:rsidR="00421904" w:rsidRPr="00421904" w14:paraId="5E76D8D8" w14:textId="77777777" w:rsidTr="00CE1ED9">
        <w:tc>
          <w:tcPr>
            <w:tcW w:w="0" w:type="auto"/>
            <w:shd w:val="clear" w:color="auto" w:fill="auto"/>
          </w:tcPr>
          <w:p w14:paraId="4E1A43BF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421904">
              <w:rPr>
                <w:szCs w:val="20"/>
              </w:rPr>
              <w:t>Engångsset</w:t>
            </w:r>
            <w:proofErr w:type="spellEnd"/>
            <w:r w:rsidRPr="00421904">
              <w:rPr>
                <w:szCs w:val="20"/>
              </w:rPr>
              <w:t>/</w:t>
            </w:r>
            <w:proofErr w:type="spellStart"/>
            <w:r w:rsidRPr="00421904">
              <w:rPr>
                <w:szCs w:val="20"/>
              </w:rPr>
              <w:t>Tvättset</w:t>
            </w:r>
            <w:proofErr w:type="spellEnd"/>
            <w:r w:rsidRPr="00421904">
              <w:rPr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C5E0B3"/>
          </w:tcPr>
          <w:p w14:paraId="60A5E73A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2</w:t>
            </w:r>
          </w:p>
        </w:tc>
        <w:tc>
          <w:tcPr>
            <w:tcW w:w="0" w:type="auto"/>
            <w:shd w:val="clear" w:color="auto" w:fill="BDD6EE"/>
          </w:tcPr>
          <w:p w14:paraId="57A48B0A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1</w:t>
            </w:r>
          </w:p>
        </w:tc>
      </w:tr>
      <w:tr w:rsidR="00421904" w:rsidRPr="00421904" w14:paraId="5537ED54" w14:textId="77777777" w:rsidTr="00CE1ED9">
        <w:tc>
          <w:tcPr>
            <w:tcW w:w="0" w:type="auto"/>
            <w:shd w:val="clear" w:color="auto" w:fill="auto"/>
          </w:tcPr>
          <w:p w14:paraId="1069CAFC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421904">
              <w:rPr>
                <w:szCs w:val="20"/>
              </w:rPr>
              <w:t>Descutan</w:t>
            </w:r>
            <w:proofErr w:type="spellEnd"/>
            <w:r w:rsidRPr="00421904">
              <w:rPr>
                <w:szCs w:val="20"/>
              </w:rPr>
              <w:t xml:space="preserve"> tvättsvamp </w:t>
            </w:r>
            <w:proofErr w:type="spellStart"/>
            <w:r w:rsidRPr="00421904">
              <w:rPr>
                <w:szCs w:val="20"/>
              </w:rPr>
              <w:t>Klorhexidinsprit</w:t>
            </w:r>
            <w:proofErr w:type="spellEnd"/>
            <w:r w:rsidRPr="00421904">
              <w:rPr>
                <w:szCs w:val="20"/>
              </w:rPr>
              <w:t xml:space="preserve"> 5 mg/ml</w:t>
            </w:r>
          </w:p>
        </w:tc>
        <w:tc>
          <w:tcPr>
            <w:tcW w:w="0" w:type="auto"/>
            <w:shd w:val="clear" w:color="auto" w:fill="C5E0B3"/>
          </w:tcPr>
          <w:p w14:paraId="459CEA55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-</w:t>
            </w:r>
          </w:p>
        </w:tc>
        <w:tc>
          <w:tcPr>
            <w:tcW w:w="0" w:type="auto"/>
            <w:shd w:val="clear" w:color="auto" w:fill="BDD6EE"/>
          </w:tcPr>
          <w:p w14:paraId="2FD68EFB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1</w:t>
            </w:r>
          </w:p>
        </w:tc>
      </w:tr>
      <w:tr w:rsidR="00421904" w:rsidRPr="00421904" w14:paraId="00507D84" w14:textId="77777777" w:rsidTr="00CE1ED9">
        <w:tc>
          <w:tcPr>
            <w:tcW w:w="0" w:type="auto"/>
            <w:shd w:val="clear" w:color="auto" w:fill="auto"/>
          </w:tcPr>
          <w:p w14:paraId="5D98878E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421904">
              <w:rPr>
                <w:szCs w:val="20"/>
              </w:rPr>
              <w:t>Hålduk</w:t>
            </w:r>
            <w:proofErr w:type="spellEnd"/>
          </w:p>
        </w:tc>
        <w:tc>
          <w:tcPr>
            <w:tcW w:w="0" w:type="auto"/>
            <w:shd w:val="clear" w:color="auto" w:fill="C5E0B3"/>
          </w:tcPr>
          <w:p w14:paraId="3F953CD6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2</w:t>
            </w:r>
          </w:p>
        </w:tc>
        <w:tc>
          <w:tcPr>
            <w:tcW w:w="0" w:type="auto"/>
            <w:shd w:val="clear" w:color="auto" w:fill="BDD6EE"/>
          </w:tcPr>
          <w:p w14:paraId="5B4BA6F2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1</w:t>
            </w:r>
          </w:p>
        </w:tc>
      </w:tr>
      <w:tr w:rsidR="00421904" w:rsidRPr="00421904" w14:paraId="530637E3" w14:textId="77777777" w:rsidTr="00CE1ED9">
        <w:tc>
          <w:tcPr>
            <w:tcW w:w="0" w:type="auto"/>
            <w:shd w:val="clear" w:color="auto" w:fill="auto"/>
          </w:tcPr>
          <w:p w14:paraId="2AEBDE23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Gröna sterila dukar, 4-pack</w:t>
            </w:r>
          </w:p>
        </w:tc>
        <w:tc>
          <w:tcPr>
            <w:tcW w:w="0" w:type="auto"/>
            <w:shd w:val="clear" w:color="auto" w:fill="C5E0B3"/>
          </w:tcPr>
          <w:p w14:paraId="35B5AC80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-</w:t>
            </w:r>
          </w:p>
        </w:tc>
        <w:tc>
          <w:tcPr>
            <w:tcW w:w="0" w:type="auto"/>
            <w:shd w:val="clear" w:color="auto" w:fill="BDD6EE"/>
          </w:tcPr>
          <w:p w14:paraId="15A76CD0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1</w:t>
            </w:r>
          </w:p>
        </w:tc>
      </w:tr>
      <w:tr w:rsidR="00421904" w:rsidRPr="00421904" w14:paraId="2B554CED" w14:textId="77777777" w:rsidTr="00CE1ED9">
        <w:tc>
          <w:tcPr>
            <w:tcW w:w="0" w:type="auto"/>
            <w:shd w:val="clear" w:color="auto" w:fill="auto"/>
          </w:tcPr>
          <w:p w14:paraId="309ACE84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Trans Cover Kit (</w:t>
            </w:r>
            <w:proofErr w:type="spellStart"/>
            <w:r w:rsidRPr="00421904">
              <w:rPr>
                <w:szCs w:val="20"/>
              </w:rPr>
              <w:t>slangskydd</w:t>
            </w:r>
            <w:proofErr w:type="spellEnd"/>
            <w:r w:rsidRPr="00421904">
              <w:rPr>
                <w:szCs w:val="20"/>
              </w:rPr>
              <w:t xml:space="preserve">, steril gel till </w:t>
            </w:r>
            <w:proofErr w:type="spellStart"/>
            <w:r w:rsidRPr="00421904">
              <w:rPr>
                <w:szCs w:val="20"/>
              </w:rPr>
              <w:t>transducer</w:t>
            </w:r>
            <w:proofErr w:type="spellEnd"/>
            <w:r w:rsidRPr="00421904">
              <w:rPr>
                <w:szCs w:val="20"/>
              </w:rPr>
              <w:t>)</w:t>
            </w:r>
          </w:p>
        </w:tc>
        <w:tc>
          <w:tcPr>
            <w:tcW w:w="0" w:type="auto"/>
            <w:shd w:val="clear" w:color="auto" w:fill="C5E0B3"/>
          </w:tcPr>
          <w:p w14:paraId="3DF169A2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2</w:t>
            </w:r>
          </w:p>
        </w:tc>
        <w:tc>
          <w:tcPr>
            <w:tcW w:w="0" w:type="auto"/>
            <w:shd w:val="clear" w:color="auto" w:fill="BDD6EE"/>
          </w:tcPr>
          <w:p w14:paraId="716E30DC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1</w:t>
            </w:r>
          </w:p>
        </w:tc>
      </w:tr>
      <w:tr w:rsidR="00421904" w:rsidRPr="00421904" w14:paraId="0BE1E4E2" w14:textId="77777777" w:rsidTr="00CE1ED9">
        <w:tc>
          <w:tcPr>
            <w:tcW w:w="0" w:type="auto"/>
            <w:shd w:val="clear" w:color="auto" w:fill="auto"/>
          </w:tcPr>
          <w:p w14:paraId="0274F43F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Steril tork, 2 fp</w:t>
            </w:r>
          </w:p>
        </w:tc>
        <w:tc>
          <w:tcPr>
            <w:tcW w:w="0" w:type="auto"/>
            <w:shd w:val="clear" w:color="auto" w:fill="C5E0B3"/>
          </w:tcPr>
          <w:p w14:paraId="5BCAC7B0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-</w:t>
            </w:r>
          </w:p>
        </w:tc>
        <w:tc>
          <w:tcPr>
            <w:tcW w:w="0" w:type="auto"/>
            <w:shd w:val="clear" w:color="auto" w:fill="BDD6EE"/>
          </w:tcPr>
          <w:p w14:paraId="0D5B8AA0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1</w:t>
            </w:r>
          </w:p>
        </w:tc>
      </w:tr>
      <w:tr w:rsidR="00421904" w:rsidRPr="00421904" w14:paraId="38E78E17" w14:textId="77777777" w:rsidTr="00CE1ED9">
        <w:tc>
          <w:tcPr>
            <w:tcW w:w="0" w:type="auto"/>
            <w:shd w:val="clear" w:color="auto" w:fill="auto"/>
          </w:tcPr>
          <w:p w14:paraId="741673E3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 xml:space="preserve">Sterila handskar, 2 fp (läk, </w:t>
            </w:r>
            <w:proofErr w:type="spellStart"/>
            <w:r w:rsidRPr="00421904">
              <w:rPr>
                <w:szCs w:val="20"/>
              </w:rPr>
              <w:t>ssk</w:t>
            </w:r>
            <w:proofErr w:type="spellEnd"/>
            <w:r w:rsidRPr="00421904">
              <w:rPr>
                <w:szCs w:val="20"/>
              </w:rPr>
              <w:t>/</w:t>
            </w:r>
            <w:proofErr w:type="spellStart"/>
            <w:r w:rsidRPr="00421904">
              <w:rPr>
                <w:szCs w:val="20"/>
              </w:rPr>
              <w:t>usk</w:t>
            </w:r>
            <w:proofErr w:type="spellEnd"/>
            <w:r w:rsidRPr="00421904">
              <w:rPr>
                <w:szCs w:val="20"/>
              </w:rPr>
              <w:t>)</w:t>
            </w:r>
          </w:p>
        </w:tc>
        <w:tc>
          <w:tcPr>
            <w:tcW w:w="0" w:type="auto"/>
            <w:shd w:val="clear" w:color="auto" w:fill="C5E0B3"/>
          </w:tcPr>
          <w:p w14:paraId="1C68B7BD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2</w:t>
            </w:r>
          </w:p>
        </w:tc>
        <w:tc>
          <w:tcPr>
            <w:tcW w:w="0" w:type="auto"/>
            <w:shd w:val="clear" w:color="auto" w:fill="BDD6EE"/>
          </w:tcPr>
          <w:p w14:paraId="785D9344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Skåp 1</w:t>
            </w:r>
          </w:p>
        </w:tc>
      </w:tr>
      <w:tr w:rsidR="00421904" w:rsidRPr="00421904" w14:paraId="103775D8" w14:textId="77777777" w:rsidTr="00CE1ED9">
        <w:tc>
          <w:tcPr>
            <w:tcW w:w="0" w:type="auto"/>
            <w:shd w:val="clear" w:color="auto" w:fill="auto"/>
          </w:tcPr>
          <w:p w14:paraId="2642E1E6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421904">
              <w:rPr>
                <w:szCs w:val="20"/>
              </w:rPr>
              <w:t>Vitri</w:t>
            </w:r>
            <w:proofErr w:type="spellEnd"/>
            <w:r w:rsidRPr="00421904">
              <w:rPr>
                <w:szCs w:val="20"/>
              </w:rPr>
              <w:t xml:space="preserve"> snabbförband</w:t>
            </w:r>
          </w:p>
        </w:tc>
        <w:tc>
          <w:tcPr>
            <w:tcW w:w="0" w:type="auto"/>
            <w:shd w:val="clear" w:color="auto" w:fill="C5E0B3"/>
          </w:tcPr>
          <w:p w14:paraId="6EE0EA5A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Låda 3</w:t>
            </w:r>
          </w:p>
        </w:tc>
        <w:tc>
          <w:tcPr>
            <w:tcW w:w="0" w:type="auto"/>
            <w:shd w:val="clear" w:color="auto" w:fill="BDD6EE"/>
          </w:tcPr>
          <w:p w14:paraId="458B6892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Låda 6</w:t>
            </w:r>
          </w:p>
        </w:tc>
      </w:tr>
      <w:tr w:rsidR="00421904" w:rsidRPr="00421904" w14:paraId="169C4D30" w14:textId="77777777" w:rsidTr="00CE1ED9">
        <w:tc>
          <w:tcPr>
            <w:tcW w:w="0" w:type="auto"/>
            <w:shd w:val="clear" w:color="auto" w:fill="auto"/>
          </w:tcPr>
          <w:p w14:paraId="3AB099EA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>Huva till ultraljudsmaskinen/tangentbord</w:t>
            </w:r>
          </w:p>
        </w:tc>
        <w:tc>
          <w:tcPr>
            <w:tcW w:w="0" w:type="auto"/>
            <w:shd w:val="clear" w:color="auto" w:fill="C5E0B3"/>
          </w:tcPr>
          <w:p w14:paraId="240D7390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  <w:highlight w:val="yellow"/>
              </w:rPr>
            </w:pPr>
            <w:r w:rsidRPr="00421904">
              <w:rPr>
                <w:szCs w:val="20"/>
              </w:rPr>
              <w:t>Skåp 2</w:t>
            </w:r>
          </w:p>
        </w:tc>
        <w:tc>
          <w:tcPr>
            <w:tcW w:w="0" w:type="auto"/>
            <w:shd w:val="clear" w:color="auto" w:fill="BDD6EE"/>
          </w:tcPr>
          <w:p w14:paraId="33170EB7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  <w:highlight w:val="yellow"/>
              </w:rPr>
            </w:pPr>
            <w:r w:rsidRPr="00421904">
              <w:rPr>
                <w:szCs w:val="20"/>
              </w:rPr>
              <w:t>Skåp 1</w:t>
            </w:r>
          </w:p>
        </w:tc>
      </w:tr>
    </w:tbl>
    <w:p w14:paraId="0549E197" w14:textId="77777777" w:rsidR="00421904" w:rsidRPr="00421904" w:rsidRDefault="00421904" w:rsidP="00421904">
      <w:pPr>
        <w:spacing w:after="0" w:line="240" w:lineRule="auto"/>
        <w:ind w:left="0" w:right="0"/>
        <w:rPr>
          <w:szCs w:val="20"/>
        </w:rPr>
      </w:pPr>
    </w:p>
    <w:p w14:paraId="7E600557" w14:textId="77777777" w:rsidR="00421904" w:rsidRPr="00421904" w:rsidRDefault="00421904" w:rsidP="0084090B">
      <w:pPr>
        <w:pStyle w:val="Rubrik2"/>
        <w:ind w:left="0"/>
      </w:pPr>
      <w:r w:rsidRPr="00421904">
        <w:t>Tillvägagångssätt</w:t>
      </w:r>
    </w:p>
    <w:p w14:paraId="44B9D03E" w14:textId="77777777" w:rsidR="00421904" w:rsidRPr="00421904" w:rsidRDefault="00421904" w:rsidP="00421904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21904">
        <w:rPr>
          <w:szCs w:val="20"/>
        </w:rPr>
        <w:t xml:space="preserve">Vid undersökning av höft/knä: </w:t>
      </w:r>
      <w:r w:rsidRPr="00421904">
        <w:rPr>
          <w:szCs w:val="20"/>
        </w:rPr>
        <w:tab/>
        <w:t>patienten i ryggläge</w:t>
      </w:r>
      <w:r w:rsidRPr="00421904">
        <w:rPr>
          <w:szCs w:val="20"/>
        </w:rPr>
        <w:br/>
        <w:t>Vid undersökning av axel:</w:t>
      </w:r>
      <w:r w:rsidRPr="00421904">
        <w:rPr>
          <w:szCs w:val="20"/>
        </w:rPr>
        <w:tab/>
        <w:t>patienten sittande på en pall</w:t>
      </w:r>
    </w:p>
    <w:p w14:paraId="2776BB42" w14:textId="77777777" w:rsidR="00421904" w:rsidRPr="00421904" w:rsidRDefault="00421904" w:rsidP="00421904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21904">
        <w:rPr>
          <w:szCs w:val="20"/>
        </w:rPr>
        <w:t>Läkaren kör ett ultraljud för lokalisation och markerar med tuschpenna.</w:t>
      </w:r>
    </w:p>
    <w:p w14:paraId="10FA9990" w14:textId="77777777" w:rsidR="00421904" w:rsidRPr="00421904" w:rsidRDefault="00421904" w:rsidP="00421904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8"/>
        <w:gridCol w:w="3736"/>
      </w:tblGrid>
      <w:tr w:rsidR="00421904" w:rsidRPr="00421904" w14:paraId="6EBC5F92" w14:textId="77777777" w:rsidTr="00CE1ED9">
        <w:tc>
          <w:tcPr>
            <w:tcW w:w="3698" w:type="dxa"/>
            <w:shd w:val="clear" w:color="auto" w:fill="C5E0B3"/>
          </w:tcPr>
          <w:p w14:paraId="78E1E0D5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21904">
              <w:rPr>
                <w:b/>
                <w:szCs w:val="20"/>
              </w:rPr>
              <w:t>NÄL</w:t>
            </w:r>
          </w:p>
        </w:tc>
        <w:tc>
          <w:tcPr>
            <w:tcW w:w="3736" w:type="dxa"/>
            <w:shd w:val="clear" w:color="auto" w:fill="BDD6EE"/>
          </w:tcPr>
          <w:p w14:paraId="0C7B3C13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21904">
              <w:rPr>
                <w:b/>
                <w:szCs w:val="20"/>
              </w:rPr>
              <w:t>Uddevalla</w:t>
            </w:r>
          </w:p>
        </w:tc>
      </w:tr>
      <w:tr w:rsidR="00421904" w:rsidRPr="00421904" w14:paraId="457D90B4" w14:textId="77777777" w:rsidTr="00CE1ED9">
        <w:tc>
          <w:tcPr>
            <w:tcW w:w="3698" w:type="dxa"/>
            <w:shd w:val="clear" w:color="auto" w:fill="C5E0B3"/>
          </w:tcPr>
          <w:p w14:paraId="4BAB467F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 xml:space="preserve">Sjuksköterska/undersköterska steriltvättar patienten i ljumske/knä eller axel och sätter på en </w:t>
            </w:r>
            <w:proofErr w:type="spellStart"/>
            <w:r w:rsidRPr="00421904">
              <w:rPr>
                <w:szCs w:val="20"/>
              </w:rPr>
              <w:t>hålduk</w:t>
            </w:r>
            <w:proofErr w:type="spellEnd"/>
            <w:r w:rsidRPr="00421904">
              <w:rPr>
                <w:szCs w:val="20"/>
              </w:rPr>
              <w:t xml:space="preserve"> över insticksstället.</w:t>
            </w:r>
          </w:p>
        </w:tc>
        <w:tc>
          <w:tcPr>
            <w:tcW w:w="3736" w:type="dxa"/>
            <w:shd w:val="clear" w:color="auto" w:fill="BDD6EE"/>
          </w:tcPr>
          <w:p w14:paraId="04BC43B1" w14:textId="77777777" w:rsidR="00421904" w:rsidRPr="00421904" w:rsidRDefault="00421904" w:rsidP="00421904">
            <w:pPr>
              <w:spacing w:after="0" w:line="240" w:lineRule="auto"/>
              <w:ind w:left="0" w:right="0"/>
              <w:rPr>
                <w:szCs w:val="20"/>
              </w:rPr>
            </w:pPr>
            <w:r w:rsidRPr="00421904">
              <w:rPr>
                <w:szCs w:val="20"/>
              </w:rPr>
              <w:t xml:space="preserve">Sjuksköterska/undersköterska steriltvättar patienten i ljumske med </w:t>
            </w:r>
            <w:proofErr w:type="spellStart"/>
            <w:r w:rsidRPr="00421904">
              <w:rPr>
                <w:szCs w:val="20"/>
              </w:rPr>
              <w:t>Descutan</w:t>
            </w:r>
            <w:proofErr w:type="spellEnd"/>
            <w:r w:rsidRPr="00421904">
              <w:rPr>
                <w:szCs w:val="20"/>
              </w:rPr>
              <w:t xml:space="preserve"> och därefter med </w:t>
            </w:r>
            <w:proofErr w:type="spellStart"/>
            <w:r w:rsidRPr="00421904">
              <w:rPr>
                <w:szCs w:val="20"/>
              </w:rPr>
              <w:t>Klorhexidinsprit</w:t>
            </w:r>
            <w:proofErr w:type="spellEnd"/>
            <w:r w:rsidRPr="00421904">
              <w:rPr>
                <w:szCs w:val="20"/>
              </w:rPr>
              <w:t>. Sterila dukar runt insticksstället.</w:t>
            </w:r>
          </w:p>
        </w:tc>
      </w:tr>
    </w:tbl>
    <w:p w14:paraId="7D251417" w14:textId="77777777" w:rsidR="00421904" w:rsidRPr="00421904" w:rsidRDefault="00421904" w:rsidP="00421904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21904">
        <w:rPr>
          <w:szCs w:val="20"/>
        </w:rPr>
        <w:t xml:space="preserve">Gel appliceras på </w:t>
      </w:r>
      <w:proofErr w:type="spellStart"/>
      <w:r w:rsidRPr="00421904">
        <w:rPr>
          <w:szCs w:val="20"/>
        </w:rPr>
        <w:t>transducern</w:t>
      </w:r>
      <w:proofErr w:type="spellEnd"/>
      <w:r w:rsidRPr="00421904">
        <w:rPr>
          <w:szCs w:val="20"/>
        </w:rPr>
        <w:t xml:space="preserve"> samt sterilt </w:t>
      </w:r>
      <w:proofErr w:type="spellStart"/>
      <w:r w:rsidRPr="00421904">
        <w:rPr>
          <w:szCs w:val="20"/>
        </w:rPr>
        <w:t>slangskydd</w:t>
      </w:r>
      <w:proofErr w:type="spellEnd"/>
      <w:r w:rsidRPr="00421904">
        <w:rPr>
          <w:szCs w:val="20"/>
        </w:rPr>
        <w:t xml:space="preserve">/gummiband. </w:t>
      </w:r>
      <w:r w:rsidRPr="00421904">
        <w:rPr>
          <w:szCs w:val="20"/>
        </w:rPr>
        <w:br/>
        <w:t xml:space="preserve">”Dippa” även sterilt gel på patientens </w:t>
      </w:r>
      <w:proofErr w:type="spellStart"/>
      <w:r w:rsidRPr="00421904">
        <w:rPr>
          <w:szCs w:val="20"/>
        </w:rPr>
        <w:t>hålduk</w:t>
      </w:r>
      <w:proofErr w:type="spellEnd"/>
      <w:r w:rsidRPr="00421904">
        <w:rPr>
          <w:szCs w:val="20"/>
        </w:rPr>
        <w:t>.</w:t>
      </w:r>
    </w:p>
    <w:p w14:paraId="1280BA3B" w14:textId="77777777" w:rsidR="00421904" w:rsidRPr="00421904" w:rsidRDefault="00421904" w:rsidP="00421904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21904">
        <w:rPr>
          <w:szCs w:val="20"/>
        </w:rPr>
        <w:t xml:space="preserve">Dra upp </w:t>
      </w:r>
      <w:proofErr w:type="spellStart"/>
      <w:r w:rsidRPr="00421904">
        <w:rPr>
          <w:szCs w:val="20"/>
        </w:rPr>
        <w:t>Lederspan</w:t>
      </w:r>
      <w:proofErr w:type="spellEnd"/>
      <w:r w:rsidRPr="00421904">
        <w:rPr>
          <w:szCs w:val="20"/>
        </w:rPr>
        <w:t xml:space="preserve"> 20 mg/ml alternativt </w:t>
      </w:r>
      <w:proofErr w:type="spellStart"/>
      <w:r w:rsidRPr="00421904">
        <w:rPr>
          <w:szCs w:val="20"/>
        </w:rPr>
        <w:t>Depo-Medrol</w:t>
      </w:r>
      <w:proofErr w:type="spellEnd"/>
      <w:r w:rsidRPr="00421904">
        <w:rPr>
          <w:szCs w:val="20"/>
        </w:rPr>
        <w:t xml:space="preserve"> 40 mg/ml, </w:t>
      </w:r>
      <w:proofErr w:type="gramStart"/>
      <w:r w:rsidRPr="00421904">
        <w:rPr>
          <w:szCs w:val="20"/>
        </w:rPr>
        <w:t>c:a</w:t>
      </w:r>
      <w:proofErr w:type="gramEnd"/>
      <w:r w:rsidRPr="00421904">
        <w:rPr>
          <w:szCs w:val="20"/>
        </w:rPr>
        <w:t xml:space="preserve"> 2 ml - läkaren ordinerar.</w:t>
      </w:r>
    </w:p>
    <w:p w14:paraId="6F753748" w14:textId="77777777" w:rsidR="00421904" w:rsidRPr="00421904" w:rsidRDefault="00421904" w:rsidP="00421904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21904">
        <w:rPr>
          <w:szCs w:val="20"/>
        </w:rPr>
        <w:t>Läkaren punkterar/injicerar.</w:t>
      </w:r>
    </w:p>
    <w:p w14:paraId="0EC8DE7B" w14:textId="4AECA668" w:rsidR="00421904" w:rsidRPr="00E62C06" w:rsidRDefault="00421904" w:rsidP="00E62C06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421904">
        <w:rPr>
          <w:szCs w:val="20"/>
        </w:rPr>
        <w:t xml:space="preserve">Sjuksköterska/undersköterska sätter på </w:t>
      </w:r>
      <w:proofErr w:type="spellStart"/>
      <w:r w:rsidRPr="00421904">
        <w:rPr>
          <w:szCs w:val="20"/>
        </w:rPr>
        <w:t>Vitri</w:t>
      </w:r>
      <w:proofErr w:type="spellEnd"/>
      <w:r w:rsidRPr="00421904">
        <w:rPr>
          <w:szCs w:val="20"/>
        </w:rPr>
        <w:t xml:space="preserve"> snabbförband.</w:t>
      </w:r>
    </w:p>
    <w:p w14:paraId="4B0BDB57" w14:textId="726BC45C" w:rsidR="00421904" w:rsidRPr="00421904" w:rsidRDefault="00421904" w:rsidP="0084090B">
      <w:pPr>
        <w:pStyle w:val="Rubrik2"/>
        <w:ind w:left="0"/>
      </w:pPr>
      <w:r w:rsidRPr="00421904">
        <w:t xml:space="preserve">Dokumentation i </w:t>
      </w:r>
      <w:r w:rsidR="0084090B">
        <w:t>PACS</w:t>
      </w:r>
    </w:p>
    <w:p w14:paraId="20EA7D76" w14:textId="6C3D2911" w:rsidR="00421904" w:rsidRPr="00421904" w:rsidRDefault="00421904" w:rsidP="00421904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421904">
        <w:rPr>
          <w:szCs w:val="20"/>
        </w:rPr>
        <w:t>Läkaren fyller i</w:t>
      </w:r>
      <w:r w:rsidRPr="00203A5A">
        <w:rPr>
          <w:szCs w:val="20"/>
        </w:rPr>
        <w:t xml:space="preserve"> Farmaka </w:t>
      </w:r>
      <w:r w:rsidRPr="00421904">
        <w:rPr>
          <w:szCs w:val="20"/>
        </w:rPr>
        <w:t>i undersökningskortet</w:t>
      </w:r>
    </w:p>
    <w:p w14:paraId="5EDBDE13" w14:textId="77777777" w:rsidR="00421904" w:rsidRPr="00421904" w:rsidRDefault="00421904" w:rsidP="00421904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421904">
        <w:rPr>
          <w:szCs w:val="20"/>
        </w:rPr>
        <w:t>Fyll i ansvarig läkare, sjuksköterska/undersköterska</w:t>
      </w:r>
    </w:p>
    <w:p w14:paraId="33E3604F" w14:textId="77777777" w:rsidR="00421904" w:rsidRPr="00421904" w:rsidRDefault="00421904" w:rsidP="00421904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421904">
        <w:rPr>
          <w:szCs w:val="20"/>
        </w:rPr>
        <w:t>Start-stopptid</w:t>
      </w:r>
    </w:p>
    <w:p w14:paraId="34F295A2" w14:textId="77777777" w:rsidR="00421904" w:rsidRPr="00421904" w:rsidRDefault="00421904" w:rsidP="00421904">
      <w:pPr>
        <w:spacing w:after="0" w:line="240" w:lineRule="auto"/>
        <w:ind w:left="360" w:right="0"/>
        <w:rPr>
          <w:szCs w:val="20"/>
        </w:rPr>
      </w:pPr>
    </w:p>
    <w:p w14:paraId="59634702" w14:textId="77777777" w:rsidR="00421904" w:rsidRPr="00421904" w:rsidRDefault="00421904" w:rsidP="0084090B">
      <w:pPr>
        <w:pStyle w:val="Rubrik2"/>
        <w:ind w:left="0"/>
      </w:pPr>
      <w:r w:rsidRPr="00421904">
        <w:t>Eftervård</w:t>
      </w:r>
    </w:p>
    <w:p w14:paraId="76B9F95B" w14:textId="4531EE9E" w:rsidR="00536A5A" w:rsidRPr="00E62C06" w:rsidRDefault="00421904" w:rsidP="00536A5A">
      <w:pPr>
        <w:spacing w:after="0" w:line="240" w:lineRule="auto"/>
        <w:ind w:left="0" w:right="0"/>
        <w:rPr>
          <w:szCs w:val="20"/>
        </w:rPr>
      </w:pPr>
      <w:r w:rsidRPr="00421904">
        <w:rPr>
          <w:szCs w:val="20"/>
        </w:rPr>
        <w:t>Ingen.</w:t>
      </w:r>
      <w:bookmarkEnd w:id="0"/>
    </w:p>
    <w:sectPr w:rsidR="00536A5A" w:rsidRPr="00E62C06" w:rsidSect="0042190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C5273" w14:textId="77777777" w:rsidR="009455AC" w:rsidRDefault="009455AC">
      <w:r>
        <w:separator/>
      </w:r>
    </w:p>
  </w:endnote>
  <w:endnote w:type="continuationSeparator" w:id="0">
    <w:p w14:paraId="172E8459" w14:textId="77777777" w:rsidR="009455AC" w:rsidRDefault="009455AC">
      <w:r>
        <w:continuationSeparator/>
      </w:r>
    </w:p>
  </w:endnote>
  <w:endnote w:type="continuationNotice" w:id="1">
    <w:p w14:paraId="5B073C4E" w14:textId="77777777" w:rsidR="009455AC" w:rsidRDefault="009455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1BF21" w14:textId="77777777" w:rsidR="009455AC" w:rsidRDefault="009455AC"/>
  </w:footnote>
  <w:footnote w:type="continuationSeparator" w:id="0">
    <w:p w14:paraId="072B29B9" w14:textId="77777777" w:rsidR="009455AC" w:rsidRDefault="009455AC">
      <w:r>
        <w:continuationSeparator/>
      </w:r>
    </w:p>
  </w:footnote>
  <w:footnote w:type="continuationNotice" w:id="1">
    <w:p w14:paraId="0BB932C3" w14:textId="77777777" w:rsidR="009455AC" w:rsidRDefault="009455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E771A8"/>
    <w:multiLevelType w:val="hybridMultilevel"/>
    <w:tmpl w:val="33A6BC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59731DD"/>
    <w:multiLevelType w:val="hybridMultilevel"/>
    <w:tmpl w:val="741273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45554022">
    <w:abstractNumId w:val="19"/>
  </w:num>
  <w:num w:numId="2" w16cid:durableId="900822016">
    <w:abstractNumId w:val="16"/>
  </w:num>
  <w:num w:numId="3" w16cid:durableId="1058475531">
    <w:abstractNumId w:val="0"/>
  </w:num>
  <w:num w:numId="4" w16cid:durableId="808010496">
    <w:abstractNumId w:val="7"/>
  </w:num>
  <w:num w:numId="5" w16cid:durableId="1357078738">
    <w:abstractNumId w:val="17"/>
  </w:num>
  <w:num w:numId="6" w16cid:durableId="440224061">
    <w:abstractNumId w:val="3"/>
  </w:num>
  <w:num w:numId="7" w16cid:durableId="1938128229">
    <w:abstractNumId w:val="13"/>
  </w:num>
  <w:num w:numId="8" w16cid:durableId="116410063">
    <w:abstractNumId w:val="10"/>
  </w:num>
  <w:num w:numId="9" w16cid:durableId="1022169210">
    <w:abstractNumId w:val="1"/>
  </w:num>
  <w:num w:numId="10" w16cid:durableId="1947419560">
    <w:abstractNumId w:val="1"/>
  </w:num>
  <w:num w:numId="11" w16cid:durableId="804736290">
    <w:abstractNumId w:val="4"/>
  </w:num>
  <w:num w:numId="12" w16cid:durableId="2068723905">
    <w:abstractNumId w:val="5"/>
  </w:num>
  <w:num w:numId="13" w16cid:durableId="20402995">
    <w:abstractNumId w:val="15"/>
  </w:num>
  <w:num w:numId="14" w16cid:durableId="327709908">
    <w:abstractNumId w:val="11"/>
  </w:num>
  <w:num w:numId="15" w16cid:durableId="222449987">
    <w:abstractNumId w:val="8"/>
  </w:num>
  <w:num w:numId="16" w16cid:durableId="1141191856">
    <w:abstractNumId w:val="14"/>
  </w:num>
  <w:num w:numId="17" w16cid:durableId="1820151391">
    <w:abstractNumId w:val="6"/>
  </w:num>
  <w:num w:numId="18" w16cid:durableId="1631471762">
    <w:abstractNumId w:val="12"/>
  </w:num>
  <w:num w:numId="19" w16cid:durableId="1316764768">
    <w:abstractNumId w:val="18"/>
  </w:num>
  <w:num w:numId="20" w16cid:durableId="454257889">
    <w:abstractNumId w:val="2"/>
  </w:num>
  <w:num w:numId="21" w16cid:durableId="9485085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3A5A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1904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201C"/>
    <w:rsid w:val="007759DD"/>
    <w:rsid w:val="0078609F"/>
    <w:rsid w:val="007917BA"/>
    <w:rsid w:val="007A5C6F"/>
    <w:rsid w:val="007D4241"/>
    <w:rsid w:val="007D4317"/>
    <w:rsid w:val="007D4EA3"/>
    <w:rsid w:val="007E3565"/>
    <w:rsid w:val="007F1CFF"/>
    <w:rsid w:val="007F5DD5"/>
    <w:rsid w:val="00821A1B"/>
    <w:rsid w:val="008262E9"/>
    <w:rsid w:val="00827E69"/>
    <w:rsid w:val="00835C4D"/>
    <w:rsid w:val="0084090B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55AC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2C06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330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Kortisoninjektion – höftled, knä, axel med ultraljud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2022-05-18T04:35:00.0000000Z</dcterms:created>
  <dcterms:modified xsi:type="dcterms:W3CDTF">2025-09-24T13:00:00.0000000Z</dcterms:modified>
</coreProperties>
</file>