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878C" w14:textId="77777777" w:rsidR="008E3412" w:rsidRDefault="008E3412" w:rsidP="00045BE9">
      <w:pPr>
        <w:pStyle w:val="Rubrik2"/>
        <w:ind w:left="0"/>
        <w:sectPr w:rsidR="008E3412" w:rsidSect="008E341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5D37C42" w14:textId="1E3C0211" w:rsidR="008E3412" w:rsidRPr="008E3412" w:rsidRDefault="008E3412" w:rsidP="008E3412">
      <w:pPr>
        <w:tabs>
          <w:tab w:val="left" w:pos="4590"/>
        </w:tabs>
        <w:spacing w:after="0" w:line="240" w:lineRule="auto"/>
        <w:ind w:left="0" w:right="0"/>
        <w:rPr>
          <w:szCs w:val="20"/>
        </w:rPr>
      </w:pPr>
    </w:p>
    <w:p w14:paraId="22C43F2C" w14:textId="6473BCFA" w:rsidR="008E3412" w:rsidRPr="00045BE9" w:rsidRDefault="00045BE9" w:rsidP="00045BE9">
      <w:pPr>
        <w:pStyle w:val="Rubrik1"/>
        <w:rPr>
          <w:rFonts w:ascii="Arial Fet" w:hAnsi="Arial Fet"/>
          <w:sz w:val="28"/>
        </w:rPr>
      </w:pPr>
      <w:bookmarkStart w:id="1" w:name="_1314629194"/>
      <w:bookmarkStart w:id="2" w:name="Rubrik"/>
      <w:bookmarkEnd w:id="1"/>
      <w:bookmarkEnd w:id="2"/>
      <w:r w:rsidRPr="008E3412">
        <w:rPr>
          <w:noProof/>
        </w:rPr>
        <w:t>Kontroll och dokumentation vid röntgenundersökning</w:t>
      </w:r>
    </w:p>
    <w:p w14:paraId="5DB83859" w14:textId="77777777" w:rsidR="008E3412" w:rsidRPr="008E3412" w:rsidRDefault="008E3412" w:rsidP="00045BE9">
      <w:pPr>
        <w:pStyle w:val="Rubrik2"/>
      </w:pPr>
      <w:r w:rsidRPr="008E3412">
        <w:t>Syfte</w:t>
      </w:r>
    </w:p>
    <w:p w14:paraId="7F56A577" w14:textId="77732D9C" w:rsidR="008E3412" w:rsidRDefault="008E3412" w:rsidP="00045BE9">
      <w:pPr>
        <w:spacing w:after="0" w:line="240" w:lineRule="auto"/>
        <w:ind w:right="0"/>
        <w:rPr>
          <w:szCs w:val="20"/>
        </w:rPr>
      </w:pPr>
      <w:r w:rsidRPr="008E3412">
        <w:rPr>
          <w:szCs w:val="20"/>
        </w:rPr>
        <w:t>Rutin för ansvar och kontroll av organ, rätt sida och sidomärkning samt godkännande av bildmaterial.</w:t>
      </w:r>
    </w:p>
    <w:p w14:paraId="70161BBB" w14:textId="79215A97" w:rsidR="00045BE9" w:rsidRDefault="00045BE9" w:rsidP="00045BE9">
      <w:pPr>
        <w:pStyle w:val="Rubrik2"/>
      </w:pPr>
      <w:r>
        <w:t>Förändringar sedan föregående version</w:t>
      </w:r>
    </w:p>
    <w:p w14:paraId="2165B9C0" w14:textId="4172DCAE" w:rsidR="00045BE9" w:rsidRPr="008E3412" w:rsidRDefault="00045BE9" w:rsidP="00045BE9">
      <w:pPr>
        <w:spacing w:after="0" w:line="240" w:lineRule="auto"/>
        <w:ind w:left="0" w:right="0" w:firstLine="992"/>
        <w:rPr>
          <w:szCs w:val="20"/>
        </w:rPr>
      </w:pPr>
      <w:r>
        <w:rPr>
          <w:szCs w:val="20"/>
        </w:rPr>
        <w:t>Inga förändringar.</w:t>
      </w:r>
    </w:p>
    <w:p w14:paraId="3A16BF17" w14:textId="77777777" w:rsidR="008E3412" w:rsidRPr="008E3412" w:rsidRDefault="008E3412" w:rsidP="008E3412">
      <w:pPr>
        <w:spacing w:after="0" w:line="240" w:lineRule="auto"/>
        <w:ind w:left="0" w:right="0"/>
        <w:rPr>
          <w:bCs/>
          <w:szCs w:val="20"/>
        </w:rPr>
      </w:pPr>
    </w:p>
    <w:p w14:paraId="15ADAEBF" w14:textId="77777777" w:rsidR="008E3412" w:rsidRPr="008E3412" w:rsidRDefault="008E3412" w:rsidP="00045BE9">
      <w:pPr>
        <w:pStyle w:val="Rubrik2"/>
      </w:pPr>
      <w:r w:rsidRPr="008E3412">
        <w:t>Åtgärder</w:t>
      </w:r>
    </w:p>
    <w:p w14:paraId="4315A39D" w14:textId="77777777" w:rsidR="008E3412" w:rsidRPr="008E3412" w:rsidRDefault="008E3412" w:rsidP="00045BE9">
      <w:pPr>
        <w:spacing w:after="0" w:line="240" w:lineRule="auto"/>
        <w:ind w:right="0"/>
        <w:rPr>
          <w:bCs/>
          <w:color w:val="000000"/>
        </w:rPr>
      </w:pPr>
      <w:r w:rsidRPr="008E3412">
        <w:rPr>
          <w:bCs/>
          <w:color w:val="000000"/>
        </w:rPr>
        <w:t>Den som utför röntgenundersökningen ansvarar för att nedanstående rutiner utförs enligt följande:</w:t>
      </w:r>
      <w:r w:rsidRPr="008E3412">
        <w:rPr>
          <w:bCs/>
          <w:color w:val="000000"/>
        </w:rPr>
        <w:br/>
      </w:r>
    </w:p>
    <w:p w14:paraId="303289CA" w14:textId="77777777" w:rsidR="008E3412" w:rsidRPr="008E3412" w:rsidRDefault="008E3412" w:rsidP="00045BE9">
      <w:pPr>
        <w:spacing w:after="0" w:line="240" w:lineRule="auto"/>
        <w:ind w:right="0"/>
      </w:pPr>
      <w:r w:rsidRPr="00045BE9">
        <w:rPr>
          <w:rStyle w:val="Rubrik3Char"/>
        </w:rPr>
        <w:t>Organ:</w:t>
      </w:r>
      <w:r w:rsidRPr="008E3412">
        <w:rPr>
          <w:b/>
        </w:rPr>
        <w:br/>
      </w:r>
      <w:r w:rsidRPr="008E3412">
        <w:t xml:space="preserve">Kontrollera med patienten, vilket organ som ska röntgas. Om de uppger annat än vad som står på remissen, kontakta eventuellt remittenten. När det är uppenbart att patientens uppgifter är korrekta, anteckna i remissanteckningar de avvikelser du gör mot remissen. Ändra i undersökningskortet till rätt organ. </w:t>
      </w:r>
      <w:r w:rsidRPr="008E3412">
        <w:rPr>
          <w:i/>
          <w:iCs/>
          <w:color w:val="000000"/>
        </w:rPr>
        <w:t>Ändra aldrig i remissen.</w:t>
      </w:r>
      <w:r w:rsidRPr="008E3412">
        <w:t xml:space="preserve"> </w:t>
      </w:r>
      <w:r w:rsidRPr="008E3412">
        <w:br/>
        <w:t xml:space="preserve">Skriv en avvikelserapport i </w:t>
      </w:r>
      <w:proofErr w:type="spellStart"/>
      <w:r w:rsidRPr="008E3412">
        <w:t>MedControl</w:t>
      </w:r>
      <w:proofErr w:type="spellEnd"/>
      <w:r w:rsidRPr="008E3412">
        <w:t xml:space="preserve"> PRO.</w:t>
      </w:r>
    </w:p>
    <w:p w14:paraId="1DDCD65D" w14:textId="77777777" w:rsidR="008E3412" w:rsidRPr="008E3412" w:rsidRDefault="008E3412" w:rsidP="008E3412">
      <w:pPr>
        <w:spacing w:after="0" w:line="240" w:lineRule="auto"/>
        <w:ind w:left="0" w:right="0"/>
        <w:rPr>
          <w:rFonts w:ascii="Arial" w:hAnsi="Arial" w:cs="Arial"/>
        </w:rPr>
      </w:pPr>
    </w:p>
    <w:p w14:paraId="3C18684E" w14:textId="77777777" w:rsidR="008E3412" w:rsidRPr="008E3412" w:rsidRDefault="008E3412" w:rsidP="00045BE9">
      <w:pPr>
        <w:spacing w:after="0" w:line="240" w:lineRule="auto"/>
        <w:ind w:right="0"/>
      </w:pPr>
      <w:r w:rsidRPr="00045BE9">
        <w:rPr>
          <w:rStyle w:val="Rubrik3Char"/>
        </w:rPr>
        <w:t>Sidoangivelse:</w:t>
      </w:r>
      <w:r w:rsidRPr="008E3412">
        <w:rPr>
          <w:b/>
        </w:rPr>
        <w:br/>
      </w:r>
      <w:r w:rsidRPr="008E3412">
        <w:t xml:space="preserve">Kontrollera med patienten vilken sida som ska röntgas. Om patienten uppger annat än vad som står på remissen läs under rubriken "Organ" ovan. Ändra i undersökningskortet i rutan SIDA, fyll i D eller S. </w:t>
      </w:r>
      <w:r w:rsidRPr="008E3412">
        <w:rPr>
          <w:i/>
          <w:iCs/>
          <w:color w:val="000000"/>
        </w:rPr>
        <w:t>Ändra aldrig i remissen</w:t>
      </w:r>
      <w:r w:rsidRPr="008E3412">
        <w:t xml:space="preserve">. </w:t>
      </w:r>
      <w:r w:rsidRPr="008E3412">
        <w:br/>
        <w:t xml:space="preserve">Skriv en avvikelserapport i </w:t>
      </w:r>
      <w:proofErr w:type="spellStart"/>
      <w:r w:rsidRPr="008E3412">
        <w:t>MedControl</w:t>
      </w:r>
      <w:proofErr w:type="spellEnd"/>
      <w:r w:rsidRPr="008E3412">
        <w:t xml:space="preserve"> PRO.</w:t>
      </w:r>
    </w:p>
    <w:p w14:paraId="0F664CDC" w14:textId="77777777" w:rsidR="008E3412" w:rsidRPr="008E3412" w:rsidRDefault="008E3412" w:rsidP="008E3412">
      <w:pPr>
        <w:spacing w:after="0" w:line="240" w:lineRule="auto"/>
        <w:ind w:left="0" w:right="0"/>
      </w:pPr>
    </w:p>
    <w:p w14:paraId="09E94635" w14:textId="77777777" w:rsidR="00045BE9" w:rsidRDefault="00045BE9">
      <w:pPr>
        <w:spacing w:after="0" w:line="240" w:lineRule="auto"/>
        <w:ind w:left="0" w:right="0"/>
        <w:rPr>
          <w:rStyle w:val="Rubrik3Char"/>
        </w:rPr>
      </w:pPr>
      <w:r>
        <w:rPr>
          <w:rStyle w:val="Rubrik3Char"/>
        </w:rPr>
        <w:br w:type="page"/>
      </w:r>
    </w:p>
    <w:p w14:paraId="629F4333" w14:textId="4725A2F4" w:rsidR="008E3412" w:rsidRPr="008E3412" w:rsidRDefault="008E3412" w:rsidP="00045BE9">
      <w:pPr>
        <w:spacing w:after="0" w:line="240" w:lineRule="auto"/>
        <w:ind w:right="0"/>
      </w:pPr>
      <w:r w:rsidRPr="00045BE9">
        <w:rPr>
          <w:rStyle w:val="Rubrik3Char"/>
        </w:rPr>
        <w:lastRenderedPageBreak/>
        <w:t>Sidomärkning:</w:t>
      </w:r>
      <w:r w:rsidRPr="008E3412">
        <w:br/>
        <w:t xml:space="preserve">Alla undersökningar där det kan ske en sidoförväxling ska </w:t>
      </w:r>
      <w:proofErr w:type="spellStart"/>
      <w:r w:rsidRPr="008E3412">
        <w:t>sidomärkas</w:t>
      </w:r>
      <w:proofErr w:type="spellEnd"/>
      <w:r w:rsidRPr="008E3412">
        <w:t xml:space="preserve">. </w:t>
      </w:r>
      <w:r w:rsidRPr="008E3412">
        <w:br/>
        <w:t xml:space="preserve">Den som utför undersökningen ansvarar för att bilderna blir märkta. </w:t>
      </w:r>
      <w:r w:rsidRPr="008E3412">
        <w:br/>
        <w:t xml:space="preserve">DX- och SIN-markeringen ska i möjligaste mån placeras på lateralsidan </w:t>
      </w:r>
      <w:r w:rsidRPr="008E3412">
        <w:br/>
        <w:t>av organet.</w:t>
      </w:r>
    </w:p>
    <w:p w14:paraId="12E1ECF9" w14:textId="77777777" w:rsidR="008E3412" w:rsidRPr="008E3412" w:rsidRDefault="008E3412" w:rsidP="008E3412">
      <w:pPr>
        <w:spacing w:after="0" w:line="240" w:lineRule="auto"/>
        <w:ind w:left="0" w:right="0"/>
      </w:pPr>
    </w:p>
    <w:p w14:paraId="76B9F95B" w14:textId="72427BDE" w:rsidR="00536A5A" w:rsidRPr="00536A5A" w:rsidRDefault="008E3412" w:rsidP="00045BE9">
      <w:pPr>
        <w:spacing w:after="0" w:line="240" w:lineRule="auto"/>
        <w:ind w:right="0"/>
      </w:pPr>
      <w:r w:rsidRPr="00045BE9">
        <w:rPr>
          <w:rStyle w:val="Rubrik3Char"/>
        </w:rPr>
        <w:t>Godkännande av bildmaterial:</w:t>
      </w:r>
      <w:r w:rsidRPr="008E3412">
        <w:rPr>
          <w:b/>
        </w:rPr>
        <w:br/>
      </w:r>
      <w:r w:rsidRPr="008E3412">
        <w:t>Granskande läkare har ansvar för, och ska kontrollera, att ovanstående rutiner är utförda och att bilder och remiss stämmer överens med varandra. Om något fel upptäcks går materialet tillbaka till den utförande sjuksköterskan/läkaren eller till den granskande läkaren för korrigeri</w:t>
      </w:r>
      <w:r w:rsidRPr="008E3412">
        <w:rPr>
          <w:szCs w:val="20"/>
        </w:rPr>
        <w:t>ng.</w:t>
      </w:r>
      <w:bookmarkEnd w:id="0"/>
    </w:p>
    <w:sectPr w:rsidR="00536A5A" w:rsidRPr="00536A5A" w:rsidSect="008E341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52324972">
    <w:abstractNumId w:val="17"/>
  </w:num>
  <w:num w:numId="2" w16cid:durableId="1541160443">
    <w:abstractNumId w:val="14"/>
  </w:num>
  <w:num w:numId="3" w16cid:durableId="1727678566">
    <w:abstractNumId w:val="0"/>
  </w:num>
  <w:num w:numId="4" w16cid:durableId="1281958946">
    <w:abstractNumId w:val="6"/>
  </w:num>
  <w:num w:numId="5" w16cid:durableId="1892572093">
    <w:abstractNumId w:val="15"/>
  </w:num>
  <w:num w:numId="6" w16cid:durableId="478695751">
    <w:abstractNumId w:val="2"/>
  </w:num>
  <w:num w:numId="7" w16cid:durableId="763693712">
    <w:abstractNumId w:val="11"/>
  </w:num>
  <w:num w:numId="8" w16cid:durableId="1622493171">
    <w:abstractNumId w:val="8"/>
  </w:num>
  <w:num w:numId="9" w16cid:durableId="2104915049">
    <w:abstractNumId w:val="1"/>
  </w:num>
  <w:num w:numId="10" w16cid:durableId="1712923898">
    <w:abstractNumId w:val="1"/>
  </w:num>
  <w:num w:numId="11" w16cid:durableId="1522621200">
    <w:abstractNumId w:val="3"/>
  </w:num>
  <w:num w:numId="12" w16cid:durableId="296107270">
    <w:abstractNumId w:val="4"/>
  </w:num>
  <w:num w:numId="13" w16cid:durableId="796143425">
    <w:abstractNumId w:val="13"/>
  </w:num>
  <w:num w:numId="14" w16cid:durableId="45110739">
    <w:abstractNumId w:val="9"/>
  </w:num>
  <w:num w:numId="15" w16cid:durableId="140394047">
    <w:abstractNumId w:val="7"/>
  </w:num>
  <w:num w:numId="16" w16cid:durableId="190461533">
    <w:abstractNumId w:val="12"/>
  </w:num>
  <w:num w:numId="17" w16cid:durableId="985208419">
    <w:abstractNumId w:val="5"/>
  </w:num>
  <w:num w:numId="18" w16cid:durableId="25066484">
    <w:abstractNumId w:val="10"/>
  </w:num>
  <w:num w:numId="19" w16cid:durableId="5278403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5BE9"/>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412"/>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217</Words>
  <Characters>1336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1550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Kontroll och dokumentation vid röntgenundersökning</dc:title>
  <dc:subject/>
  <dc:creator>patrik.jens.johansson@vgregion.se</dc:creator>
  <keywords/>
  <lastModifiedBy>Ulrica Sehlberg</lastModifiedBy>
  <revision>3</revision>
  <lastPrinted>2016-03-31T10:56:00.0000000Z</lastPrinted>
  <dcterms:created xsi:type="dcterms:W3CDTF">2022-05-18T04:35:00.0000000Z</dcterms:created>
  <dcterms:modified xsi:type="dcterms:W3CDTF">2024-03-14T12:14:00.0000000Z</dcterms:modified>
</coreProperties>
</file>