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65FA5" w14:textId="77777777" w:rsidR="00AF48D6" w:rsidRDefault="00AF48D6" w:rsidP="00F35B05">
      <w:pPr>
        <w:pStyle w:val="Rubrik2"/>
        <w:sectPr w:rsidR="00AF48D6" w:rsidSect="00AF48D6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57E75782" w14:textId="77777777" w:rsidR="00AF48D6" w:rsidRPr="00AF48D6" w:rsidRDefault="00AF48D6" w:rsidP="00AF48D6">
      <w:pPr>
        <w:spacing w:after="0" w:line="240" w:lineRule="auto"/>
        <w:ind w:left="0" w:right="0"/>
        <w:rPr>
          <w:szCs w:val="20"/>
        </w:rPr>
      </w:pPr>
    </w:p>
    <w:p w14:paraId="6114EC78" w14:textId="77777777" w:rsidR="00AF48D6" w:rsidRPr="00AF48D6" w:rsidRDefault="00AF48D6" w:rsidP="00AF48D6">
      <w:pPr>
        <w:spacing w:after="0" w:line="240" w:lineRule="auto"/>
        <w:ind w:left="0" w:right="0"/>
        <w:rPr>
          <w:szCs w:val="20"/>
        </w:rPr>
      </w:pPr>
    </w:p>
    <w:p w14:paraId="7AC0940D" w14:textId="04EAAB44" w:rsidR="00AF48D6" w:rsidRPr="00AF48D6" w:rsidRDefault="009E53E1" w:rsidP="009E53E1">
      <w:pPr>
        <w:pStyle w:val="Rubrik1"/>
      </w:pPr>
      <w:r w:rsidRPr="00AF48D6">
        <w:rPr>
          <w:noProof/>
        </w:rPr>
        <w:t>Kontroll av inneliggande ortoped</w:t>
      </w:r>
      <w:r>
        <w:rPr>
          <w:noProof/>
        </w:rPr>
        <w:t>-</w:t>
      </w:r>
      <w:r w:rsidRPr="00AF48D6">
        <w:rPr>
          <w:noProof/>
        </w:rPr>
        <w:t>patienter efter åtgärdad fraktur eller protesinsättning</w:t>
      </w:r>
      <w:r w:rsidR="00AF48D6" w:rsidRPr="00AF48D6">
        <w:tab/>
      </w:r>
    </w:p>
    <w:p w14:paraId="48FCBC78" w14:textId="27028285" w:rsidR="00AF48D6" w:rsidRPr="00AF48D6" w:rsidRDefault="00AF48D6" w:rsidP="00AF48D6">
      <w:pPr>
        <w:spacing w:after="0" w:line="240" w:lineRule="auto"/>
        <w:ind w:left="0" w:right="0"/>
        <w:rPr>
          <w:szCs w:val="20"/>
        </w:rPr>
      </w:pPr>
    </w:p>
    <w:p w14:paraId="7BED8902" w14:textId="77777777" w:rsidR="00AF48D6" w:rsidRPr="00AF48D6" w:rsidRDefault="00AF48D6" w:rsidP="00193ACC">
      <w:pPr>
        <w:pStyle w:val="Rubrik2"/>
      </w:pPr>
      <w:bookmarkStart w:id="1" w:name="_1314629194"/>
      <w:bookmarkStart w:id="2" w:name="Rubrik"/>
      <w:bookmarkEnd w:id="1"/>
      <w:bookmarkEnd w:id="2"/>
      <w:r w:rsidRPr="00AF48D6">
        <w:t>Sammanfattning/syfte</w:t>
      </w:r>
    </w:p>
    <w:p w14:paraId="62AE0377" w14:textId="77777777" w:rsidR="00AF48D6" w:rsidRDefault="00AF48D6" w:rsidP="00193ACC">
      <w:pPr>
        <w:spacing w:after="0" w:line="240" w:lineRule="auto"/>
        <w:ind w:right="0"/>
        <w:rPr>
          <w:szCs w:val="20"/>
        </w:rPr>
      </w:pPr>
      <w:r w:rsidRPr="00AF48D6">
        <w:rPr>
          <w:szCs w:val="20"/>
        </w:rPr>
        <w:t xml:space="preserve">Undersökningsdag för patienter som ska kontrollröntgas efter åtgärdad fraktur eller protesinsättning. </w:t>
      </w:r>
    </w:p>
    <w:p w14:paraId="086A69EC" w14:textId="6858079C" w:rsidR="00491523" w:rsidRPr="00193ACC" w:rsidRDefault="00491523" w:rsidP="00193ACC">
      <w:pPr>
        <w:pStyle w:val="Rubrik2"/>
      </w:pPr>
      <w:r w:rsidRPr="00193ACC">
        <w:t>Förändringar sedan föregående version</w:t>
      </w:r>
    </w:p>
    <w:p w14:paraId="7EFC8F6B" w14:textId="01A416A6" w:rsidR="00491523" w:rsidRPr="00AF48D6" w:rsidRDefault="00820F47" w:rsidP="00193ACC">
      <w:pPr>
        <w:spacing w:after="0" w:line="240" w:lineRule="auto"/>
        <w:ind w:left="0" w:right="0" w:firstLine="992"/>
        <w:rPr>
          <w:szCs w:val="20"/>
        </w:rPr>
      </w:pPr>
      <w:r>
        <w:rPr>
          <w:szCs w:val="20"/>
        </w:rPr>
        <w:t>Inga förändringar.</w:t>
      </w:r>
    </w:p>
    <w:p w14:paraId="48C7E23E" w14:textId="77777777" w:rsidR="00AF48D6" w:rsidRPr="00AF48D6" w:rsidRDefault="00AF48D6" w:rsidP="00193ACC">
      <w:pPr>
        <w:pStyle w:val="Rubrik2"/>
      </w:pPr>
      <w:r w:rsidRPr="00AF48D6">
        <w:t>Åtgärd</w:t>
      </w:r>
    </w:p>
    <w:p w14:paraId="373F4196" w14:textId="77777777" w:rsidR="00AF48D6" w:rsidRPr="00AF48D6" w:rsidRDefault="00AF48D6" w:rsidP="00AF48D6">
      <w:pPr>
        <w:spacing w:after="0" w:line="240" w:lineRule="auto"/>
        <w:ind w:left="900" w:right="0"/>
        <w:rPr>
          <w:b/>
          <w:sz w:val="28"/>
          <w:szCs w:val="28"/>
        </w:rPr>
      </w:pPr>
    </w:p>
    <w:p w14:paraId="10C3E1E6" w14:textId="5FDF4EE3" w:rsidR="00AF48D6" w:rsidRPr="00AF48D6" w:rsidRDefault="00193ACC" w:rsidP="00AF48D6">
      <w:pPr>
        <w:tabs>
          <w:tab w:val="left" w:pos="1134"/>
        </w:tabs>
        <w:spacing w:after="0" w:line="240" w:lineRule="auto"/>
        <w:ind w:left="0" w:right="0"/>
        <w:rPr>
          <w:szCs w:val="20"/>
        </w:rPr>
      </w:pPr>
      <w:r>
        <w:rPr>
          <w:szCs w:val="20"/>
        </w:rPr>
        <w:tab/>
      </w:r>
      <w:r w:rsidR="00AF48D6" w:rsidRPr="00AF48D6">
        <w:rPr>
          <w:szCs w:val="20"/>
        </w:rPr>
        <w:t xml:space="preserve">Dag 0 = </w:t>
      </w:r>
      <w:r w:rsidR="00AF48D6" w:rsidRPr="00AF48D6">
        <w:rPr>
          <w:szCs w:val="20"/>
        </w:rPr>
        <w:tab/>
        <w:t xml:space="preserve">Operationsdag </w:t>
      </w:r>
    </w:p>
    <w:p w14:paraId="45BDF631" w14:textId="77777777" w:rsidR="00AF48D6" w:rsidRPr="00AF48D6" w:rsidRDefault="00AF48D6" w:rsidP="00AF48D6">
      <w:pPr>
        <w:tabs>
          <w:tab w:val="left" w:pos="1134"/>
        </w:tabs>
        <w:spacing w:after="0" w:line="240" w:lineRule="auto"/>
        <w:ind w:left="0" w:right="0"/>
        <w:rPr>
          <w:szCs w:val="20"/>
        </w:rPr>
      </w:pPr>
    </w:p>
    <w:p w14:paraId="239A9423" w14:textId="6C6FEE01" w:rsidR="00AF48D6" w:rsidRPr="00AF48D6" w:rsidRDefault="00193ACC" w:rsidP="00587A0C">
      <w:pPr>
        <w:tabs>
          <w:tab w:val="left" w:pos="1134"/>
        </w:tabs>
        <w:spacing w:after="0" w:line="240" w:lineRule="auto"/>
        <w:ind w:left="2608" w:right="0" w:hanging="2608"/>
        <w:rPr>
          <w:szCs w:val="20"/>
        </w:rPr>
      </w:pPr>
      <w:r>
        <w:rPr>
          <w:szCs w:val="20"/>
        </w:rPr>
        <w:tab/>
      </w:r>
      <w:r w:rsidR="00AF48D6" w:rsidRPr="00AF48D6">
        <w:rPr>
          <w:szCs w:val="20"/>
        </w:rPr>
        <w:t xml:space="preserve">Dag 1 = </w:t>
      </w:r>
      <w:r w:rsidR="00AF48D6" w:rsidRPr="00AF48D6">
        <w:rPr>
          <w:szCs w:val="20"/>
        </w:rPr>
        <w:tab/>
        <w:t xml:space="preserve">Kontrollröntgen av patienter inneliggande på </w:t>
      </w:r>
      <w:r w:rsidR="00AF48D6" w:rsidRPr="00AF48D6">
        <w:rPr>
          <w:szCs w:val="20"/>
        </w:rPr>
        <w:br/>
        <w:t>ortopedavdelning 4 (Uddevalla) eller avdelning 55</w:t>
      </w:r>
      <w:r w:rsidR="00587A0C">
        <w:rPr>
          <w:szCs w:val="20"/>
        </w:rPr>
        <w:t>/</w:t>
      </w:r>
      <w:r w:rsidR="00212898">
        <w:rPr>
          <w:szCs w:val="20"/>
        </w:rPr>
        <w:t>55</w:t>
      </w:r>
      <w:r w:rsidR="00AF48D6" w:rsidRPr="00AF48D6">
        <w:rPr>
          <w:szCs w:val="20"/>
        </w:rPr>
        <w:t xml:space="preserve"> (NÄL)</w:t>
      </w:r>
    </w:p>
    <w:p w14:paraId="7C31D07D" w14:textId="488C9D03" w:rsidR="00AF48D6" w:rsidRPr="00AF48D6" w:rsidRDefault="00193ACC" w:rsidP="00AF48D6">
      <w:pPr>
        <w:tabs>
          <w:tab w:val="left" w:pos="1134"/>
        </w:tabs>
        <w:spacing w:after="0" w:line="240" w:lineRule="auto"/>
        <w:ind w:left="1134" w:right="0" w:hanging="1134"/>
        <w:rPr>
          <w:szCs w:val="20"/>
        </w:rPr>
      </w:pPr>
      <w:r>
        <w:rPr>
          <w:szCs w:val="20"/>
        </w:rPr>
        <w:tab/>
      </w:r>
    </w:p>
    <w:p w14:paraId="1E183A15" w14:textId="3F21E24B" w:rsidR="00AF48D6" w:rsidRPr="00AF48D6" w:rsidRDefault="00193ACC" w:rsidP="00587A0C">
      <w:pPr>
        <w:tabs>
          <w:tab w:val="left" w:pos="1134"/>
        </w:tabs>
        <w:spacing w:after="0" w:line="240" w:lineRule="auto"/>
        <w:ind w:left="2608" w:right="0" w:hanging="2608"/>
        <w:rPr>
          <w:szCs w:val="20"/>
        </w:rPr>
      </w:pPr>
      <w:r>
        <w:rPr>
          <w:szCs w:val="20"/>
        </w:rPr>
        <w:tab/>
      </w:r>
      <w:r w:rsidR="00AF48D6" w:rsidRPr="00AF48D6">
        <w:rPr>
          <w:szCs w:val="20"/>
        </w:rPr>
        <w:t>Dag 2 =</w:t>
      </w:r>
      <w:r w:rsidR="00AF48D6" w:rsidRPr="00AF48D6">
        <w:rPr>
          <w:szCs w:val="20"/>
        </w:rPr>
        <w:tab/>
        <w:t xml:space="preserve">Kontrollröntgen av patienter inneliggande på </w:t>
      </w:r>
      <w:r w:rsidR="00AF48D6" w:rsidRPr="00AF48D6">
        <w:rPr>
          <w:szCs w:val="20"/>
        </w:rPr>
        <w:br/>
        <w:t>ortopedavdelning 52</w:t>
      </w:r>
      <w:r w:rsidR="00587A0C">
        <w:rPr>
          <w:szCs w:val="20"/>
        </w:rPr>
        <w:t>/</w:t>
      </w:r>
      <w:r>
        <w:rPr>
          <w:szCs w:val="20"/>
        </w:rPr>
        <w:t>55</w:t>
      </w:r>
      <w:r w:rsidR="00AF48D6" w:rsidRPr="00AF48D6">
        <w:rPr>
          <w:szCs w:val="20"/>
        </w:rPr>
        <w:t xml:space="preserve"> (NÄL)</w:t>
      </w: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AF48D6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AF8EE6" w14:textId="77777777" w:rsidR="00DD0055" w:rsidRDefault="00DD0055">
      <w:r>
        <w:separator/>
      </w:r>
    </w:p>
  </w:endnote>
  <w:endnote w:type="continuationSeparator" w:id="0">
    <w:p w14:paraId="68C2D919" w14:textId="77777777" w:rsidR="00DD0055" w:rsidRDefault="00DD0055">
      <w:r>
        <w:continuationSeparator/>
      </w:r>
    </w:p>
  </w:endnote>
  <w:endnote w:type="continuationNotice" w:id="1">
    <w:p w14:paraId="6B125038" w14:textId="77777777" w:rsidR="00DD0055" w:rsidRDefault="00DD005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E30E78" w14:textId="77777777" w:rsidR="00DD0055" w:rsidRDefault="00DD0055"/>
  </w:footnote>
  <w:footnote w:type="continuationSeparator" w:id="0">
    <w:p w14:paraId="7759558A" w14:textId="77777777" w:rsidR="00DD0055" w:rsidRDefault="00DD0055">
      <w:r>
        <w:continuationSeparator/>
      </w:r>
    </w:p>
  </w:footnote>
  <w:footnote w:type="continuationNotice" w:id="1">
    <w:p w14:paraId="06E12C84" w14:textId="77777777" w:rsidR="00DD0055" w:rsidRDefault="00DD005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500345554">
    <w:abstractNumId w:val="17"/>
  </w:num>
  <w:num w:numId="2" w16cid:durableId="474682698">
    <w:abstractNumId w:val="14"/>
  </w:num>
  <w:num w:numId="3" w16cid:durableId="832909906">
    <w:abstractNumId w:val="0"/>
  </w:num>
  <w:num w:numId="4" w16cid:durableId="894898813">
    <w:abstractNumId w:val="6"/>
  </w:num>
  <w:num w:numId="5" w16cid:durableId="249972448">
    <w:abstractNumId w:val="15"/>
  </w:num>
  <w:num w:numId="6" w16cid:durableId="219100387">
    <w:abstractNumId w:val="2"/>
  </w:num>
  <w:num w:numId="7" w16cid:durableId="375663815">
    <w:abstractNumId w:val="11"/>
  </w:num>
  <w:num w:numId="8" w16cid:durableId="32928768">
    <w:abstractNumId w:val="8"/>
  </w:num>
  <w:num w:numId="9" w16cid:durableId="2095349331">
    <w:abstractNumId w:val="1"/>
  </w:num>
  <w:num w:numId="10" w16cid:durableId="326708370">
    <w:abstractNumId w:val="1"/>
  </w:num>
  <w:num w:numId="11" w16cid:durableId="672151675">
    <w:abstractNumId w:val="3"/>
  </w:num>
  <w:num w:numId="12" w16cid:durableId="1512060479">
    <w:abstractNumId w:val="4"/>
  </w:num>
  <w:num w:numId="13" w16cid:durableId="99033837">
    <w:abstractNumId w:val="13"/>
  </w:num>
  <w:num w:numId="14" w16cid:durableId="1159813327">
    <w:abstractNumId w:val="9"/>
  </w:num>
  <w:num w:numId="15" w16cid:durableId="863790068">
    <w:abstractNumId w:val="7"/>
  </w:num>
  <w:num w:numId="16" w16cid:durableId="1622808876">
    <w:abstractNumId w:val="12"/>
  </w:num>
  <w:num w:numId="17" w16cid:durableId="1159075971">
    <w:abstractNumId w:val="5"/>
  </w:num>
  <w:num w:numId="18" w16cid:durableId="304892782">
    <w:abstractNumId w:val="10"/>
  </w:num>
  <w:num w:numId="19" w16cid:durableId="89551264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4377F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3ACC"/>
    <w:rsid w:val="0019632A"/>
    <w:rsid w:val="001A4E7C"/>
    <w:rsid w:val="001B762C"/>
    <w:rsid w:val="001C4D0A"/>
    <w:rsid w:val="001C5FEF"/>
    <w:rsid w:val="00211487"/>
    <w:rsid w:val="00211D91"/>
    <w:rsid w:val="00212898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1523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87A0C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D5A7D"/>
    <w:rsid w:val="007F1CFF"/>
    <w:rsid w:val="007F5DD5"/>
    <w:rsid w:val="00820F47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53E1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5B0"/>
    <w:rsid w:val="00AC3FF6"/>
    <w:rsid w:val="00AD73EC"/>
    <w:rsid w:val="00AE5BC7"/>
    <w:rsid w:val="00AF48D6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0055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5</TotalTime>
  <Pages>1</Pages>
  <Words>58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510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Kontroll av inneliggande ortopedpatienter efter åtgärdad fraktur eller protesinsättning</dc:title>
  <dc:subject/>
  <dc:creator>patrik.jens.johansson@vgregion.se</dc:creator>
  <keywords/>
  <lastModifiedBy>Ulrica Sehlberg</lastModifiedBy>
  <revision>9</revision>
  <lastPrinted>2016-03-31T10:56:00.0000000Z</lastPrinted>
  <dcterms:created xsi:type="dcterms:W3CDTF">2022-05-18T04:34:00.0000000Z</dcterms:created>
  <dcterms:modified xsi:type="dcterms:W3CDTF">2026-05-11T12:39:00.0000000Z</dcterms:modified>
</coreProperties>
</file>