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23A6" w14:textId="77777777" w:rsidR="00BC31B9" w:rsidRDefault="00BC31B9" w:rsidP="00F35B05">
      <w:pPr>
        <w:pStyle w:val="Rubrik2"/>
        <w:sectPr w:rsidR="00BC31B9" w:rsidSect="00BC31B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C732E86" w14:textId="40894F57" w:rsidR="00BC31B9" w:rsidRPr="00BC31B9" w:rsidRDefault="00DE35E2" w:rsidP="003F585E">
      <w:pPr>
        <w:pStyle w:val="Rubrik1"/>
        <w:ind w:left="0"/>
        <w:rPr>
          <w:szCs w:val="20"/>
        </w:rPr>
      </w:pPr>
      <w:r w:rsidRPr="00BC31B9">
        <w:t>Skolios</w:t>
      </w:r>
    </w:p>
    <w:p w14:paraId="345FD883" w14:textId="77777777" w:rsidR="002F1788" w:rsidRPr="00BC31B9" w:rsidRDefault="002F1788" w:rsidP="003F585E">
      <w:pPr>
        <w:pStyle w:val="Rubrik2"/>
        <w:ind w:left="0"/>
      </w:pPr>
      <w:r w:rsidRPr="00BC31B9">
        <w:t>Metodbok Konventionell röntgen</w:t>
      </w:r>
    </w:p>
    <w:p w14:paraId="5C01E8A3" w14:textId="77777777" w:rsidR="002F1788" w:rsidRPr="00BC31B9" w:rsidRDefault="002F1788" w:rsidP="002F178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BC31B9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51711E8" w14:textId="4DCC3B5E" w:rsidR="00BC31B9" w:rsidRPr="00BC31B9" w:rsidRDefault="00BC31B9" w:rsidP="00BC31B9">
      <w:pPr>
        <w:spacing w:after="0" w:line="240" w:lineRule="auto"/>
        <w:ind w:left="0" w:right="-568"/>
        <w:rPr>
          <w:szCs w:val="20"/>
        </w:rPr>
      </w:pPr>
      <w:r w:rsidRPr="00BC31B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C28C3" wp14:editId="5CC6B2F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4ABD6" w14:textId="77777777" w:rsidR="00BC31B9" w:rsidRPr="003D37FD" w:rsidRDefault="00BC31B9" w:rsidP="00BC31B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35610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8C28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A04ABD6" w14:textId="77777777" w:rsidR="00BC31B9" w:rsidRPr="003D37FD" w:rsidRDefault="00BC31B9" w:rsidP="00BC31B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35610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A41E7B9" w14:textId="42B6AF7F" w:rsidR="00BC31B9" w:rsidRPr="00BC31B9" w:rsidRDefault="002F1788" w:rsidP="003F585E">
      <w:pPr>
        <w:pStyle w:val="Rubrik2"/>
        <w:ind w:left="0"/>
      </w:pPr>
      <w:bookmarkStart w:id="1" w:name="_1314629194"/>
      <w:bookmarkStart w:id="2" w:name="Rubrik"/>
      <w:bookmarkEnd w:id="1"/>
      <w:bookmarkEnd w:id="2"/>
      <w:r>
        <w:t>Förändringar sedan föregående</w:t>
      </w:r>
      <w:r w:rsidR="00BC31B9" w:rsidRPr="00BC31B9">
        <w:t xml:space="preserve"> version</w:t>
      </w:r>
    </w:p>
    <w:p w14:paraId="2D637954" w14:textId="3986A521" w:rsidR="00BC31B9" w:rsidRPr="00F96CEC" w:rsidRDefault="00CB5FE2" w:rsidP="00BC31B9">
      <w:pPr>
        <w:spacing w:after="0" w:line="240" w:lineRule="auto"/>
        <w:ind w:left="0" w:right="0"/>
        <w:rPr>
          <w:rFonts w:ascii="Arial" w:hAnsi="Arial" w:cs="Arial"/>
          <w:szCs w:val="20"/>
        </w:rPr>
      </w:pPr>
      <w:r>
        <w:rPr>
          <w:rFonts w:ascii="Arial" w:hAnsi="Arial" w:cs="Arial"/>
          <w:sz w:val="20"/>
          <w:szCs w:val="16"/>
        </w:rPr>
        <w:t>Metoden är reviderad.</w:t>
      </w:r>
    </w:p>
    <w:p w14:paraId="5C324C2D" w14:textId="77777777" w:rsidR="00BC31B9" w:rsidRPr="00BC31B9" w:rsidRDefault="00BC31B9" w:rsidP="00BC31B9">
      <w:pPr>
        <w:spacing w:after="0" w:line="240" w:lineRule="auto"/>
        <w:ind w:left="0" w:right="0"/>
        <w:rPr>
          <w:szCs w:val="20"/>
        </w:rPr>
      </w:pPr>
    </w:p>
    <w:p w14:paraId="7C300A3F" w14:textId="77777777" w:rsidR="00BC31B9" w:rsidRPr="00BC31B9" w:rsidRDefault="00BC31B9" w:rsidP="00BC31B9">
      <w:pPr>
        <w:spacing w:after="0" w:line="240" w:lineRule="auto"/>
        <w:ind w:left="0" w:right="0"/>
        <w:rPr>
          <w:szCs w:val="20"/>
        </w:rPr>
      </w:pPr>
    </w:p>
    <w:p w14:paraId="5A05FF02" w14:textId="77777777" w:rsidR="00BC31B9" w:rsidRPr="00BC31B9" w:rsidRDefault="00BC31B9" w:rsidP="003F585E">
      <w:pPr>
        <w:pStyle w:val="Rubrik2"/>
        <w:ind w:left="0"/>
      </w:pPr>
      <w:r w:rsidRPr="00BC31B9">
        <w:t>Åtgärder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BC31B9" w:rsidRPr="00BC31B9" w14:paraId="40268A1B" w14:textId="77777777" w:rsidTr="004B7A3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3314CDC3" w14:textId="77777777" w:rsidR="00BC31B9" w:rsidRPr="00BC31B9" w:rsidRDefault="00BC31B9" w:rsidP="00BC31B9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Calibri"/>
                <w:b/>
                <w:bCs/>
                <w:szCs w:val="26"/>
              </w:rPr>
            </w:pPr>
            <w:r w:rsidRPr="00BC31B9">
              <w:rPr>
                <w:rFonts w:ascii="Calibri" w:hAnsi="Calibri" w:cs="Calibri"/>
                <w:b/>
                <w:bCs/>
                <w:sz w:val="28"/>
                <w:szCs w:val="26"/>
              </w:rPr>
              <w:t>Inför undersökningen</w:t>
            </w:r>
          </w:p>
        </w:tc>
      </w:tr>
      <w:tr w:rsidR="00BC31B9" w:rsidRPr="00BC31B9" w14:paraId="138DAF02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218D069A" w14:textId="77777777" w:rsidR="00BC31B9" w:rsidRPr="00BC31B9" w:rsidRDefault="00BC31B9" w:rsidP="00BC31B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A42FECA" w14:textId="77777777" w:rsidR="00BC31B9" w:rsidRPr="00BC31B9" w:rsidRDefault="00BC31B9" w:rsidP="00BC31B9">
            <w:pPr>
              <w:numPr>
                <w:ilvl w:val="0"/>
                <w:numId w:val="25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Vinkelmätning</w:t>
            </w:r>
          </w:p>
          <w:p w14:paraId="373551BE" w14:textId="77777777" w:rsidR="00BC31B9" w:rsidRPr="00BC31B9" w:rsidRDefault="00BC31B9" w:rsidP="00BC31B9">
            <w:pPr>
              <w:numPr>
                <w:ilvl w:val="0"/>
                <w:numId w:val="25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Sagittal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imbalans</w:t>
            </w:r>
            <w:proofErr w:type="spellEnd"/>
          </w:p>
        </w:tc>
      </w:tr>
      <w:tr w:rsidR="00BC31B9" w:rsidRPr="00BC31B9" w14:paraId="6E029319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3D7F900E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1C648FE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EEB254C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1B9" w:rsidRPr="00BC31B9" w14:paraId="4F8B37A9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73D212A6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Förberedelser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D227226" w14:textId="77777777" w:rsidR="00BC31B9" w:rsidRPr="00BC31B9" w:rsidRDefault="00BC31B9" w:rsidP="00BC31B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Linjal</w:t>
            </w:r>
          </w:p>
          <w:p w14:paraId="0D8201C9" w14:textId="77777777" w:rsidR="00BC31B9" w:rsidRPr="00BC31B9" w:rsidRDefault="00BC31B9" w:rsidP="00BC31B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Inga skor på patienten</w:t>
            </w:r>
          </w:p>
        </w:tc>
      </w:tr>
      <w:tr w:rsidR="00BC31B9" w:rsidRPr="00BC31B9" w14:paraId="7AEDE1AC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2AE33EB7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AE9B0AB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22B872F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1B9" w:rsidRPr="00BC31B9" w14:paraId="26F9406A" w14:textId="77777777" w:rsidTr="004B7A3C">
        <w:trPr>
          <w:trHeight w:val="754"/>
        </w:trPr>
        <w:tc>
          <w:tcPr>
            <w:tcW w:w="2259" w:type="dxa"/>
            <w:shd w:val="clear" w:color="auto" w:fill="auto"/>
          </w:tcPr>
          <w:p w14:paraId="12F78E41" w14:textId="77777777" w:rsidR="00BC31B9" w:rsidRPr="00BC31B9" w:rsidRDefault="00BC31B9" w:rsidP="00BC31B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E191660" w14:textId="04298403" w:rsidR="00BC31B9" w:rsidRPr="00BC31B9" w:rsidRDefault="00BC31B9" w:rsidP="00BC31B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1B9">
              <w:rPr>
                <w:rFonts w:ascii="Arial" w:hAnsi="Arial" w:cs="Arial"/>
                <w:color w:val="000000"/>
                <w:sz w:val="20"/>
                <w:szCs w:val="20"/>
              </w:rPr>
              <w:t xml:space="preserve">Kvinnor mellan </w:t>
            </w:r>
            <w:r w:rsidR="00F96CEC" w:rsidRPr="00BC31B9">
              <w:rPr>
                <w:rFonts w:ascii="Arial" w:hAnsi="Arial" w:cs="Arial"/>
                <w:color w:val="000000"/>
                <w:sz w:val="20"/>
                <w:szCs w:val="20"/>
              </w:rPr>
              <w:t>15–50</w:t>
            </w:r>
            <w:r w:rsidRPr="00BC31B9">
              <w:rPr>
                <w:rFonts w:ascii="Arial" w:hAnsi="Arial" w:cs="Arial"/>
                <w:color w:val="000000"/>
                <w:sz w:val="20"/>
                <w:szCs w:val="20"/>
              </w:rPr>
              <w:t xml:space="preserve"> år ska tillfrågas om eventuell graviditet. </w:t>
            </w:r>
          </w:p>
          <w:p w14:paraId="637C34A5" w14:textId="77777777" w:rsidR="00BC31B9" w:rsidRPr="00BC31B9" w:rsidRDefault="00BC31B9" w:rsidP="00BC31B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1B9">
              <w:rPr>
                <w:rFonts w:ascii="Arial" w:hAnsi="Arial" w:cs="Arial"/>
                <w:color w:val="000000"/>
                <w:sz w:val="20"/>
                <w:szCs w:val="20"/>
              </w:rPr>
              <w:t>För övriga strålskyddsregler se kapitel 4.2 och 5.1 i</w:t>
            </w:r>
          </w:p>
          <w:p w14:paraId="2EFC7AA1" w14:textId="7A770A73" w:rsidR="00BC31B9" w:rsidRPr="00BC31B9" w:rsidRDefault="00BC31B9" w:rsidP="00BC31B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Pr="00BC31B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  <w:r w:rsidRPr="00BC31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C31B9" w:rsidRPr="00BC31B9" w14:paraId="362BA79B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4328F8C0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5DBBA37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9838901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1B9" w:rsidRPr="00BC31B9" w14:paraId="7A34F585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43C9C0A5" w14:textId="77777777" w:rsidR="00BC31B9" w:rsidRPr="00BC31B9" w:rsidRDefault="00BC31B9" w:rsidP="00BC31B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DF063E4" w14:textId="77777777" w:rsidR="00BC31B9" w:rsidRPr="00BC31B9" w:rsidRDefault="00BC31B9" w:rsidP="00BC31B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Mediel</w:t>
            </w:r>
            <w:proofErr w:type="spellEnd"/>
          </w:p>
        </w:tc>
      </w:tr>
      <w:tr w:rsidR="00BC31B9" w:rsidRPr="00BC31B9" w14:paraId="6A32960B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5CBBEB65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0427A1A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1530D51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1B9" w:rsidRPr="00BC31B9" w14:paraId="4B7C00D1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31B317FD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EAC0ABE" w14:textId="5BB6D6E8" w:rsidR="00BC31B9" w:rsidRPr="00BC31B9" w:rsidRDefault="00465F94" w:rsidP="00BC31B9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  <w:r w:rsidR="006E4C79">
              <w:rPr>
                <w:rFonts w:ascii="Arial" w:hAnsi="Arial" w:cs="Arial"/>
                <w:sz w:val="20"/>
                <w:szCs w:val="20"/>
              </w:rPr>
              <w:br/>
            </w:r>
          </w:p>
          <w:p w14:paraId="6924FFF3" w14:textId="77777777" w:rsidR="00BC31B9" w:rsidRPr="00BC31B9" w:rsidRDefault="00BC31B9" w:rsidP="00BC31B9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Sidoprojektion – vid begäran om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sagittal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 xml:space="preserve"> balansanalys</w:t>
            </w:r>
          </w:p>
        </w:tc>
      </w:tr>
      <w:tr w:rsidR="00BC31B9" w:rsidRPr="00BC31B9" w14:paraId="6D21A4BC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6F382F35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97809ED" w14:textId="77777777" w:rsidR="00BC31B9" w:rsidRPr="00BC31B9" w:rsidRDefault="00BC31B9" w:rsidP="00BC31B9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B99FC2" w14:textId="77777777" w:rsidR="00BC31B9" w:rsidRPr="00BC31B9" w:rsidRDefault="00BC31B9" w:rsidP="00BC31B9">
      <w:pPr>
        <w:spacing w:after="0" w:line="240" w:lineRule="auto"/>
        <w:ind w:left="0" w:right="0"/>
        <w:rPr>
          <w:szCs w:val="20"/>
        </w:rPr>
      </w:pPr>
    </w:p>
    <w:p w14:paraId="723298D6" w14:textId="77777777" w:rsidR="00BC31B9" w:rsidRPr="00BC31B9" w:rsidRDefault="00BC31B9" w:rsidP="00BC31B9">
      <w:pPr>
        <w:spacing w:after="0" w:line="240" w:lineRule="auto"/>
        <w:ind w:left="0" w:right="0"/>
        <w:rPr>
          <w:sz w:val="8"/>
          <w:szCs w:val="20"/>
        </w:rPr>
      </w:pPr>
      <w:r w:rsidRPr="00BC31B9">
        <w:rPr>
          <w:szCs w:val="20"/>
        </w:rPr>
        <w:br w:type="page"/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259"/>
        <w:gridCol w:w="5787"/>
        <w:gridCol w:w="1701"/>
      </w:tblGrid>
      <w:tr w:rsidR="00BC31B9" w:rsidRPr="00BC31B9" w14:paraId="187CB319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1A1E2EE6" w14:textId="77777777" w:rsidR="00BC31B9" w:rsidRPr="00BC31B9" w:rsidRDefault="00BC31B9" w:rsidP="00BC31B9">
            <w:pPr>
              <w:keepNext/>
              <w:spacing w:after="60" w:line="240" w:lineRule="auto"/>
              <w:ind w:left="0" w:right="0"/>
              <w:outlineLvl w:val="2"/>
              <w:rPr>
                <w:rFonts w:ascii="Calibri" w:hAnsi="Calibri" w:cs="Calibri"/>
                <w:bCs/>
                <w:sz w:val="20"/>
                <w:szCs w:val="26"/>
              </w:rPr>
            </w:pPr>
            <w:r w:rsidRPr="00BC31B9">
              <w:rPr>
                <w:rFonts w:ascii="Arial Fet" w:hAnsi="Arial Fet" w:cs="Arial"/>
                <w:b/>
                <w:bCs/>
                <w:szCs w:val="26"/>
              </w:rPr>
              <w:lastRenderedPageBreak/>
              <w:br w:type="page"/>
            </w:r>
            <w:r w:rsidRPr="00BC31B9">
              <w:rPr>
                <w:rFonts w:ascii="Calibri" w:hAnsi="Calibri" w:cs="Calibri"/>
                <w:b/>
                <w:bCs/>
                <w:sz w:val="28"/>
                <w:szCs w:val="26"/>
              </w:rPr>
              <w:t>Bildtagning</w:t>
            </w:r>
          </w:p>
        </w:tc>
        <w:tc>
          <w:tcPr>
            <w:tcW w:w="7488" w:type="dxa"/>
            <w:gridSpan w:val="2"/>
            <w:shd w:val="clear" w:color="auto" w:fill="auto"/>
          </w:tcPr>
          <w:p w14:paraId="12F9E96D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1B9" w:rsidRPr="00BC31B9" w14:paraId="733D778E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02EF77EA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7488" w:type="dxa"/>
            <w:gridSpan w:val="2"/>
            <w:shd w:val="clear" w:color="auto" w:fill="auto"/>
          </w:tcPr>
          <w:p w14:paraId="37D7F778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C31B9" w:rsidRPr="00BC31B9" w14:paraId="72472BF3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182085F0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Manöverpanel</w:t>
            </w:r>
          </w:p>
        </w:tc>
        <w:tc>
          <w:tcPr>
            <w:tcW w:w="7488" w:type="dxa"/>
            <w:gridSpan w:val="2"/>
            <w:shd w:val="clear" w:color="auto" w:fill="auto"/>
          </w:tcPr>
          <w:p w14:paraId="32BF0BB3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Välj projektion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Scolios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 xml:space="preserve"> frontal</w:t>
            </w:r>
          </w:p>
          <w:p w14:paraId="66309EC0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Autopositionera</w:t>
            </w:r>
          </w:p>
        </w:tc>
      </w:tr>
      <w:tr w:rsidR="00BC31B9" w:rsidRPr="00BC31B9" w14:paraId="5609771B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2F6E0150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shd w:val="clear" w:color="auto" w:fill="auto"/>
          </w:tcPr>
          <w:p w14:paraId="2A35339A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1B9" w:rsidRPr="00BC31B9" w14:paraId="7873157E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442B30AF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 xml:space="preserve">På </w:t>
            </w:r>
            <w:proofErr w:type="spellStart"/>
            <w:r w:rsidRPr="00BC31B9">
              <w:rPr>
                <w:rFonts w:ascii="Arial" w:hAnsi="Arial" w:cs="Arial"/>
                <w:b/>
                <w:sz w:val="20"/>
                <w:szCs w:val="20"/>
              </w:rPr>
              <w:t>lab</w:t>
            </w:r>
            <w:proofErr w:type="spellEnd"/>
          </w:p>
        </w:tc>
        <w:tc>
          <w:tcPr>
            <w:tcW w:w="7488" w:type="dxa"/>
            <w:gridSpan w:val="2"/>
            <w:shd w:val="clear" w:color="auto" w:fill="auto"/>
          </w:tcPr>
          <w:p w14:paraId="47F7764D" w14:textId="77777777" w:rsidR="00BC31B9" w:rsidRPr="00BC31B9" w:rsidRDefault="00BC31B9" w:rsidP="00BC31B9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Sätt in grönt raster 180/Lungstativ.</w:t>
            </w:r>
          </w:p>
          <w:p w14:paraId="7B8241CF" w14:textId="77777777" w:rsidR="00BC31B9" w:rsidRPr="00BC31B9" w:rsidRDefault="00BC31B9" w:rsidP="00BC31B9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Vrid fram plastskärmen.</w:t>
            </w:r>
          </w:p>
          <w:p w14:paraId="4F239A3C" w14:textId="77777777" w:rsidR="00BC31B9" w:rsidRPr="00BC31B9" w:rsidRDefault="00BC31B9" w:rsidP="00BC31B9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Placera linjalen på baksidan av plastskärmen så att den inte skymmer ryggen. Siffrorna ska inte vara läsbara framifrån. Används som hjälp vid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stitchningen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E0C957" w14:textId="77777777" w:rsidR="00BC31B9" w:rsidRPr="00BC31B9" w:rsidRDefault="00BC31B9" w:rsidP="00BC31B9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Avstånd mellan detektor – skärm 1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tumlängd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 xml:space="preserve"> (10 cm).</w:t>
            </w:r>
          </w:p>
          <w:p w14:paraId="0198C468" w14:textId="77777777" w:rsidR="00BC31B9" w:rsidRPr="00BC31B9" w:rsidRDefault="00BC31B9" w:rsidP="00BC31B9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Lås plastskärmen med fotpedalen.</w:t>
            </w:r>
          </w:p>
          <w:p w14:paraId="5CB38D4A" w14:textId="77777777" w:rsidR="00BC31B9" w:rsidRPr="00BC31B9" w:rsidRDefault="00BC31B9" w:rsidP="00BC31B9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Placera patienten med bröstet mot skärmen, fötterna rakt fram, båda benen belastade lika, rak i ryggen.</w:t>
            </w:r>
          </w:p>
          <w:p w14:paraId="6F4042F9" w14:textId="77777777" w:rsidR="00BC31B9" w:rsidRPr="00BC31B9" w:rsidRDefault="00BC31B9" w:rsidP="00BC31B9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Sätt sidomarkering.</w:t>
            </w:r>
          </w:p>
          <w:p w14:paraId="0F562FC3" w14:textId="77777777" w:rsidR="00BC31B9" w:rsidRPr="00BC31B9" w:rsidRDefault="00BC31B9" w:rsidP="00BC31B9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Mät avstånd till ryggen. Vid sidoprojektion, mitt på kroppen, där ryggen är.</w:t>
            </w:r>
          </w:p>
        </w:tc>
      </w:tr>
      <w:tr w:rsidR="00BC31B9" w:rsidRPr="00BC31B9" w14:paraId="13E8FC05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720C71D0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shd w:val="clear" w:color="auto" w:fill="auto"/>
          </w:tcPr>
          <w:p w14:paraId="62774042" w14:textId="77777777" w:rsidR="00BC31B9" w:rsidRPr="00BC31B9" w:rsidRDefault="00BC31B9" w:rsidP="00BC31B9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1B9" w:rsidRPr="00BC31B9" w14:paraId="69781D55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6C190FB3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Röret</w:t>
            </w:r>
          </w:p>
        </w:tc>
        <w:tc>
          <w:tcPr>
            <w:tcW w:w="7488" w:type="dxa"/>
            <w:gridSpan w:val="2"/>
            <w:shd w:val="clear" w:color="auto" w:fill="auto"/>
          </w:tcPr>
          <w:p w14:paraId="187C3599" w14:textId="77777777" w:rsidR="00BC31B9" w:rsidRPr="00BC31B9" w:rsidRDefault="00BC31B9" w:rsidP="00BC31B9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Blända in i sidled så att rygg och linjal kommer med i bild.</w:t>
            </w:r>
          </w:p>
          <w:p w14:paraId="7020F3E3" w14:textId="77777777" w:rsidR="00BC31B9" w:rsidRPr="00BC31B9" w:rsidRDefault="00BC31B9" w:rsidP="00BC31B9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Klicka på den </w:t>
            </w:r>
            <w:r w:rsidRPr="00BC31B9">
              <w:rPr>
                <w:rFonts w:ascii="Arial" w:hAnsi="Arial" w:cs="Arial"/>
                <w:b/>
                <w:sz w:val="20"/>
                <w:szCs w:val="20"/>
              </w:rPr>
              <w:t>blå bländarsymbolen</w:t>
            </w:r>
            <w:r w:rsidRPr="00BC31B9">
              <w:rPr>
                <w:rFonts w:ascii="Arial" w:hAnsi="Arial" w:cs="Arial"/>
                <w:sz w:val="20"/>
                <w:szCs w:val="20"/>
              </w:rPr>
              <w:t xml:space="preserve"> så att den blå cirkeln släcks.</w:t>
            </w:r>
          </w:p>
          <w:p w14:paraId="3B394C58" w14:textId="77777777" w:rsidR="00BC31B9" w:rsidRPr="00BC31B9" w:rsidRDefault="00BC31B9" w:rsidP="00BC31B9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Placera bländarkorset </w:t>
            </w:r>
            <w:r w:rsidRPr="00BC31B9">
              <w:rPr>
                <w:rFonts w:ascii="Arial" w:hAnsi="Arial" w:cs="Arial"/>
                <w:b/>
                <w:sz w:val="20"/>
                <w:szCs w:val="20"/>
              </w:rPr>
              <w:t>mitt på ryggen</w:t>
            </w:r>
            <w:r w:rsidRPr="00BC31B9">
              <w:rPr>
                <w:rFonts w:ascii="Arial" w:hAnsi="Arial" w:cs="Arial"/>
                <w:sz w:val="20"/>
                <w:szCs w:val="20"/>
              </w:rPr>
              <w:t xml:space="preserve"> (mellan C7 och L5)</w:t>
            </w:r>
          </w:p>
          <w:p w14:paraId="20328FA2" w14:textId="77777777" w:rsidR="00BC31B9" w:rsidRPr="00BC31B9" w:rsidRDefault="00BC31B9" w:rsidP="00BC31B9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Vinkla (vrid vredet) tills bländarkorset ligger nedanför C6.</w:t>
            </w:r>
          </w:p>
          <w:p w14:paraId="4EBCEE27" w14:textId="77777777" w:rsidR="00BC31B9" w:rsidRPr="00BC31B9" w:rsidRDefault="00BC31B9" w:rsidP="00BC31B9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r w:rsidRPr="00BC31B9">
              <w:rPr>
                <w:rFonts w:ascii="Arial" w:hAnsi="Arial" w:cs="Arial"/>
                <w:b/>
                <w:sz w:val="20"/>
                <w:szCs w:val="20"/>
              </w:rPr>
              <w:t>pil uppåt</w:t>
            </w:r>
            <w:r w:rsidRPr="00BC31B9">
              <w:rPr>
                <w:rFonts w:ascii="Arial" w:hAnsi="Arial" w:cs="Arial"/>
                <w:sz w:val="20"/>
                <w:szCs w:val="20"/>
              </w:rPr>
              <w:t xml:space="preserve"> (grön bock blir synlig).</w:t>
            </w:r>
          </w:p>
          <w:p w14:paraId="41091FC4" w14:textId="77777777" w:rsidR="00BC31B9" w:rsidRPr="00BC31B9" w:rsidRDefault="00BC31B9" w:rsidP="00BC31B9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Vinkla (vrid vredet) tills bländarkorset ligger nedanför L5.</w:t>
            </w:r>
          </w:p>
          <w:p w14:paraId="161474A1" w14:textId="77777777" w:rsidR="00BC31B9" w:rsidRPr="00BC31B9" w:rsidRDefault="00BC31B9" w:rsidP="00BC31B9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r w:rsidRPr="00BC31B9">
              <w:rPr>
                <w:rFonts w:ascii="Arial" w:hAnsi="Arial" w:cs="Arial"/>
                <w:b/>
                <w:sz w:val="20"/>
                <w:szCs w:val="20"/>
              </w:rPr>
              <w:t>pil ner</w:t>
            </w:r>
            <w:r w:rsidRPr="00BC31B9">
              <w:rPr>
                <w:rFonts w:ascii="Arial" w:hAnsi="Arial" w:cs="Arial"/>
                <w:sz w:val="20"/>
                <w:szCs w:val="20"/>
              </w:rPr>
              <w:t xml:space="preserve"> (grön bock blir synlig).</w:t>
            </w:r>
          </w:p>
          <w:p w14:paraId="29CAF079" w14:textId="77777777" w:rsidR="00BC31B9" w:rsidRPr="00BC31B9" w:rsidRDefault="00BC31B9" w:rsidP="00BC31B9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Bekräfta; tryck på stor grön bock – Autopositionering aktiverad, blir synlig.</w:t>
            </w:r>
          </w:p>
        </w:tc>
      </w:tr>
      <w:tr w:rsidR="00BC31B9" w:rsidRPr="00BC31B9" w14:paraId="7458FF73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400A3BBE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shd w:val="clear" w:color="auto" w:fill="auto"/>
          </w:tcPr>
          <w:p w14:paraId="63A2B725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1B9" w:rsidRPr="00BC31B9" w14:paraId="2281F11A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154CC608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C31B9">
              <w:rPr>
                <w:rFonts w:ascii="Arial" w:hAnsi="Arial" w:cs="Arial"/>
                <w:b/>
                <w:sz w:val="20"/>
                <w:szCs w:val="20"/>
              </w:rPr>
              <w:t>Adora</w:t>
            </w:r>
            <w:proofErr w:type="spellEnd"/>
            <w:r w:rsidRPr="00BC31B9">
              <w:rPr>
                <w:rFonts w:ascii="Arial" w:hAnsi="Arial" w:cs="Arial"/>
                <w:b/>
                <w:sz w:val="20"/>
                <w:szCs w:val="20"/>
              </w:rPr>
              <w:t>/Bildskärm</w:t>
            </w:r>
          </w:p>
        </w:tc>
        <w:tc>
          <w:tcPr>
            <w:tcW w:w="7488" w:type="dxa"/>
            <w:gridSpan w:val="2"/>
            <w:shd w:val="clear" w:color="auto" w:fill="auto"/>
          </w:tcPr>
          <w:p w14:paraId="3D55E012" w14:textId="42D069BE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Exponera med </w:t>
            </w:r>
            <w:r w:rsidRPr="00BC31B9">
              <w:rPr>
                <w:rFonts w:ascii="Arial" w:hAnsi="Arial" w:cs="Arial"/>
                <w:b/>
                <w:sz w:val="20"/>
                <w:szCs w:val="20"/>
              </w:rPr>
              <w:t xml:space="preserve">svart </w:t>
            </w:r>
            <w:proofErr w:type="spellStart"/>
            <w:r w:rsidRPr="00BC31B9">
              <w:rPr>
                <w:rFonts w:ascii="Arial" w:hAnsi="Arial" w:cs="Arial"/>
                <w:b/>
                <w:sz w:val="20"/>
                <w:szCs w:val="20"/>
              </w:rPr>
              <w:t>stitchknapp</w:t>
            </w:r>
            <w:proofErr w:type="spellEnd"/>
            <w:r w:rsidRPr="00BC31B9">
              <w:rPr>
                <w:rFonts w:ascii="Arial" w:hAnsi="Arial" w:cs="Arial"/>
                <w:b/>
                <w:sz w:val="20"/>
                <w:szCs w:val="20"/>
              </w:rPr>
              <w:t xml:space="preserve"> – håll nere till</w:t>
            </w:r>
            <w:r w:rsidR="00EC7A2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C31B9">
              <w:rPr>
                <w:rFonts w:ascii="Arial" w:hAnsi="Arial" w:cs="Arial"/>
                <w:b/>
                <w:sz w:val="20"/>
                <w:szCs w:val="20"/>
              </w:rPr>
              <w:t xml:space="preserve"> alla bilder är tagna </w:t>
            </w:r>
            <w:r w:rsidRPr="00BC31B9">
              <w:rPr>
                <w:rFonts w:ascii="Arial" w:hAnsi="Arial" w:cs="Arial"/>
                <w:b/>
                <w:sz w:val="20"/>
                <w:szCs w:val="20"/>
              </w:rPr>
              <w:br/>
              <w:t>(C7-L5)</w:t>
            </w:r>
            <w:r w:rsidRPr="00BC31B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C31B9" w:rsidRPr="00BC31B9" w14:paraId="331D5E45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6E0B2EC3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shd w:val="clear" w:color="auto" w:fill="auto"/>
          </w:tcPr>
          <w:p w14:paraId="3E0DD125" w14:textId="77777777" w:rsidR="00BC31B9" w:rsidRPr="00BC31B9" w:rsidRDefault="00BC31B9" w:rsidP="00BC31B9">
            <w:pPr>
              <w:tabs>
                <w:tab w:val="left" w:pos="5821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1B9" w:rsidRPr="00BC31B9" w14:paraId="63989EAB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08B65124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Bildbehandling Skolios</w:t>
            </w:r>
          </w:p>
        </w:tc>
        <w:tc>
          <w:tcPr>
            <w:tcW w:w="5787" w:type="dxa"/>
            <w:shd w:val="clear" w:color="auto" w:fill="auto"/>
          </w:tcPr>
          <w:p w14:paraId="55537DE9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Stitcha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 xml:space="preserve"> ihop bilderna</w:t>
            </w:r>
          </w:p>
          <w:p w14:paraId="7F123772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8E60E84" w14:textId="77777777" w:rsidR="00BC31B9" w:rsidRP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Stitch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 xml:space="preserve"> – bilden kommer upp.</w:t>
            </w:r>
          </w:p>
          <w:p w14:paraId="2CC7D2C5" w14:textId="77777777" w:rsidR="00BC31B9" w:rsidRP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Klicka OK.</w:t>
            </w:r>
          </w:p>
          <w:p w14:paraId="08ED89F0" w14:textId="77777777" w:rsidR="00BC31B9" w:rsidRP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Klicka på Max (zoom)</w:t>
            </w:r>
          </w:p>
          <w:p w14:paraId="1BD182C6" w14:textId="77777777" w:rsidR="00BC31B9" w:rsidRP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Klicka i bilden/överlappningsområdet.</w:t>
            </w:r>
          </w:p>
          <w:p w14:paraId="4F929D73" w14:textId="77777777" w:rsidR="00BC31B9" w:rsidRP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Passa ihop bilderna med muspilen så att siffror och ryggrad stämmer ihop (vid fler än två bilder gör anpassningen genom att flytta den undre bilden).</w:t>
            </w:r>
          </w:p>
          <w:p w14:paraId="46AF3578" w14:textId="77777777" w:rsidR="00BC31B9" w:rsidRP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Klicka OK.</w:t>
            </w:r>
          </w:p>
          <w:p w14:paraId="4AA31DA0" w14:textId="77777777" w:rsidR="00BC31B9" w:rsidRP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Finns sidomarkering?</w:t>
            </w:r>
          </w:p>
          <w:p w14:paraId="6EB46594" w14:textId="77777777" w:rsidR="00BC31B9" w:rsidRP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Measurement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C31B9">
              <w:rPr>
                <w:rFonts w:ascii="Arial" w:hAnsi="Arial" w:cs="Arial"/>
                <w:sz w:val="20"/>
                <w:szCs w:val="20"/>
              </w:rPr>
              <w:br/>
              <w:t>Lägg till SOD = avstånd till patient från rör.</w:t>
            </w:r>
            <w:r w:rsidRPr="00BC31B9">
              <w:rPr>
                <w:rFonts w:ascii="Arial" w:hAnsi="Arial" w:cs="Arial"/>
                <w:sz w:val="20"/>
                <w:szCs w:val="20"/>
              </w:rPr>
              <w:br/>
              <w:t>SID = avstånd från rör till detektor ska vara 1800.</w:t>
            </w:r>
          </w:p>
          <w:p w14:paraId="19A9D288" w14:textId="77777777" w:rsidR="00BC31B9" w:rsidRP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Correct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>.</w:t>
            </w:r>
            <w:r w:rsidRPr="00BC31B9">
              <w:rPr>
                <w:rFonts w:ascii="Arial" w:hAnsi="Arial" w:cs="Arial"/>
                <w:sz w:val="20"/>
                <w:szCs w:val="20"/>
              </w:rPr>
              <w:br/>
            </w:r>
            <w:r w:rsidRPr="00BC31B9">
              <w:rPr>
                <w:rFonts w:ascii="Arial" w:hAnsi="Arial" w:cs="Arial"/>
                <w:sz w:val="20"/>
                <w:szCs w:val="20"/>
              </w:rPr>
              <w:br/>
              <w:t>OBS! Kom ihåg att göra detta även i sidoprojektionen.</w:t>
            </w:r>
            <w:r w:rsidRPr="00BC31B9">
              <w:rPr>
                <w:rFonts w:ascii="Arial" w:hAnsi="Arial" w:cs="Arial"/>
                <w:sz w:val="20"/>
                <w:szCs w:val="20"/>
              </w:rPr>
              <w:br/>
            </w:r>
          </w:p>
          <w:p w14:paraId="22FE7750" w14:textId="77777777" w:rsidR="00BC31B9" w:rsidRP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Skicka till PACS – End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33EB9E" w14:textId="77777777" w:rsidR="00BC31B9" w:rsidRDefault="00BC31B9" w:rsidP="00BC31B9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När undersökningen är klar: återställ plaststativet till grundpositionen (inklusive arm).</w:t>
            </w:r>
          </w:p>
          <w:p w14:paraId="53EEF759" w14:textId="77777777" w:rsidR="00860CC2" w:rsidRDefault="00860CC2" w:rsidP="00860CC2">
            <w:pPr>
              <w:snapToGrid w:val="0"/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73BFFC7F" w14:textId="4093DF62" w:rsidR="00860CC2" w:rsidRDefault="00860CC2" w:rsidP="00860CC2">
            <w:pPr>
              <w:snapToGrid w:val="0"/>
              <w:spacing w:after="0" w:line="240" w:lineRule="auto"/>
              <w:ind w:right="0" w:hanging="99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0CC2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10C97A3E" w14:textId="2AE061CF" w:rsidR="00860CC2" w:rsidRPr="0065745F" w:rsidRDefault="0065745F" w:rsidP="0065745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5745F">
              <w:rPr>
                <w:rFonts w:ascii="Arial" w:hAnsi="Arial" w:cs="Arial"/>
                <w:sz w:val="20"/>
                <w:szCs w:val="20"/>
              </w:rPr>
              <w:t>Frontalen</w:t>
            </w:r>
            <w:r>
              <w:rPr>
                <w:rFonts w:ascii="Arial" w:hAnsi="Arial" w:cs="Arial"/>
                <w:sz w:val="20"/>
                <w:szCs w:val="20"/>
              </w:rPr>
              <w:t xml:space="preserve"> ska omfatta området från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cervikalryggen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till </w:t>
            </w:r>
            <w:r>
              <w:rPr>
                <w:rFonts w:ascii="Arial" w:hAnsi="Arial" w:cs="Arial"/>
                <w:sz w:val="20"/>
                <w:szCs w:val="20"/>
              </w:rPr>
              <w:br/>
              <w:t>SI-lederna</w:t>
            </w:r>
            <w:r w:rsidR="00A1353F">
              <w:rPr>
                <w:rFonts w:ascii="Arial" w:hAnsi="Arial" w:cs="Arial"/>
                <w:sz w:val="20"/>
                <w:szCs w:val="20"/>
              </w:rPr>
              <w:t>. SI-lederna ska vara med i sin helhet.</w:t>
            </w:r>
          </w:p>
          <w:p w14:paraId="3DE2BEAD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EB9C81E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83EF57F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225CF7BC" w14:textId="77777777" w:rsidR="00BC31B9" w:rsidRPr="00BC31B9" w:rsidRDefault="00D82A83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"http://intranu.vgregion.se/ImageVault/Images/id_45999/width_107/height_426/preserveAspectRatio_0/scope_0/filename_oZ12L9JqI23jIiNkxqbR.jpg/storage_Edited/ImageVaultHandler.aspx"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"http://intranu.vgregion.se/ImageVault/Images/id_45999/width_107/height_426/preserveAspectRatio_0/scope_0/filename_oZ12L9JqI23jIiNkxqbR.jpg/storage_Edited/ImageVaultHandler.aspx"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"http://intranu.vgregion.se/ImageVault/Images/id_45999/width_107/height_426/preserveAspectRatio_0/scope_0/filename_oZ12L9JqI23jIiNkxqbR.jpg/storage_Edited/ImageVaultHandler.aspx"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</w:instrText>
            </w:r>
            <w:r>
              <w:rPr>
                <w:szCs w:val="20"/>
              </w:rPr>
              <w:instrText>INCLUDEPICTURE  "http://intranu.vgregion.se/ImageVault/Images/id_45999/width_107/height_426/preserveAspectRatio_0/scope_0/filename_oZ12L9JqI23jIiNkxqbR.jpg/storage_Edited/ImageVaultHandler.aspx" \* MERGEFORMATINET</w:instrText>
            </w:r>
            <w:r>
              <w:rPr>
                <w:szCs w:val="20"/>
              </w:rPr>
              <w:instrText xml:space="preserve">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pict w14:anchorId="48823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COLIOS" style="width:80.35pt;height:319.5pt">
                  <v:imagedata r:id="rId18" r:href="rId19"/>
                </v:shape>
              </w:pic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</w:p>
        </w:tc>
      </w:tr>
    </w:tbl>
    <w:p w14:paraId="710BE8E0" w14:textId="77777777" w:rsidR="00BC31B9" w:rsidRPr="00BC31B9" w:rsidRDefault="00BC31B9" w:rsidP="00BC31B9">
      <w:pPr>
        <w:spacing w:after="0" w:line="240" w:lineRule="auto"/>
        <w:ind w:left="0" w:right="0"/>
        <w:rPr>
          <w:szCs w:val="20"/>
        </w:rPr>
      </w:pPr>
      <w:r w:rsidRPr="00BC31B9">
        <w:rPr>
          <w:szCs w:val="20"/>
        </w:rPr>
        <w:br w:type="page"/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5079"/>
        <w:gridCol w:w="1842"/>
      </w:tblGrid>
      <w:tr w:rsidR="00BC31B9" w:rsidRPr="00BC31B9" w14:paraId="0622C7B6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70F1C2A6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C31B9">
              <w:rPr>
                <w:rFonts w:ascii="Arial" w:hAnsi="Arial" w:cs="Arial"/>
                <w:b/>
                <w:sz w:val="20"/>
                <w:szCs w:val="20"/>
              </w:rPr>
              <w:lastRenderedPageBreak/>
              <w:t>Sagittal</w:t>
            </w:r>
            <w:proofErr w:type="spellEnd"/>
            <w:r w:rsidRPr="00BC31B9">
              <w:rPr>
                <w:rFonts w:ascii="Arial" w:hAnsi="Arial" w:cs="Arial"/>
                <w:b/>
                <w:sz w:val="20"/>
                <w:szCs w:val="20"/>
              </w:rPr>
              <w:t xml:space="preserve"> Balansanalys</w:t>
            </w:r>
          </w:p>
        </w:tc>
        <w:tc>
          <w:tcPr>
            <w:tcW w:w="5079" w:type="dxa"/>
            <w:shd w:val="clear" w:color="auto" w:fill="auto"/>
          </w:tcPr>
          <w:p w14:paraId="05C53C17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A9EF37A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3EEF8735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C31B9" w:rsidRPr="00BC31B9" w14:paraId="2161A323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7F544138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Manöverpanel</w:t>
            </w:r>
          </w:p>
        </w:tc>
        <w:tc>
          <w:tcPr>
            <w:tcW w:w="5079" w:type="dxa"/>
            <w:shd w:val="clear" w:color="auto" w:fill="auto"/>
          </w:tcPr>
          <w:p w14:paraId="5E56F2B5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Välj projektion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Scolios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 xml:space="preserve"> sida.</w:t>
            </w:r>
          </w:p>
          <w:p w14:paraId="48AA0336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Autopositionera.</w:t>
            </w:r>
          </w:p>
          <w:p w14:paraId="3D4A1951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5EBA0513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C31B9" w:rsidRPr="00BC31B9" w14:paraId="1CF2CE6D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39BC4B82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9" w:type="dxa"/>
            <w:shd w:val="clear" w:color="auto" w:fill="auto"/>
          </w:tcPr>
          <w:p w14:paraId="07A9933F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0F828346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C31B9" w:rsidRPr="00BC31B9" w14:paraId="074080AF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29E5F5B4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C31B9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5079" w:type="dxa"/>
            <w:shd w:val="clear" w:color="auto" w:fill="auto"/>
          </w:tcPr>
          <w:p w14:paraId="563FA4C5" w14:textId="3F159921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Sidobilden ska omfatta området från </w:t>
            </w:r>
            <w:proofErr w:type="spellStart"/>
            <w:r w:rsidRPr="00BC31B9">
              <w:rPr>
                <w:rFonts w:ascii="Arial" w:hAnsi="Arial" w:cs="Arial"/>
                <w:sz w:val="20"/>
                <w:szCs w:val="20"/>
              </w:rPr>
              <w:t>cervikalryggen</w:t>
            </w:r>
            <w:proofErr w:type="spellEnd"/>
            <w:r w:rsidRPr="00BC31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353F">
              <w:rPr>
                <w:rFonts w:ascii="Arial" w:hAnsi="Arial" w:cs="Arial"/>
                <w:sz w:val="20"/>
                <w:szCs w:val="20"/>
              </w:rPr>
              <w:br/>
            </w:r>
            <w:r w:rsidRPr="00BC31B9">
              <w:rPr>
                <w:rFonts w:ascii="Arial" w:hAnsi="Arial" w:cs="Arial"/>
                <w:sz w:val="20"/>
                <w:szCs w:val="20"/>
              </w:rPr>
              <w:t>till bäckenet.</w:t>
            </w:r>
            <w:r w:rsidRPr="00BC31B9">
              <w:rPr>
                <w:rFonts w:ascii="Arial" w:hAnsi="Arial" w:cs="Arial"/>
                <w:sz w:val="20"/>
                <w:szCs w:val="20"/>
              </w:rPr>
              <w:br/>
              <w:t>C7 ska kunna identifieras.</w:t>
            </w:r>
            <w:r w:rsidRPr="00BC31B9">
              <w:rPr>
                <w:rFonts w:ascii="Arial" w:hAnsi="Arial" w:cs="Arial"/>
                <w:sz w:val="20"/>
                <w:szCs w:val="20"/>
              </w:rPr>
              <w:br/>
            </w:r>
          </w:p>
          <w:p w14:paraId="62A10C48" w14:textId="049968ED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 xml:space="preserve">Patienten måste stå så rakt som möjligt utan flexion i </w:t>
            </w:r>
            <w:r w:rsidR="00270C87" w:rsidRPr="00BC31B9">
              <w:rPr>
                <w:rFonts w:ascii="Arial" w:hAnsi="Arial" w:cs="Arial"/>
                <w:sz w:val="20"/>
                <w:szCs w:val="20"/>
              </w:rPr>
              <w:t>vare sig knän eller</w:t>
            </w:r>
            <w:r w:rsidRPr="00BC31B9">
              <w:rPr>
                <w:rFonts w:ascii="Arial" w:hAnsi="Arial" w:cs="Arial"/>
                <w:sz w:val="20"/>
                <w:szCs w:val="20"/>
              </w:rPr>
              <w:t xml:space="preserve"> höfter.</w:t>
            </w:r>
          </w:p>
          <w:p w14:paraId="57610384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FD0C53B" w14:textId="77777777" w:rsid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Armarna ska stå 45 grader flekterade i axlarna (korsade med händerna liggande på axlarna).</w:t>
            </w:r>
          </w:p>
          <w:p w14:paraId="2E239A55" w14:textId="77777777" w:rsidR="00A1353F" w:rsidRDefault="00A1353F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59AAC55" w14:textId="515964D7" w:rsidR="00A1353F" w:rsidRDefault="00A1353F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353F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407BE8FF" w14:textId="77777777" w:rsidR="00A1353F" w:rsidRPr="00BC31B9" w:rsidRDefault="00A1353F" w:rsidP="00A1353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C31B9">
              <w:rPr>
                <w:rFonts w:ascii="Arial" w:hAnsi="Arial" w:cs="Arial"/>
                <w:sz w:val="20"/>
                <w:szCs w:val="20"/>
              </w:rPr>
              <w:t>C2 samt båda femoralhuvudena ska vara med.</w:t>
            </w:r>
          </w:p>
          <w:p w14:paraId="6CA65C5F" w14:textId="77777777" w:rsidR="00A1353F" w:rsidRPr="00BC31B9" w:rsidRDefault="00A1353F" w:rsidP="00A1353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A13788" w14:textId="77777777" w:rsidR="00A1353F" w:rsidRPr="00A1353F" w:rsidRDefault="00A1353F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2B3FF3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61412D1C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C31B9">
              <w:rPr>
                <w:rFonts w:ascii="Arial" w:hAnsi="Arial" w:cs="Arial"/>
                <w:b/>
                <w:sz w:val="20"/>
                <w:szCs w:val="20"/>
              </w:rPr>
              <w:t>Sagittal</w:t>
            </w:r>
            <w:proofErr w:type="spellEnd"/>
            <w:r w:rsidRPr="00BC31B9">
              <w:rPr>
                <w:rFonts w:ascii="Arial" w:hAnsi="Arial" w:cs="Arial"/>
                <w:b/>
                <w:sz w:val="20"/>
                <w:szCs w:val="20"/>
              </w:rPr>
              <w:t xml:space="preserve"> balans</w:t>
            </w:r>
          </w:p>
          <w:p w14:paraId="1C6C713A" w14:textId="77777777" w:rsidR="00BC31B9" w:rsidRPr="00BC31B9" w:rsidRDefault="00D82A83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"http://intranu.vgregion.se/ImageVault/Images/id_59657/scope_0/filename_mKMJSz_zZnxNJ9_hmrp2.jpg/storage_Edited/ImageVaultHandler.aspx"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"http://intranu.vgregion.se/ImageVault/Images/id_59657/scope_0/filename_mKMJSz_zZnxNJ9_hmrp2.jpg/storage_Edited/ImageVaultHandler.aspx"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"http://intranu.vgregion.se/ImageVault/Images/id_59657/scope_0/filename_mKMJSz_zZnxNJ9_hmrp2.jpg/storage_Edited/ImageVaultHandler.aspx"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</w:instrText>
            </w:r>
            <w:r>
              <w:rPr>
                <w:szCs w:val="20"/>
              </w:rPr>
              <w:instrText>INCLUDEPICTURE  "http://intranu.vgregion.se/ImageVault/Images/id_59657/scope_0/filename_mKMJSz_zZnxNJ9_hmrp2.jpg/storage_Edited/ImageVaultHandler.aspx" \* MERGEFORMATINET</w:instrText>
            </w:r>
            <w:r>
              <w:rPr>
                <w:szCs w:val="20"/>
              </w:rPr>
              <w:instrText xml:space="preserve">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pict w14:anchorId="458B799D">
                <v:shape id="_x0000_i1026" type="#_x0000_t75" alt="Sagitell balans" style="width:80.15pt;height:200.45pt">
                  <v:imagedata r:id="rId20" r:href="rId21"/>
                </v:shape>
              </w:pic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</w:p>
        </w:tc>
      </w:tr>
      <w:tr w:rsidR="00BC31B9" w:rsidRPr="00BC31B9" w14:paraId="4C0A4688" w14:textId="77777777" w:rsidTr="004B7A3C">
        <w:trPr>
          <w:trHeight w:val="263"/>
        </w:trPr>
        <w:tc>
          <w:tcPr>
            <w:tcW w:w="2259" w:type="dxa"/>
            <w:shd w:val="clear" w:color="auto" w:fill="auto"/>
          </w:tcPr>
          <w:p w14:paraId="50957F68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9" w:type="dxa"/>
            <w:shd w:val="clear" w:color="auto" w:fill="auto"/>
          </w:tcPr>
          <w:p w14:paraId="12459DB6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3C01C4C" w14:textId="77777777" w:rsidR="00BC31B9" w:rsidRPr="00BC31B9" w:rsidRDefault="00BC31B9" w:rsidP="00BC31B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140AEB7" w14:textId="77777777" w:rsidR="00BC31B9" w:rsidRPr="00BC31B9" w:rsidRDefault="00BC31B9" w:rsidP="00BC31B9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C31B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989D5" w14:textId="77777777" w:rsidR="007B113D" w:rsidRDefault="007B113D">
      <w:r>
        <w:separator/>
      </w:r>
    </w:p>
  </w:endnote>
  <w:endnote w:type="continuationSeparator" w:id="0">
    <w:p w14:paraId="05D47F64" w14:textId="77777777" w:rsidR="007B113D" w:rsidRDefault="007B113D">
      <w:r>
        <w:continuationSeparator/>
      </w:r>
    </w:p>
  </w:endnote>
  <w:endnote w:type="continuationNotice" w:id="1">
    <w:p w14:paraId="4772D323" w14:textId="77777777" w:rsidR="007B113D" w:rsidRDefault="007B11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4217D" w14:textId="77777777" w:rsidR="007B113D" w:rsidRDefault="007B113D"/>
  </w:footnote>
  <w:footnote w:type="continuationSeparator" w:id="0">
    <w:p w14:paraId="10BB784E" w14:textId="77777777" w:rsidR="007B113D" w:rsidRDefault="007B113D">
      <w:r>
        <w:continuationSeparator/>
      </w:r>
    </w:p>
  </w:footnote>
  <w:footnote w:type="continuationNotice" w:id="1">
    <w:p w14:paraId="252FA47A" w14:textId="77777777" w:rsidR="007B113D" w:rsidRDefault="007B11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03FC"/>
    <w:multiLevelType w:val="hybridMultilevel"/>
    <w:tmpl w:val="D228F2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E90544F"/>
    <w:multiLevelType w:val="hybridMultilevel"/>
    <w:tmpl w:val="40788B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9172A18"/>
    <w:multiLevelType w:val="hybridMultilevel"/>
    <w:tmpl w:val="13CE1E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176FB6"/>
    <w:multiLevelType w:val="hybridMultilevel"/>
    <w:tmpl w:val="EFEA7A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4FEA"/>
    <w:multiLevelType w:val="hybridMultilevel"/>
    <w:tmpl w:val="2064E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A25A0"/>
    <w:multiLevelType w:val="hybridMultilevel"/>
    <w:tmpl w:val="59CC7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8DF714E"/>
    <w:multiLevelType w:val="hybridMultilevel"/>
    <w:tmpl w:val="076ABF10"/>
    <w:lvl w:ilvl="0" w:tplc="25CEA7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37025358">
    <w:abstractNumId w:val="24"/>
  </w:num>
  <w:num w:numId="2" w16cid:durableId="510799810">
    <w:abstractNumId w:val="20"/>
  </w:num>
  <w:num w:numId="3" w16cid:durableId="1480733634">
    <w:abstractNumId w:val="0"/>
  </w:num>
  <w:num w:numId="4" w16cid:durableId="1798143652">
    <w:abstractNumId w:val="9"/>
  </w:num>
  <w:num w:numId="5" w16cid:durableId="1514799657">
    <w:abstractNumId w:val="22"/>
  </w:num>
  <w:num w:numId="6" w16cid:durableId="1037438507">
    <w:abstractNumId w:val="2"/>
  </w:num>
  <w:num w:numId="7" w16cid:durableId="434444104">
    <w:abstractNumId w:val="15"/>
  </w:num>
  <w:num w:numId="8" w16cid:durableId="916667243">
    <w:abstractNumId w:val="11"/>
  </w:num>
  <w:num w:numId="9" w16cid:durableId="2077819539">
    <w:abstractNumId w:val="1"/>
  </w:num>
  <w:num w:numId="10" w16cid:durableId="2053529659">
    <w:abstractNumId w:val="1"/>
  </w:num>
  <w:num w:numId="11" w16cid:durableId="271405798">
    <w:abstractNumId w:val="4"/>
  </w:num>
  <w:num w:numId="12" w16cid:durableId="2030256376">
    <w:abstractNumId w:val="6"/>
  </w:num>
  <w:num w:numId="13" w16cid:durableId="1254322185">
    <w:abstractNumId w:val="19"/>
  </w:num>
  <w:num w:numId="14" w16cid:durableId="1491143246">
    <w:abstractNumId w:val="12"/>
  </w:num>
  <w:num w:numId="15" w16cid:durableId="386612183">
    <w:abstractNumId w:val="10"/>
  </w:num>
  <w:num w:numId="16" w16cid:durableId="1041437267">
    <w:abstractNumId w:val="18"/>
  </w:num>
  <w:num w:numId="17" w16cid:durableId="338850192">
    <w:abstractNumId w:val="7"/>
  </w:num>
  <w:num w:numId="18" w16cid:durableId="1129399949">
    <w:abstractNumId w:val="14"/>
  </w:num>
  <w:num w:numId="19" w16cid:durableId="2103991912">
    <w:abstractNumId w:val="23"/>
  </w:num>
  <w:num w:numId="20" w16cid:durableId="1481263172">
    <w:abstractNumId w:val="3"/>
  </w:num>
  <w:num w:numId="21" w16cid:durableId="538978491">
    <w:abstractNumId w:val="8"/>
  </w:num>
  <w:num w:numId="22" w16cid:durableId="1491873358">
    <w:abstractNumId w:val="16"/>
  </w:num>
  <w:num w:numId="23" w16cid:durableId="622074849">
    <w:abstractNumId w:val="5"/>
  </w:num>
  <w:num w:numId="24" w16cid:durableId="1016348049">
    <w:abstractNumId w:val="17"/>
  </w:num>
  <w:num w:numId="25" w16cid:durableId="560099755">
    <w:abstractNumId w:val="13"/>
  </w:num>
  <w:num w:numId="26" w16cid:durableId="1417746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736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C87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1788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F28"/>
    <w:rsid w:val="003D099E"/>
    <w:rsid w:val="003D21A2"/>
    <w:rsid w:val="003D29D2"/>
    <w:rsid w:val="003D38A3"/>
    <w:rsid w:val="003E0705"/>
    <w:rsid w:val="003E2FF7"/>
    <w:rsid w:val="003F1013"/>
    <w:rsid w:val="003F1ACF"/>
    <w:rsid w:val="003F585E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2349"/>
    <w:rsid w:val="00460ED0"/>
    <w:rsid w:val="00465651"/>
    <w:rsid w:val="00465F94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161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57CC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31D2"/>
    <w:rsid w:val="005C4606"/>
    <w:rsid w:val="005D0B0C"/>
    <w:rsid w:val="005E02B3"/>
    <w:rsid w:val="005E1E24"/>
    <w:rsid w:val="005E7737"/>
    <w:rsid w:val="005F720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745F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4C79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113D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0CC2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53F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17340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1B9"/>
    <w:rsid w:val="00BC322E"/>
    <w:rsid w:val="00BC44CD"/>
    <w:rsid w:val="00BC48A6"/>
    <w:rsid w:val="00BE7978"/>
    <w:rsid w:val="00C07DDB"/>
    <w:rsid w:val="00C167D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F48"/>
    <w:rsid w:val="00CA521F"/>
    <w:rsid w:val="00CB0493"/>
    <w:rsid w:val="00CB17FF"/>
    <w:rsid w:val="00CB1ED7"/>
    <w:rsid w:val="00CB5FE2"/>
    <w:rsid w:val="00CC167C"/>
    <w:rsid w:val="00CC52D9"/>
    <w:rsid w:val="00CD6647"/>
    <w:rsid w:val="00CE4B73"/>
    <w:rsid w:val="00CF5C0F"/>
    <w:rsid w:val="00CF70BB"/>
    <w:rsid w:val="00D074DB"/>
    <w:rsid w:val="00D12DD4"/>
    <w:rsid w:val="00D139CF"/>
    <w:rsid w:val="00D37E7F"/>
    <w:rsid w:val="00D47AD7"/>
    <w:rsid w:val="00D51529"/>
    <w:rsid w:val="00D82A83"/>
    <w:rsid w:val="00D85218"/>
    <w:rsid w:val="00D915B1"/>
    <w:rsid w:val="00DA299D"/>
    <w:rsid w:val="00DA65C4"/>
    <w:rsid w:val="00DD2BE0"/>
    <w:rsid w:val="00DE35E2"/>
    <w:rsid w:val="00DE4447"/>
    <w:rsid w:val="00DE5DA2"/>
    <w:rsid w:val="00DF0033"/>
    <w:rsid w:val="00E026BF"/>
    <w:rsid w:val="00E07B1B"/>
    <w:rsid w:val="00E11853"/>
    <w:rsid w:val="00E237A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7A2C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6CEC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id_59657/scope_0/filename_mKMJSz_zZnxNJ9_hmrp2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45999/width_107/height_426/preserveAspectRatio_0/scope_0/filename_oZ12L9JqI23jIiNkxqbR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24</TotalTime>
  <Pages>3</Pages>
  <Words>450</Words>
  <Characters>4429</Characters>
  <Application>Microsoft Office Word</Application>
  <DocSecurity>0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Skolios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2022-05-18T03:57:00.0000000Z</dcterms:created>
  <dcterms:modified xsi:type="dcterms:W3CDTF">2025-11-05T10:17:00.0000000Z</dcterms:modified>
</coreProperties>
</file>