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7E60" w14:textId="77777777" w:rsidR="00386C0F" w:rsidRDefault="00386C0F" w:rsidP="0098216C">
      <w:pPr>
        <w:pStyle w:val="Heading2"/>
        <w:ind w:right="284"/>
        <w:sectPr w:rsidR="00386C0F" w:rsidSect="0098216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701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93085A" w14:textId="77777777" w:rsidR="00386C0F" w:rsidRPr="00386C0F" w:rsidRDefault="00386C0F" w:rsidP="00386C0F">
      <w:pPr>
        <w:keepNext/>
        <w:keepLines/>
        <w:widowControl w:val="0"/>
        <w:autoSpaceDE w:val="0"/>
        <w:autoSpaceDN w:val="0"/>
        <w:adjustRightInd w:val="0"/>
        <w:spacing w:after="0" w:line="220" w:lineRule="atLeast"/>
        <w:ind w:left="0" w:right="0"/>
        <w:textAlignment w:val="center"/>
        <w:rPr>
          <w:rFonts w:ascii="Arial" w:hAnsi="Arial"/>
          <w:b/>
          <w:color w:val="000000"/>
          <w:szCs w:val="18"/>
        </w:rPr>
      </w:pPr>
    </w:p>
    <w:p w14:paraId="5DB40882" w14:textId="77777777" w:rsidR="00386C0F" w:rsidRPr="00386C0F" w:rsidRDefault="00386C0F" w:rsidP="0098216C">
      <w:pPr>
        <w:pStyle w:val="Heading1"/>
      </w:pPr>
      <w:r w:rsidRPr="00386C0F">
        <w:t>Begäran om komplettering av röntgenremiss</w:t>
      </w:r>
    </w:p>
    <w:p w14:paraId="5EB75CB0" w14:textId="77777777" w:rsidR="00386C0F" w:rsidRPr="00386C0F" w:rsidRDefault="00386C0F" w:rsidP="00386C0F">
      <w:pPr>
        <w:spacing w:after="0" w:line="240" w:lineRule="auto"/>
        <w:ind w:left="0" w:right="0"/>
      </w:pPr>
    </w:p>
    <w:p w14:paraId="26B6E6EF" w14:textId="77777777" w:rsidR="00386C0F" w:rsidRPr="00386C0F" w:rsidRDefault="00386C0F" w:rsidP="0098216C">
      <w:pPr>
        <w:pStyle w:val="Heading2"/>
      </w:pPr>
      <w:r w:rsidRPr="00386C0F">
        <w:t>Bakgrund</w:t>
      </w:r>
    </w:p>
    <w:p w14:paraId="51C6348B" w14:textId="4C8AA206" w:rsidR="00386C0F" w:rsidRPr="00386C0F" w:rsidRDefault="2AAC580A" w:rsidP="004A0947">
      <w:pPr>
        <w:spacing w:after="0" w:line="240" w:lineRule="auto"/>
      </w:pPr>
      <w:r w:rsidRPr="004A0947">
        <w:t xml:space="preserve">Då obligatoriska uppgifter saknas avregistreras remissen i röntgens patientsystem och återsänds till remittenten för komplettering. </w:t>
      </w:r>
    </w:p>
    <w:p w14:paraId="3BDA8A8B" w14:textId="77777777" w:rsidR="00386C0F" w:rsidRPr="00386C0F" w:rsidRDefault="00386C0F" w:rsidP="0098216C">
      <w:pPr>
        <w:keepNext/>
        <w:spacing w:before="240" w:after="60" w:line="240" w:lineRule="auto"/>
        <w:ind w:left="0" w:right="0" w:firstLine="992"/>
        <w:outlineLvl w:val="2"/>
        <w:rPr>
          <w:rFonts w:ascii="Calibri" w:hAnsi="Calibri"/>
          <w:b/>
          <w:bCs/>
          <w:sz w:val="28"/>
          <w:szCs w:val="28"/>
        </w:rPr>
      </w:pPr>
      <w:r w:rsidRPr="00386C0F">
        <w:rPr>
          <w:rFonts w:ascii="Calibri" w:hAnsi="Calibri"/>
          <w:b/>
          <w:bCs/>
          <w:sz w:val="28"/>
          <w:szCs w:val="28"/>
        </w:rPr>
        <w:t>Dessa uppgifter är obligatoriska:</w:t>
      </w:r>
    </w:p>
    <w:p w14:paraId="4A01CC5D" w14:textId="77777777" w:rsidR="00386C0F" w:rsidRPr="00386C0F" w:rsidRDefault="00386C0F" w:rsidP="0098216C">
      <w:pPr>
        <w:numPr>
          <w:ilvl w:val="0"/>
          <w:numId w:val="20"/>
        </w:numPr>
        <w:spacing w:after="0" w:line="240" w:lineRule="auto"/>
        <w:ind w:left="1560" w:right="140" w:hanging="426"/>
        <w:contextualSpacing/>
        <w:rPr>
          <w:b/>
        </w:rPr>
      </w:pPr>
      <w:r w:rsidRPr="00386C0F">
        <w:rPr>
          <w:b/>
        </w:rPr>
        <w:t>Utförlig anamnes</w:t>
      </w:r>
    </w:p>
    <w:p w14:paraId="4209EBC5" w14:textId="5DB5ECF8" w:rsidR="00386C0F" w:rsidRPr="00386C0F" w:rsidRDefault="00386C0F" w:rsidP="0098216C">
      <w:pPr>
        <w:numPr>
          <w:ilvl w:val="0"/>
          <w:numId w:val="20"/>
        </w:numPr>
        <w:spacing w:after="0" w:line="240" w:lineRule="auto"/>
        <w:ind w:left="1560" w:right="140" w:hanging="426"/>
        <w:contextualSpacing/>
      </w:pPr>
      <w:r w:rsidRPr="00386C0F">
        <w:rPr>
          <w:b/>
        </w:rPr>
        <w:t>Rektoskopifynd</w:t>
      </w:r>
      <w:r w:rsidRPr="00386C0F">
        <w:t>: rektoskopi alternativt koloskopi som är max 6 månader gammal</w:t>
      </w:r>
      <w:r w:rsidR="00FE5E43">
        <w:t>.</w:t>
      </w:r>
    </w:p>
    <w:p w14:paraId="11A6B232" w14:textId="77777777" w:rsidR="00386C0F" w:rsidRPr="00386C0F" w:rsidRDefault="00386C0F" w:rsidP="0098216C">
      <w:pPr>
        <w:numPr>
          <w:ilvl w:val="0"/>
          <w:numId w:val="20"/>
        </w:numPr>
        <w:spacing w:after="0" w:line="240" w:lineRule="auto"/>
        <w:ind w:left="1560" w:right="140" w:hanging="426"/>
        <w:contextualSpacing/>
      </w:pPr>
      <w:r w:rsidRPr="00386C0F">
        <w:rPr>
          <w:b/>
        </w:rPr>
        <w:t>F-Hb</w:t>
      </w:r>
      <w:r w:rsidRPr="00386C0F">
        <w:t>: kan utelämnas vid klinisk melena</w:t>
      </w:r>
    </w:p>
    <w:p w14:paraId="430EE289" w14:textId="77777777" w:rsidR="00386C0F" w:rsidRPr="00386C0F" w:rsidRDefault="00386C0F" w:rsidP="0098216C">
      <w:pPr>
        <w:numPr>
          <w:ilvl w:val="0"/>
          <w:numId w:val="20"/>
        </w:numPr>
        <w:spacing w:after="0" w:line="240" w:lineRule="auto"/>
        <w:ind w:left="1560" w:right="140" w:hanging="426"/>
        <w:contextualSpacing/>
      </w:pPr>
      <w:r w:rsidRPr="00386C0F">
        <w:rPr>
          <w:b/>
        </w:rPr>
        <w:t>Tidigare kolonundersökningar</w:t>
      </w:r>
      <w:r w:rsidRPr="00386C0F">
        <w:t>: Var och när? Resultat?</w:t>
      </w:r>
    </w:p>
    <w:p w14:paraId="7D06386E" w14:textId="77777777" w:rsidR="00A81DAD" w:rsidRDefault="00386C0F" w:rsidP="0098216C">
      <w:pPr>
        <w:numPr>
          <w:ilvl w:val="0"/>
          <w:numId w:val="20"/>
        </w:numPr>
        <w:spacing w:after="0" w:line="240" w:lineRule="auto"/>
        <w:ind w:left="1560" w:right="140" w:hanging="426"/>
        <w:contextualSpacing/>
      </w:pPr>
      <w:r w:rsidRPr="00386C0F">
        <w:rPr>
          <w:b/>
        </w:rPr>
        <w:t>Aktuellt kreatininvärde</w:t>
      </w:r>
      <w:r w:rsidRPr="00386C0F">
        <w:t xml:space="preserve">: </w:t>
      </w:r>
    </w:p>
    <w:p w14:paraId="5EA4AED2" w14:textId="08D00149" w:rsidR="00A81DAD" w:rsidRDefault="00C46064" w:rsidP="00A81DAD">
      <w:pPr>
        <w:numPr>
          <w:ilvl w:val="1"/>
          <w:numId w:val="20"/>
        </w:numPr>
        <w:spacing w:after="0" w:line="240" w:lineRule="auto"/>
        <w:ind w:left="1985" w:right="140" w:hanging="425"/>
        <w:contextualSpacing/>
      </w:pPr>
      <w:r>
        <w:t xml:space="preserve">Om patienten är </w:t>
      </w:r>
      <w:r w:rsidR="001022DF">
        <w:t>&lt;65 år och inte har några riskfaktorer</w:t>
      </w:r>
      <w:r w:rsidR="00772788">
        <w:t xml:space="preserve"> </w:t>
      </w:r>
      <w:r w:rsidR="001022DF">
        <w:t xml:space="preserve">för njurskada behövs </w:t>
      </w:r>
      <w:r w:rsidR="00772788">
        <w:br/>
      </w:r>
      <w:r w:rsidR="001022DF">
        <w:t>inget kreatin</w:t>
      </w:r>
      <w:r w:rsidR="0020170C">
        <w:t>in</w:t>
      </w:r>
      <w:r w:rsidR="001022DF">
        <w:t>värde inför undersökningen.</w:t>
      </w:r>
      <w:r w:rsidR="00BF3677">
        <w:t xml:space="preserve"> </w:t>
      </w:r>
    </w:p>
    <w:p w14:paraId="54A3BD52" w14:textId="7CDDE484" w:rsidR="00A81DAD" w:rsidRDefault="00BF3677" w:rsidP="0085250E">
      <w:pPr>
        <w:numPr>
          <w:ilvl w:val="1"/>
          <w:numId w:val="20"/>
        </w:numPr>
        <w:spacing w:after="0" w:line="240" w:lineRule="auto"/>
        <w:ind w:left="1985" w:right="140" w:hanging="425"/>
        <w:contextualSpacing/>
      </w:pPr>
      <w:r>
        <w:t>Om patienten</w:t>
      </w:r>
      <w:r w:rsidR="0047670B">
        <w:t xml:space="preserve"> ≥ 65 eller &lt; 65 år </w:t>
      </w:r>
      <w:r w:rsidR="009E3F4E">
        <w:t>med misstänkt njursjukdom: Aktuellt kreatin</w:t>
      </w:r>
      <w:r w:rsidR="004E2A2A">
        <w:t xml:space="preserve">invärde &lt; 3 månader. </w:t>
      </w:r>
    </w:p>
    <w:p w14:paraId="2D15685A" w14:textId="441C2C00" w:rsidR="00386C0F" w:rsidRPr="00386C0F" w:rsidRDefault="004E2A2A" w:rsidP="00A81DAD">
      <w:pPr>
        <w:numPr>
          <w:ilvl w:val="1"/>
          <w:numId w:val="20"/>
        </w:numPr>
        <w:spacing w:after="0" w:line="240" w:lineRule="auto"/>
        <w:ind w:left="1985" w:right="140" w:hanging="425"/>
        <w:contextualSpacing/>
      </w:pPr>
      <w:r>
        <w:t>Patient under behandling med cytostatika:</w:t>
      </w:r>
      <w:r w:rsidR="00A81DAD">
        <w:t xml:space="preserve"> </w:t>
      </w:r>
      <w:r>
        <w:t xml:space="preserve">Aktuellt </w:t>
      </w:r>
      <w:r w:rsidR="00A81DAD">
        <w:t>kreatinin</w:t>
      </w:r>
      <w:r w:rsidR="00DC4F18">
        <w:t>värde</w:t>
      </w:r>
      <w:r w:rsidR="00A81DAD">
        <w:t xml:space="preserve"> &lt; 2 veckor.</w:t>
      </w:r>
      <w:r w:rsidR="00C46064">
        <w:br/>
      </w:r>
    </w:p>
    <w:p w14:paraId="29512295" w14:textId="4F92103D" w:rsidR="00386C0F" w:rsidRPr="00386C0F" w:rsidRDefault="00386C0F" w:rsidP="0098216C">
      <w:pPr>
        <w:numPr>
          <w:ilvl w:val="0"/>
          <w:numId w:val="20"/>
        </w:numPr>
        <w:spacing w:after="0" w:line="240" w:lineRule="auto"/>
        <w:ind w:left="1560" w:right="140" w:hanging="426"/>
        <w:contextualSpacing/>
      </w:pPr>
      <w:r w:rsidRPr="00386C0F">
        <w:rPr>
          <w:b/>
        </w:rPr>
        <w:t>Uppgifter om allvarligare hjärt- eller njursvikt</w:t>
      </w:r>
      <w:r w:rsidR="00487D59">
        <w:rPr>
          <w:b/>
        </w:rPr>
        <w:t xml:space="preserve"> samt hyp</w:t>
      </w:r>
      <w:r w:rsidR="002A4516">
        <w:rPr>
          <w:b/>
        </w:rPr>
        <w:t xml:space="preserve">ertyreos eller behandling med </w:t>
      </w:r>
      <w:r w:rsidR="009D06ED">
        <w:rPr>
          <w:b/>
        </w:rPr>
        <w:t>tyreostatika</w:t>
      </w:r>
      <w:r w:rsidRPr="00386C0F">
        <w:t>: kan kontraindicera laxering och/eller intravenös kontrast.</w:t>
      </w:r>
    </w:p>
    <w:p w14:paraId="28A87876" w14:textId="77777777" w:rsidR="00386C0F" w:rsidRPr="00386C0F" w:rsidRDefault="00386C0F" w:rsidP="00386C0F">
      <w:pPr>
        <w:spacing w:after="0" w:line="240" w:lineRule="auto"/>
        <w:ind w:left="0" w:right="140" w:firstLine="60"/>
      </w:pPr>
    </w:p>
    <w:p w14:paraId="62220189" w14:textId="77777777" w:rsidR="00386C0F" w:rsidRPr="00386C0F" w:rsidRDefault="00386C0F" w:rsidP="00386C0F">
      <w:pPr>
        <w:spacing w:after="0" w:line="240" w:lineRule="auto"/>
        <w:ind w:left="0" w:right="140" w:firstLine="60"/>
      </w:pPr>
    </w:p>
    <w:p w14:paraId="4DA1C73A" w14:textId="77777777" w:rsidR="00386C0F" w:rsidRPr="00386C0F" w:rsidRDefault="00386C0F" w:rsidP="000C2EEB">
      <w:pPr>
        <w:spacing w:after="0" w:line="240" w:lineRule="auto"/>
        <w:ind w:left="142" w:right="140" w:firstLine="992"/>
      </w:pPr>
      <w:r w:rsidRPr="00386C0F">
        <w:t>Klinik för Bild- och funktionsmedicin</w:t>
      </w:r>
    </w:p>
    <w:p w14:paraId="5264C978" w14:textId="77777777" w:rsidR="00386C0F" w:rsidRPr="00386C0F" w:rsidRDefault="00386C0F" w:rsidP="000C2EEB">
      <w:pPr>
        <w:spacing w:after="0" w:line="240" w:lineRule="auto"/>
        <w:ind w:left="142" w:right="140" w:firstLine="992"/>
      </w:pPr>
      <w:r w:rsidRPr="00386C0F">
        <w:t>Radiologiska mottagningarna</w:t>
      </w:r>
    </w:p>
    <w:p w14:paraId="7F91F2C8" w14:textId="77777777" w:rsidR="00386C0F" w:rsidRPr="00386C0F" w:rsidRDefault="00386C0F" w:rsidP="000C2EEB">
      <w:pPr>
        <w:spacing w:after="0" w:line="240" w:lineRule="auto"/>
        <w:ind w:left="142" w:right="140" w:firstLine="992"/>
      </w:pPr>
      <w:r w:rsidRPr="00386C0F">
        <w:t>NU-sjukvården</w:t>
      </w:r>
    </w:p>
    <w:p w14:paraId="1D1BDBF8" w14:textId="77777777" w:rsidR="00386C0F" w:rsidRPr="00386C0F" w:rsidRDefault="00386C0F" w:rsidP="00386C0F">
      <w:pPr>
        <w:spacing w:after="0" w:line="240" w:lineRule="auto"/>
        <w:ind w:left="142" w:right="140"/>
      </w:pPr>
    </w:p>
    <w:p w14:paraId="76B9F95B" w14:textId="0CF08A9D" w:rsidR="00536A5A" w:rsidRPr="00536A5A" w:rsidRDefault="00386C0F" w:rsidP="006111DB">
      <w:pPr>
        <w:spacing w:after="0" w:line="240" w:lineRule="auto"/>
        <w:ind w:left="1134" w:right="140"/>
      </w:pPr>
      <w:r w:rsidRPr="00386C0F">
        <w:br/>
      </w:r>
      <w:bookmarkEnd w:id="0"/>
    </w:p>
    <w:sectPr w:rsidR="00536A5A" w:rsidRPr="00536A5A" w:rsidSect="0098216C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6FB0" w14:textId="77777777" w:rsidR="00854837" w:rsidRDefault="00854837">
      <w:r>
        <w:separator/>
      </w:r>
    </w:p>
  </w:endnote>
  <w:endnote w:type="continuationSeparator" w:id="0">
    <w:p w14:paraId="5AA129FA" w14:textId="77777777" w:rsidR="00854837" w:rsidRDefault="00854837">
      <w:r>
        <w:continuationSeparator/>
      </w:r>
    </w:p>
  </w:endnote>
  <w:endnote w:type="continuationNotice" w:id="1">
    <w:p w14:paraId="3348B5F5" w14:textId="77777777" w:rsidR="00854837" w:rsidRDefault="008548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0" name="Bildobjekt 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F2DC1" w14:textId="77777777" w:rsidR="00854837" w:rsidRDefault="00854837"/>
  </w:footnote>
  <w:footnote w:type="continuationSeparator" w:id="0">
    <w:p w14:paraId="24840F4C" w14:textId="77777777" w:rsidR="00854837" w:rsidRDefault="00854837">
      <w:r>
        <w:continuationSeparator/>
      </w:r>
    </w:p>
  </w:footnote>
  <w:footnote w:type="continuationNotice" w:id="1">
    <w:p w14:paraId="66868B6A" w14:textId="77777777" w:rsidR="00854837" w:rsidRDefault="008548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B6D9EC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0E7C84A2">
              <wp:simplePos x="0" y="0"/>
              <wp:positionH relativeFrom="column">
                <wp:posOffset>-172720</wp:posOffset>
              </wp:positionH>
              <wp:positionV relativeFrom="paragraph">
                <wp:posOffset>128297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5E70C645" w:rsidR="00413A60" w:rsidRPr="0098216C" w:rsidRDefault="0070427F">
                          <w:pPr>
                            <w:ind w:left="0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8216C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10.1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" filled="f" stroked="f" strokeweight=".5pt">
              <v:textbox>
                <w:txbxContent>
                  <w:p w14:paraId="72D45401" w14:textId="5E70C645" w:rsidR="00413A60" w:rsidRPr="0098216C" w:rsidRDefault="0070427F">
                    <w:pPr>
                      <w:ind w:left="0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98216C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Remittentinformation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2BAB367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9" name="Bildobjekt 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243C3C"/>
    <w:multiLevelType w:val="hybridMultilevel"/>
    <w:tmpl w:val="37587E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1607713">
    <w:abstractNumId w:val="18"/>
  </w:num>
  <w:num w:numId="2" w16cid:durableId="616908723">
    <w:abstractNumId w:val="15"/>
  </w:num>
  <w:num w:numId="3" w16cid:durableId="356395385">
    <w:abstractNumId w:val="0"/>
  </w:num>
  <w:num w:numId="4" w16cid:durableId="276255787">
    <w:abstractNumId w:val="6"/>
  </w:num>
  <w:num w:numId="5" w16cid:durableId="976765019">
    <w:abstractNumId w:val="16"/>
  </w:num>
  <w:num w:numId="6" w16cid:durableId="207229197">
    <w:abstractNumId w:val="2"/>
  </w:num>
  <w:num w:numId="7" w16cid:durableId="1062480422">
    <w:abstractNumId w:val="12"/>
  </w:num>
  <w:num w:numId="8" w16cid:durableId="1388840180">
    <w:abstractNumId w:val="9"/>
  </w:num>
  <w:num w:numId="9" w16cid:durableId="1872918404">
    <w:abstractNumId w:val="1"/>
  </w:num>
  <w:num w:numId="10" w16cid:durableId="747927416">
    <w:abstractNumId w:val="1"/>
  </w:num>
  <w:num w:numId="11" w16cid:durableId="1959027087">
    <w:abstractNumId w:val="3"/>
  </w:num>
  <w:num w:numId="12" w16cid:durableId="1300184749">
    <w:abstractNumId w:val="4"/>
  </w:num>
  <w:num w:numId="13" w16cid:durableId="1559240002">
    <w:abstractNumId w:val="14"/>
  </w:num>
  <w:num w:numId="14" w16cid:durableId="1504512461">
    <w:abstractNumId w:val="10"/>
  </w:num>
  <w:num w:numId="15" w16cid:durableId="1934238523">
    <w:abstractNumId w:val="7"/>
  </w:num>
  <w:num w:numId="16" w16cid:durableId="798305240">
    <w:abstractNumId w:val="13"/>
  </w:num>
  <w:num w:numId="17" w16cid:durableId="756488014">
    <w:abstractNumId w:val="5"/>
  </w:num>
  <w:num w:numId="18" w16cid:durableId="95294519">
    <w:abstractNumId w:val="11"/>
  </w:num>
  <w:num w:numId="19" w16cid:durableId="1903442495">
    <w:abstractNumId w:val="17"/>
  </w:num>
  <w:num w:numId="20" w16cid:durableId="1674643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9C7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2B4"/>
    <w:rsid w:val="000B7715"/>
    <w:rsid w:val="000C2EEB"/>
    <w:rsid w:val="000E463B"/>
    <w:rsid w:val="000E5A7E"/>
    <w:rsid w:val="000F43A3"/>
    <w:rsid w:val="000F7681"/>
    <w:rsid w:val="001022DF"/>
    <w:rsid w:val="00103031"/>
    <w:rsid w:val="001044FE"/>
    <w:rsid w:val="001047A8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170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0F5B"/>
    <w:rsid w:val="00294791"/>
    <w:rsid w:val="002A451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01C"/>
    <w:rsid w:val="00324171"/>
    <w:rsid w:val="00326C24"/>
    <w:rsid w:val="00337F99"/>
    <w:rsid w:val="0034307B"/>
    <w:rsid w:val="00345EB1"/>
    <w:rsid w:val="00350CC4"/>
    <w:rsid w:val="00360E0D"/>
    <w:rsid w:val="00361A97"/>
    <w:rsid w:val="0036357D"/>
    <w:rsid w:val="00363B23"/>
    <w:rsid w:val="0036594C"/>
    <w:rsid w:val="00367D19"/>
    <w:rsid w:val="00371BED"/>
    <w:rsid w:val="00380BA0"/>
    <w:rsid w:val="00384019"/>
    <w:rsid w:val="003854F1"/>
    <w:rsid w:val="00386C0F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3D8"/>
    <w:rsid w:val="00465651"/>
    <w:rsid w:val="00470CE7"/>
    <w:rsid w:val="00470F4F"/>
    <w:rsid w:val="00472482"/>
    <w:rsid w:val="00474F59"/>
    <w:rsid w:val="0047670B"/>
    <w:rsid w:val="00480DC7"/>
    <w:rsid w:val="004876F6"/>
    <w:rsid w:val="00487D59"/>
    <w:rsid w:val="0049236A"/>
    <w:rsid w:val="00492718"/>
    <w:rsid w:val="00494F17"/>
    <w:rsid w:val="004A0947"/>
    <w:rsid w:val="004A355D"/>
    <w:rsid w:val="004A4970"/>
    <w:rsid w:val="004B2183"/>
    <w:rsid w:val="004B2A01"/>
    <w:rsid w:val="004B3B46"/>
    <w:rsid w:val="004C2559"/>
    <w:rsid w:val="004D636E"/>
    <w:rsid w:val="004D7BA3"/>
    <w:rsid w:val="004E2A2A"/>
    <w:rsid w:val="004E2D5F"/>
    <w:rsid w:val="004F4518"/>
    <w:rsid w:val="004F4C62"/>
    <w:rsid w:val="00501433"/>
    <w:rsid w:val="00511CC4"/>
    <w:rsid w:val="00531E60"/>
    <w:rsid w:val="00536A5A"/>
    <w:rsid w:val="00541D07"/>
    <w:rsid w:val="00542598"/>
    <w:rsid w:val="00544BAB"/>
    <w:rsid w:val="00545F31"/>
    <w:rsid w:val="005578FA"/>
    <w:rsid w:val="00565129"/>
    <w:rsid w:val="00565CD0"/>
    <w:rsid w:val="005662CF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632"/>
    <w:rsid w:val="005C084E"/>
    <w:rsid w:val="005C4606"/>
    <w:rsid w:val="005D0B0C"/>
    <w:rsid w:val="005E02B3"/>
    <w:rsid w:val="005E1E24"/>
    <w:rsid w:val="005F26CF"/>
    <w:rsid w:val="005F76DF"/>
    <w:rsid w:val="0060596B"/>
    <w:rsid w:val="00606D97"/>
    <w:rsid w:val="006111DB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F06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27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37607"/>
    <w:rsid w:val="00754905"/>
    <w:rsid w:val="00760038"/>
    <w:rsid w:val="00762EE0"/>
    <w:rsid w:val="00765C41"/>
    <w:rsid w:val="00771100"/>
    <w:rsid w:val="00772788"/>
    <w:rsid w:val="007759DD"/>
    <w:rsid w:val="0078609F"/>
    <w:rsid w:val="0078788E"/>
    <w:rsid w:val="007917BA"/>
    <w:rsid w:val="007A5C6F"/>
    <w:rsid w:val="007D4241"/>
    <w:rsid w:val="007D4317"/>
    <w:rsid w:val="007D4EA3"/>
    <w:rsid w:val="007D5A7D"/>
    <w:rsid w:val="007F1CFF"/>
    <w:rsid w:val="007F5DD5"/>
    <w:rsid w:val="00821A1B"/>
    <w:rsid w:val="008262E9"/>
    <w:rsid w:val="00827E69"/>
    <w:rsid w:val="00835C4D"/>
    <w:rsid w:val="00843F48"/>
    <w:rsid w:val="00851423"/>
    <w:rsid w:val="0085250E"/>
    <w:rsid w:val="00854837"/>
    <w:rsid w:val="00857848"/>
    <w:rsid w:val="008579FA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3BD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216C"/>
    <w:rsid w:val="009B1F6B"/>
    <w:rsid w:val="009C0D12"/>
    <w:rsid w:val="009C192E"/>
    <w:rsid w:val="009D06ED"/>
    <w:rsid w:val="009D6819"/>
    <w:rsid w:val="009D6D1C"/>
    <w:rsid w:val="009E0CF9"/>
    <w:rsid w:val="009E3F4E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DAD"/>
    <w:rsid w:val="00A81E48"/>
    <w:rsid w:val="00A82035"/>
    <w:rsid w:val="00A90D77"/>
    <w:rsid w:val="00A92E07"/>
    <w:rsid w:val="00AA0B3A"/>
    <w:rsid w:val="00AA6EB4"/>
    <w:rsid w:val="00AA767D"/>
    <w:rsid w:val="00AB0CC9"/>
    <w:rsid w:val="00AB2F63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9E1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677"/>
    <w:rsid w:val="00C07DDB"/>
    <w:rsid w:val="00C36855"/>
    <w:rsid w:val="00C4115D"/>
    <w:rsid w:val="00C43BDD"/>
    <w:rsid w:val="00C46064"/>
    <w:rsid w:val="00C47778"/>
    <w:rsid w:val="00C5011E"/>
    <w:rsid w:val="00C50EE5"/>
    <w:rsid w:val="00C5240A"/>
    <w:rsid w:val="00C5398F"/>
    <w:rsid w:val="00C556F5"/>
    <w:rsid w:val="00C66137"/>
    <w:rsid w:val="00C70E19"/>
    <w:rsid w:val="00C72574"/>
    <w:rsid w:val="00C7430C"/>
    <w:rsid w:val="00C85DA1"/>
    <w:rsid w:val="00C9071C"/>
    <w:rsid w:val="00C908FF"/>
    <w:rsid w:val="00C978E8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075B2"/>
    <w:rsid w:val="00D139CF"/>
    <w:rsid w:val="00D142E0"/>
    <w:rsid w:val="00D37E7F"/>
    <w:rsid w:val="00D47AD7"/>
    <w:rsid w:val="00D51529"/>
    <w:rsid w:val="00D85218"/>
    <w:rsid w:val="00D915B1"/>
    <w:rsid w:val="00DA299D"/>
    <w:rsid w:val="00DA65C4"/>
    <w:rsid w:val="00DC4F18"/>
    <w:rsid w:val="00DD2BE0"/>
    <w:rsid w:val="00DE4447"/>
    <w:rsid w:val="00DE5DA2"/>
    <w:rsid w:val="00DF0033"/>
    <w:rsid w:val="00DF6CF6"/>
    <w:rsid w:val="00E026BF"/>
    <w:rsid w:val="00E07B1B"/>
    <w:rsid w:val="00E11853"/>
    <w:rsid w:val="00E27B7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F4B"/>
    <w:rsid w:val="00EB6714"/>
    <w:rsid w:val="00EC0A68"/>
    <w:rsid w:val="00EC5006"/>
    <w:rsid w:val="00ED49C3"/>
    <w:rsid w:val="00ED6CE8"/>
    <w:rsid w:val="00ED7AA6"/>
    <w:rsid w:val="00EE2A56"/>
    <w:rsid w:val="00EE3818"/>
    <w:rsid w:val="00F0542A"/>
    <w:rsid w:val="00F1679A"/>
    <w:rsid w:val="00F22264"/>
    <w:rsid w:val="00F2298C"/>
    <w:rsid w:val="00F2564D"/>
    <w:rsid w:val="00F35B05"/>
    <w:rsid w:val="00F413D9"/>
    <w:rsid w:val="00F5135F"/>
    <w:rsid w:val="00F51F78"/>
    <w:rsid w:val="00F763A4"/>
    <w:rsid w:val="00F8194E"/>
    <w:rsid w:val="00F86F47"/>
    <w:rsid w:val="00F90B64"/>
    <w:rsid w:val="00F91547"/>
    <w:rsid w:val="00FB2F0F"/>
    <w:rsid w:val="00FB5086"/>
    <w:rsid w:val="00FB5411"/>
    <w:rsid w:val="00FB6392"/>
    <w:rsid w:val="00FD3C70"/>
    <w:rsid w:val="00FD6820"/>
    <w:rsid w:val="00FE12D8"/>
    <w:rsid w:val="00FE5E43"/>
    <w:rsid w:val="00FF7C02"/>
    <w:rsid w:val="024801E3"/>
    <w:rsid w:val="162ACF70"/>
    <w:rsid w:val="2AAC580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CD32F09-E4A9-4E85-B7E8-9B2A2727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82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17</TotalTime>
  <Pages>1</Pages>
  <Words>145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Komplettering av röntgenremiss för kolondiagnostik</dc:title>
  <dc:subject/>
  <dc:creator>patrik.jens.johansson@vgregion.se</dc:creator>
  <keywords/>
  <lastModifiedBy>Ulrica Sehlberg</lastModifiedBy>
  <revision>32</revision>
  <lastPrinted>2016-03-31T10:56:00.0000000Z</lastPrinted>
  <dcterms:created xsi:type="dcterms:W3CDTF">2022-05-18T04:34:00.0000000Z</dcterms:created>
  <dcterms:modified xsi:type="dcterms:W3CDTF">2026-08-25T12:24:00.0000000Z</dcterms:modified>
</coreProperties>
</file>