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A612D" w14:textId="77777777" w:rsidR="003F0D2F" w:rsidRDefault="003F0D2F" w:rsidP="00BA6BD1">
      <w:pPr>
        <w:pStyle w:val="Rubrik2"/>
        <w:ind w:left="0"/>
        <w:sectPr w:rsidR="003F0D2F" w:rsidSect="003F0D2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584B334" w14:textId="77777777" w:rsidR="003F0D2F" w:rsidRPr="003F0D2F" w:rsidRDefault="003F0D2F" w:rsidP="003F0D2F">
      <w:pPr>
        <w:spacing w:after="0" w:line="240" w:lineRule="auto"/>
        <w:ind w:left="0" w:right="0"/>
        <w:rPr>
          <w:szCs w:val="20"/>
        </w:rPr>
      </w:pPr>
    </w:p>
    <w:p w14:paraId="6EDB8B47" w14:textId="77777777" w:rsidR="003F0D2F" w:rsidRPr="003F0D2F" w:rsidRDefault="003F0D2F" w:rsidP="003F0D2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3F0D2F">
        <w:rPr>
          <w:szCs w:val="20"/>
        </w:rPr>
        <w:tab/>
      </w:r>
    </w:p>
    <w:p w14:paraId="777B1518" w14:textId="6597B3B3" w:rsidR="003F0D2F" w:rsidRDefault="00BA6BD1" w:rsidP="00364C9F">
      <w:pPr>
        <w:pStyle w:val="Rubrik1"/>
        <w:ind w:left="0" w:right="-710"/>
      </w:pPr>
      <w:r w:rsidRPr="003F0D2F">
        <w:t>Knä – Fri kropp</w:t>
      </w:r>
      <w:r w:rsidR="00D270F7">
        <w:t xml:space="preserve">, Hultén, </w:t>
      </w:r>
      <w:proofErr w:type="spellStart"/>
      <w:r w:rsidR="00D270F7">
        <w:t>intrakondylär</w:t>
      </w:r>
      <w:proofErr w:type="spellEnd"/>
      <w:r w:rsidR="00D270F7">
        <w:t xml:space="preserve"> projektion</w:t>
      </w:r>
    </w:p>
    <w:p w14:paraId="00E3DFD3" w14:textId="77777777" w:rsidR="003F0D2F" w:rsidRPr="003F0D2F" w:rsidRDefault="003F0D2F" w:rsidP="003F0D2F">
      <w:pPr>
        <w:spacing w:after="0" w:line="240" w:lineRule="auto"/>
        <w:ind w:left="0" w:right="0"/>
        <w:rPr>
          <w:szCs w:val="20"/>
        </w:rPr>
      </w:pPr>
      <w:bookmarkStart w:id="1" w:name="_1314629194"/>
      <w:bookmarkStart w:id="2" w:name="Rubrik"/>
      <w:bookmarkEnd w:id="1"/>
      <w:bookmarkEnd w:id="2"/>
    </w:p>
    <w:p w14:paraId="410E5F52" w14:textId="77777777" w:rsidR="003F0D2F" w:rsidRPr="003F0D2F" w:rsidRDefault="003F0D2F" w:rsidP="00BA6BD1">
      <w:pPr>
        <w:pStyle w:val="Rubrik2"/>
        <w:ind w:left="0"/>
      </w:pPr>
      <w:r w:rsidRPr="003F0D2F">
        <w:t>Metodbok Konventionell röntgen</w:t>
      </w:r>
    </w:p>
    <w:p w14:paraId="5F6B9312" w14:textId="77777777" w:rsidR="003F0D2F" w:rsidRDefault="003F0D2F" w:rsidP="003F0D2F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  <w:r w:rsidRPr="003F0D2F">
        <w:rPr>
          <w:rFonts w:ascii="Arial" w:hAnsi="Arial" w:cs="Arial"/>
          <w:sz w:val="20"/>
          <w:szCs w:val="20"/>
        </w:rPr>
        <w:t>Gemensam rutin för att utföra undersökning på ett säkert och enhetligt sätt.</w:t>
      </w:r>
    </w:p>
    <w:p w14:paraId="71A113D6" w14:textId="77777777" w:rsidR="00FD5A94" w:rsidRPr="003F0D2F" w:rsidRDefault="00FD5A94" w:rsidP="003F0D2F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</w:p>
    <w:p w14:paraId="4DD92571" w14:textId="77777777" w:rsidR="00FD5A94" w:rsidRPr="003F0D2F" w:rsidRDefault="00FD5A94" w:rsidP="00FD5A94">
      <w:pPr>
        <w:pStyle w:val="Rubrik2"/>
        <w:ind w:left="0"/>
      </w:pPr>
      <w:r>
        <w:t>Förändring</w:t>
      </w:r>
      <w:r w:rsidRPr="003F0D2F">
        <w:t xml:space="preserve"> i denna version</w:t>
      </w:r>
    </w:p>
    <w:p w14:paraId="1E7E3519" w14:textId="042A82CF" w:rsidR="00FD5A94" w:rsidRPr="003F0D2F" w:rsidRDefault="00D270F7" w:rsidP="00FD5A94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Ändrat metodens titel.</w:t>
      </w:r>
    </w:p>
    <w:p w14:paraId="3CF60D61" w14:textId="77777777" w:rsidR="003F0D2F" w:rsidRPr="003F0D2F" w:rsidRDefault="003F0D2F" w:rsidP="003F0D2F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259"/>
        <w:gridCol w:w="3389"/>
        <w:gridCol w:w="3674"/>
      </w:tblGrid>
      <w:tr w:rsidR="003F0D2F" w:rsidRPr="003F0D2F" w14:paraId="3B6FC918" w14:textId="77777777" w:rsidTr="00DE7CC3">
        <w:trPr>
          <w:trHeight w:val="263"/>
        </w:trPr>
        <w:tc>
          <w:tcPr>
            <w:tcW w:w="9322" w:type="dxa"/>
            <w:gridSpan w:val="3"/>
          </w:tcPr>
          <w:p w14:paraId="466C1509" w14:textId="77777777" w:rsidR="003F0D2F" w:rsidRPr="003F0D2F" w:rsidRDefault="003F0D2F" w:rsidP="00BA6BD1">
            <w:pPr>
              <w:pStyle w:val="Rubrik2"/>
              <w:ind w:left="0"/>
              <w:rPr>
                <w:rFonts w:ascii="Arial" w:hAnsi="Arial"/>
                <w:sz w:val="26"/>
              </w:rPr>
            </w:pPr>
            <w:r w:rsidRPr="003F0D2F">
              <w:t>Inför undersökningen</w:t>
            </w:r>
          </w:p>
        </w:tc>
      </w:tr>
      <w:tr w:rsidR="003F0D2F" w:rsidRPr="003F0D2F" w14:paraId="1B543258" w14:textId="77777777" w:rsidTr="00DE7CC3">
        <w:trPr>
          <w:trHeight w:val="263"/>
        </w:trPr>
        <w:tc>
          <w:tcPr>
            <w:tcW w:w="2259" w:type="dxa"/>
          </w:tcPr>
          <w:p w14:paraId="4A827ADB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Frågeställning</w:t>
            </w:r>
          </w:p>
        </w:tc>
        <w:tc>
          <w:tcPr>
            <w:tcW w:w="7063" w:type="dxa"/>
            <w:gridSpan w:val="2"/>
          </w:tcPr>
          <w:p w14:paraId="0AAFF4EF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Fri kropp</w:t>
            </w:r>
          </w:p>
        </w:tc>
      </w:tr>
      <w:tr w:rsidR="003F0D2F" w:rsidRPr="003F0D2F" w14:paraId="2C90EC02" w14:textId="77777777" w:rsidTr="00DE7CC3">
        <w:trPr>
          <w:trHeight w:val="263"/>
        </w:trPr>
        <w:tc>
          <w:tcPr>
            <w:tcW w:w="2259" w:type="dxa"/>
          </w:tcPr>
          <w:p w14:paraId="081C1252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37F777AE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4" w:type="dxa"/>
          </w:tcPr>
          <w:p w14:paraId="2BB72847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D2F" w:rsidRPr="003F0D2F" w14:paraId="365E5DE9" w14:textId="77777777" w:rsidTr="00DE7CC3">
        <w:trPr>
          <w:trHeight w:val="263"/>
        </w:trPr>
        <w:tc>
          <w:tcPr>
            <w:tcW w:w="2259" w:type="dxa"/>
          </w:tcPr>
          <w:p w14:paraId="4EBAD5C1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Strålskydd</w:t>
            </w:r>
          </w:p>
        </w:tc>
        <w:tc>
          <w:tcPr>
            <w:tcW w:w="7063" w:type="dxa"/>
            <w:gridSpan w:val="2"/>
          </w:tcPr>
          <w:p w14:paraId="70A71C76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0D2F">
              <w:rPr>
                <w:rFonts w:ascii="Arial" w:hAnsi="Arial" w:cs="Arial"/>
                <w:color w:val="000000"/>
                <w:sz w:val="20"/>
                <w:szCs w:val="20"/>
              </w:rPr>
              <w:t xml:space="preserve">Se kapitel 4.2 och 5.1 i </w:t>
            </w:r>
          </w:p>
          <w:p w14:paraId="55FBC26B" w14:textId="3FED040B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</w:rPr>
            </w:pPr>
            <w:hyperlink r:id="rId17" w:history="1">
              <w:r w:rsidRPr="003F0D2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3F0D2F" w:rsidRPr="003F0D2F" w14:paraId="6678AF30" w14:textId="77777777" w:rsidTr="00DE7CC3">
        <w:trPr>
          <w:trHeight w:val="263"/>
        </w:trPr>
        <w:tc>
          <w:tcPr>
            <w:tcW w:w="2259" w:type="dxa"/>
          </w:tcPr>
          <w:p w14:paraId="5D4581B8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4E8E5406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4" w:type="dxa"/>
          </w:tcPr>
          <w:p w14:paraId="453A3E66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D2F" w:rsidRPr="003F0D2F" w14:paraId="2044C11C" w14:textId="77777777" w:rsidTr="00DE7CC3">
        <w:trPr>
          <w:trHeight w:val="263"/>
        </w:trPr>
        <w:tc>
          <w:tcPr>
            <w:tcW w:w="2259" w:type="dxa"/>
          </w:tcPr>
          <w:p w14:paraId="3EE5A000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Arbetsplats</w:t>
            </w:r>
          </w:p>
        </w:tc>
        <w:tc>
          <w:tcPr>
            <w:tcW w:w="7063" w:type="dxa"/>
            <w:gridSpan w:val="2"/>
          </w:tcPr>
          <w:p w14:paraId="0A37F87E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Adora</w:t>
            </w:r>
            <w:proofErr w:type="spellEnd"/>
          </w:p>
        </w:tc>
      </w:tr>
      <w:tr w:rsidR="003F0D2F" w:rsidRPr="003F0D2F" w14:paraId="549DA395" w14:textId="77777777" w:rsidTr="00DE7CC3">
        <w:trPr>
          <w:trHeight w:val="263"/>
        </w:trPr>
        <w:tc>
          <w:tcPr>
            <w:tcW w:w="2259" w:type="dxa"/>
          </w:tcPr>
          <w:p w14:paraId="08B0FFA7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63" w:type="dxa"/>
            <w:gridSpan w:val="2"/>
          </w:tcPr>
          <w:p w14:paraId="094C7127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D2F" w:rsidRPr="003F0D2F" w14:paraId="0A06DC6E" w14:textId="77777777" w:rsidTr="00DE7CC3">
        <w:trPr>
          <w:trHeight w:val="389"/>
        </w:trPr>
        <w:tc>
          <w:tcPr>
            <w:tcW w:w="2259" w:type="dxa"/>
          </w:tcPr>
          <w:p w14:paraId="5FE9F891" w14:textId="77777777" w:rsid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Detektor</w:t>
            </w:r>
          </w:p>
          <w:p w14:paraId="2C122E83" w14:textId="77777777" w:rsidR="00EC2900" w:rsidRDefault="00EC2900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9970BB" w14:textId="7E1987C1" w:rsidR="00EC2900" w:rsidRPr="003F0D2F" w:rsidRDefault="00EC2900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FFA</w:t>
            </w:r>
          </w:p>
        </w:tc>
        <w:tc>
          <w:tcPr>
            <w:tcW w:w="7063" w:type="dxa"/>
            <w:gridSpan w:val="2"/>
          </w:tcPr>
          <w:p w14:paraId="46A169B5" w14:textId="77777777" w:rsid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5CB76C36" w14:textId="77777777" w:rsidR="00EC2900" w:rsidRDefault="00EC2900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1F869B77" w14:textId="780A04CB" w:rsidR="00EC2900" w:rsidRPr="003F0D2F" w:rsidRDefault="00EC2900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 cm</w:t>
            </w:r>
          </w:p>
        </w:tc>
      </w:tr>
      <w:tr w:rsidR="003F0D2F" w:rsidRPr="003F0D2F" w14:paraId="76CB96E8" w14:textId="77777777" w:rsidTr="00DE7CC3">
        <w:trPr>
          <w:trHeight w:val="389"/>
        </w:trPr>
        <w:tc>
          <w:tcPr>
            <w:tcW w:w="2259" w:type="dxa"/>
          </w:tcPr>
          <w:p w14:paraId="44432447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63" w:type="dxa"/>
            <w:gridSpan w:val="2"/>
          </w:tcPr>
          <w:p w14:paraId="5ED39A19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D2F" w:rsidRPr="003F0D2F" w14:paraId="4CEB3278" w14:textId="77777777" w:rsidTr="00DE7CC3">
        <w:trPr>
          <w:trHeight w:val="389"/>
        </w:trPr>
        <w:tc>
          <w:tcPr>
            <w:tcW w:w="2259" w:type="dxa"/>
          </w:tcPr>
          <w:p w14:paraId="7B693CB6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Övrigt</w:t>
            </w:r>
          </w:p>
        </w:tc>
        <w:tc>
          <w:tcPr>
            <w:tcW w:w="7063" w:type="dxa"/>
            <w:gridSpan w:val="2"/>
          </w:tcPr>
          <w:p w14:paraId="0F4B0AD4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Bör tas i genomlysning.</w:t>
            </w:r>
          </w:p>
        </w:tc>
      </w:tr>
      <w:tr w:rsidR="003F0D2F" w:rsidRPr="003F0D2F" w14:paraId="60B57105" w14:textId="77777777" w:rsidTr="00DE7CC3">
        <w:trPr>
          <w:trHeight w:val="239"/>
        </w:trPr>
        <w:tc>
          <w:tcPr>
            <w:tcW w:w="2259" w:type="dxa"/>
          </w:tcPr>
          <w:p w14:paraId="75FBFC0F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63" w:type="dxa"/>
            <w:gridSpan w:val="2"/>
          </w:tcPr>
          <w:p w14:paraId="5F01BCD0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D2F" w:rsidRPr="003F0D2F" w14:paraId="32636C7C" w14:textId="77777777" w:rsidTr="00DE7CC3">
        <w:trPr>
          <w:trHeight w:val="263"/>
        </w:trPr>
        <w:tc>
          <w:tcPr>
            <w:tcW w:w="2259" w:type="dxa"/>
          </w:tcPr>
          <w:p w14:paraId="2BBDB784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Bildtagning</w:t>
            </w:r>
          </w:p>
        </w:tc>
        <w:tc>
          <w:tcPr>
            <w:tcW w:w="7063" w:type="dxa"/>
            <w:gridSpan w:val="2"/>
          </w:tcPr>
          <w:p w14:paraId="28360F9B" w14:textId="77777777" w:rsidR="003F0D2F" w:rsidRPr="003F0D2F" w:rsidRDefault="003F0D2F" w:rsidP="003F0D2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Frontal</w:t>
            </w:r>
          </w:p>
          <w:p w14:paraId="3D01802E" w14:textId="77777777" w:rsidR="003F0D2F" w:rsidRPr="003F0D2F" w:rsidRDefault="003F0D2F" w:rsidP="003F0D2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Sida</w:t>
            </w:r>
          </w:p>
          <w:p w14:paraId="7D9F3A80" w14:textId="77777777" w:rsidR="003F0D2F" w:rsidRPr="003F0D2F" w:rsidRDefault="003F0D2F" w:rsidP="003F0D2F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Hultén (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Einblick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>/Tunnelbild)</w:t>
            </w:r>
          </w:p>
          <w:p w14:paraId="60943FE0" w14:textId="77777777" w:rsidR="003F0D2F" w:rsidRPr="003F0D2F" w:rsidRDefault="003F0D2F" w:rsidP="003F0D2F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45B168" w14:textId="77777777" w:rsidR="003F0D2F" w:rsidRPr="003F0D2F" w:rsidRDefault="003F0D2F" w:rsidP="003F0D2F">
      <w:pPr>
        <w:spacing w:after="0" w:line="240" w:lineRule="auto"/>
        <w:ind w:left="0" w:right="0"/>
        <w:rPr>
          <w:szCs w:val="20"/>
        </w:rPr>
      </w:pPr>
    </w:p>
    <w:p w14:paraId="2BB3ACE3" w14:textId="77777777" w:rsidR="003F0D2F" w:rsidRPr="003F0D2F" w:rsidRDefault="003F0D2F" w:rsidP="003F0D2F">
      <w:pPr>
        <w:spacing w:after="0" w:line="240" w:lineRule="auto"/>
        <w:ind w:left="0" w:right="0"/>
        <w:rPr>
          <w:szCs w:val="20"/>
        </w:rPr>
      </w:pPr>
      <w:r w:rsidRPr="003F0D2F">
        <w:rPr>
          <w:szCs w:val="20"/>
        </w:rPr>
        <w:br w:type="page"/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951"/>
        <w:gridCol w:w="3402"/>
        <w:gridCol w:w="4253"/>
      </w:tblGrid>
      <w:tr w:rsidR="003F0D2F" w:rsidRPr="003F0D2F" w14:paraId="7A649A04" w14:textId="77777777" w:rsidTr="00DE7CC3">
        <w:trPr>
          <w:trHeight w:val="263"/>
        </w:trPr>
        <w:tc>
          <w:tcPr>
            <w:tcW w:w="1951" w:type="dxa"/>
          </w:tcPr>
          <w:p w14:paraId="26FC4C98" w14:textId="77777777" w:rsidR="003F0D2F" w:rsidRPr="00BA6BD1" w:rsidRDefault="003F0D2F" w:rsidP="003F0D2F">
            <w:pPr>
              <w:keepNext/>
              <w:spacing w:after="60" w:line="240" w:lineRule="auto"/>
              <w:ind w:left="0" w:right="0"/>
              <w:outlineLvl w:val="1"/>
              <w:rPr>
                <w:rFonts w:ascii="Arial" w:hAnsi="Arial" w:cs="Arial"/>
                <w:iCs/>
                <w:sz w:val="26"/>
                <w:szCs w:val="28"/>
              </w:rPr>
            </w:pPr>
            <w:r w:rsidRPr="00BA6BD1">
              <w:rPr>
                <w:rFonts w:ascii="Calibri" w:hAnsi="Calibri" w:cs="Arial"/>
                <w:iCs/>
                <w:sz w:val="36"/>
                <w:szCs w:val="32"/>
              </w:rPr>
              <w:lastRenderedPageBreak/>
              <w:t>Bildtagning</w:t>
            </w:r>
          </w:p>
        </w:tc>
        <w:tc>
          <w:tcPr>
            <w:tcW w:w="3402" w:type="dxa"/>
          </w:tcPr>
          <w:p w14:paraId="38132BAD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27F5820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D2F" w:rsidRPr="003F0D2F" w14:paraId="774B8A32" w14:textId="77777777" w:rsidTr="00DE7CC3">
        <w:trPr>
          <w:cantSplit/>
          <w:trHeight w:val="3106"/>
        </w:trPr>
        <w:tc>
          <w:tcPr>
            <w:tcW w:w="1951" w:type="dxa"/>
          </w:tcPr>
          <w:p w14:paraId="007575DB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 xml:space="preserve">Frontal </w:t>
            </w:r>
          </w:p>
        </w:tc>
        <w:tc>
          <w:tcPr>
            <w:tcW w:w="3402" w:type="dxa"/>
          </w:tcPr>
          <w:p w14:paraId="35370357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Ryggläge.</w:t>
            </w:r>
          </w:p>
          <w:p w14:paraId="1A87DD9A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694D1660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Centrera över leden.</w:t>
            </w:r>
          </w:p>
          <w:p w14:paraId="4D6056A0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03E80FF2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  <w:r w:rsidRPr="003F0D2F">
              <w:rPr>
                <w:rFonts w:ascii="Arial" w:hAnsi="Arial" w:cs="Arial"/>
                <w:i/>
                <w:sz w:val="20"/>
                <w:szCs w:val="20"/>
              </w:rPr>
              <w:t>Vinklingsförslag</w:t>
            </w:r>
          </w:p>
          <w:p w14:paraId="78B865E4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Avstånd mellan brits och ovansida knä:</w:t>
            </w:r>
          </w:p>
          <w:p w14:paraId="5529D7C2" w14:textId="3ED2F05D" w:rsidR="003F0D2F" w:rsidRPr="003F0D2F" w:rsidRDefault="003F0D2F" w:rsidP="003F0D2F">
            <w:pPr>
              <w:numPr>
                <w:ilvl w:val="0"/>
                <w:numId w:val="21"/>
              </w:numPr>
              <w:spacing w:after="0" w:line="240" w:lineRule="auto"/>
              <w:ind w:left="176" w:right="0" w:hanging="141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&lt;19 cm - 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kraniell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 xml:space="preserve"> rörvinkling </w:t>
            </w:r>
            <w:r w:rsidR="00AB3DF4" w:rsidRPr="003F0D2F">
              <w:rPr>
                <w:rFonts w:ascii="Arial" w:hAnsi="Arial" w:cs="Arial"/>
                <w:sz w:val="20"/>
                <w:szCs w:val="20"/>
              </w:rPr>
              <w:t>3–5</w:t>
            </w:r>
            <w:r w:rsidRPr="003F0D2F">
              <w:rPr>
                <w:rFonts w:ascii="Arial" w:hAnsi="Arial" w:cs="Arial"/>
                <w:sz w:val="20"/>
                <w:szCs w:val="20"/>
              </w:rPr>
              <w:t>° (mindre patient)</w:t>
            </w:r>
          </w:p>
          <w:p w14:paraId="4147181A" w14:textId="0C1CDC76" w:rsidR="003F0D2F" w:rsidRPr="003F0D2F" w:rsidRDefault="00AB3DF4" w:rsidP="003F0D2F">
            <w:pPr>
              <w:numPr>
                <w:ilvl w:val="0"/>
                <w:numId w:val="21"/>
              </w:numPr>
              <w:spacing w:after="0" w:line="240" w:lineRule="auto"/>
              <w:ind w:left="176" w:right="0" w:hanging="141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19–24</w:t>
            </w:r>
            <w:r w:rsidR="003F0D2F" w:rsidRPr="003F0D2F">
              <w:rPr>
                <w:rFonts w:ascii="Arial" w:hAnsi="Arial" w:cs="Arial"/>
                <w:sz w:val="20"/>
                <w:szCs w:val="20"/>
              </w:rPr>
              <w:t xml:space="preserve"> cm - rörvinkling 0°</w:t>
            </w:r>
            <w:r w:rsidR="003F0D2F" w:rsidRPr="003F0D2F">
              <w:rPr>
                <w:rFonts w:ascii="Arial" w:hAnsi="Arial" w:cs="Arial"/>
                <w:sz w:val="20"/>
                <w:szCs w:val="20"/>
              </w:rPr>
              <w:br/>
              <w:t>(normal patient)</w:t>
            </w:r>
          </w:p>
          <w:p w14:paraId="5F746321" w14:textId="6A93D0DB" w:rsidR="003F0D2F" w:rsidRPr="003F0D2F" w:rsidRDefault="003F0D2F" w:rsidP="003F0D2F">
            <w:pPr>
              <w:numPr>
                <w:ilvl w:val="0"/>
                <w:numId w:val="21"/>
              </w:numPr>
              <w:spacing w:after="0" w:line="240" w:lineRule="auto"/>
              <w:ind w:left="176" w:right="0" w:hanging="141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&gt;24 cm - 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kaudal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 xml:space="preserve"> rörvinkling </w:t>
            </w:r>
            <w:r w:rsidR="00AB3DF4" w:rsidRPr="003F0D2F">
              <w:rPr>
                <w:rFonts w:ascii="Arial" w:hAnsi="Arial" w:cs="Arial"/>
                <w:sz w:val="20"/>
                <w:szCs w:val="20"/>
              </w:rPr>
              <w:t>3–5</w:t>
            </w:r>
            <w:r w:rsidRPr="003F0D2F">
              <w:rPr>
                <w:rFonts w:ascii="Arial" w:hAnsi="Arial" w:cs="Arial"/>
                <w:sz w:val="20"/>
                <w:szCs w:val="20"/>
              </w:rPr>
              <w:t>° (större patient)</w:t>
            </w:r>
          </w:p>
          <w:p w14:paraId="0F0BBFFC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0D0D59A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Kriterier</w:t>
            </w:r>
          </w:p>
          <w:p w14:paraId="769F517B" w14:textId="0DC658FF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Ingen rotation i </w:t>
            </w:r>
            <w:r w:rsidR="00E71BD2">
              <w:rPr>
                <w:rFonts w:ascii="Arial" w:hAnsi="Arial" w:cs="Arial"/>
                <w:sz w:val="20"/>
                <w:szCs w:val="20"/>
              </w:rPr>
              <w:t>knät</w:t>
            </w:r>
            <w:r w:rsidRPr="003F0D2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05C209" w14:textId="262EB709" w:rsidR="003F0D2F" w:rsidRPr="003F0D2F" w:rsidRDefault="003F0D2F" w:rsidP="003F0D2F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Femorotibiala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 xml:space="preserve"> leden ska vara öppen med raka platåer.</w:t>
            </w:r>
            <w:r w:rsidR="00F474FA">
              <w:rPr>
                <w:rFonts w:ascii="Arial" w:hAnsi="Arial" w:cs="Arial"/>
                <w:sz w:val="20"/>
                <w:szCs w:val="20"/>
              </w:rPr>
              <w:br/>
              <w:t>synlig</w:t>
            </w:r>
            <w:r w:rsidR="00A85E76">
              <w:rPr>
                <w:rFonts w:ascii="Arial" w:hAnsi="Arial" w:cs="Arial"/>
                <w:sz w:val="20"/>
                <w:szCs w:val="20"/>
              </w:rPr>
              <w:t xml:space="preserve"> sidomarkering.</w:t>
            </w:r>
          </w:p>
        </w:tc>
        <w:tc>
          <w:tcPr>
            <w:tcW w:w="4253" w:type="dxa"/>
          </w:tcPr>
          <w:p w14:paraId="4CF1B1E7" w14:textId="77777777" w:rsidR="003F0D2F" w:rsidRPr="003F0D2F" w:rsidRDefault="003F0D2F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 w:rsidRPr="003F0D2F">
              <w:rPr>
                <w:rFonts w:ascii="Arial" w:hAnsi="Arial" w:cs="Arial"/>
                <w:b/>
                <w:noProof/>
                <w:sz w:val="18"/>
                <w:szCs w:val="18"/>
              </w:rPr>
              <w:t>Frontal höger</w:t>
            </w:r>
            <w:r w:rsidRPr="003F0D2F">
              <w:rPr>
                <w:rFonts w:ascii="Arial" w:hAnsi="Arial" w:cs="Arial"/>
                <w:b/>
                <w:noProof/>
                <w:sz w:val="20"/>
                <w:szCs w:val="18"/>
              </w:rPr>
              <w:tab/>
            </w:r>
            <w:r w:rsidRPr="003F0D2F">
              <w:rPr>
                <w:rFonts w:ascii="Arial" w:hAnsi="Arial" w:cs="Arial"/>
                <w:b/>
                <w:noProof/>
                <w:sz w:val="18"/>
                <w:szCs w:val="18"/>
              </w:rPr>
              <w:t>Frontal vänster</w:t>
            </w:r>
          </w:p>
          <w:p w14:paraId="6F42D490" w14:textId="6504C78B" w:rsidR="003F0D2F" w:rsidRPr="003F0D2F" w:rsidRDefault="00AB3DF4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"http://intranu.vgregion.se/ImageVault/Images/id_30991/width_175/height_284/preserveAspectRatio_0/scope_0/filename_8D-7El-bXZ90FuGxn69s.jpg/storage_Edited/ImageVaultHandler.aspx"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"http://intranu.vgregion.se/ImageVault/Images/id_30991/width_175/height_284/preserveAspectRatio_0/scope_0/filename_8D-7El-bXZ90FuGxn69s.jpg/storage_Edited/ImageVaultHandler.aspx" \* MERGEFORMATINET </w:instrText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"http://intranu.vgregion.se/ImageVault/Images/id_30991/width_175/height_284/preserveAspectRatio_0/scope_0/filename_8D-7El-bXZ90FuGxn69s.jpg/storage_Edited/ImageVaultHandler.aspx" \* MERGEFORMATINET </w:instrText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"http://intranu.vgregion.se/ImageVault/Images/id_30991/width_175/height_284/preserveAspectRatio_0/scope_0/filename_8D-7El-bXZ90FuGxn69s.jpg/storage_Edited/ImageVaultHandler.aspx"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"http://intranu.vgregion.se/ImageVault/Images/id_30991/width_175/height_284/preserveAspectRatio_0/scope_0/filename_8D-7El-bXZ90FuGxn69s.jpg/storage_Edited/ImageVaultHandler.aspx" \* MERGEFORMATINET </w:instrText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"http://intranu.vgregion.se/ImageVault/Images/id_30991/width_175/height_284/preserveAspectRatio_0/scope_0/filename_8D-7El-bXZ90FuGxn69s.jpg/storage_Edited/ImageVaultHandler.aspx" \* MERGEFORMATINET </w:instrText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"http://intranu.vgregion.se/ImageVault/Images/id_30991/width_175/height_284/preserveAspectRatio_0/scope_0/filename_8D-7El-bXZ90FuGxn69s.jpg/storage_Edited/ImageVaultHandler.aspx" \* MERGEFORMATINET </w:instrTex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364C9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2EA72C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Knä frontal höger" style="width:93.9pt;height:152.65pt">
                  <v:imagedata r:id="rId18" r:href="rId19"/>
                </v:shape>
              </w:pic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3F0D2F" w:rsidRPr="003F0D2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"http://intranu.vgregion.se/ImageVault/Images/id_30994/width_184/height_284/preserveAspectRatio_0/scope_0/filename_BvsNjVwcdEM6BtRM4rpg.jpg/storage_Edited/ImageVaultHandler.aspx"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"http://intranu.vgregion.se/ImageVault/Images/id_30994/width_184/height_284/preserveAspectRatio_0/scope_0/filename_BvsNjVwcdEM6BtRM4rpg.jpg/storage_Edited/ImageVaultHandler.aspx" \* MERGEFORMATINET </w:instrText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"http://intranu.vgregion.se/ImageVault/Images/id_30994/width_184/height_284/preserveAspectRatio_0/scope_0/filename_BvsNjVwcdEM6BtRM4rpg.jpg/storage_Edited/ImageVaultHandler.aspx" \* MERGEFORMATINET </w:instrText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"http://intranu.vgregion.se/ImageVault/Images/id_30994/width_184/height_284/preserveAspectRatio_0/scope_0/filename_BvsNjVwcdEM6BtRM4rpg.jpg/storage_Edited/ImageVaultHandler.aspx"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"http://intranu.vgregion.se/ImageVault/Images/id_30994/width_184/height_284/preserveAspectRatio_0/scope_0/filename_BvsNjVwcdEM6BtRM4rpg.jpg/storage_Edited/ImageVaultHandler.aspx" \* MERGEFORMATINET </w:instrText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"http://intranu.vgregion.se/ImageVault/Images/id_30994/width_184/height_284/preserveAspectRatio_0/scope_0/filename_BvsNjVwcdEM6BtRM4rpg.jpg/storage_Edited/ImageVaultHandler.aspx" \* MERGEFORMATINET </w:instrText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"http://intranu.vgregion.se/ImageVault/Images/id_30994/width_184/height_284/preserveAspectRatio_0/scope_0/filename_BvsNjVwcdEM6BtRM4rpg.jpg/storage_Edited/ImageVaultHandler.aspx" \* MERGEFORMATINET </w:instrTex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364C9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5E5D188A">
                <v:shape id="_x0000_i1026" type="#_x0000_t75" alt="Knä vänster frontal" style="width:98.5pt;height:152.65pt">
                  <v:imagedata r:id="rId20" r:href="rId21"/>
                </v:shape>
              </w:pic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183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  <w:p w14:paraId="71E19CDC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3F0D2F" w:rsidRPr="003F0D2F" w14:paraId="044DD13F" w14:textId="77777777" w:rsidTr="00DE7CC3">
        <w:trPr>
          <w:trHeight w:val="165"/>
        </w:trPr>
        <w:tc>
          <w:tcPr>
            <w:tcW w:w="1951" w:type="dxa"/>
          </w:tcPr>
          <w:p w14:paraId="28019E1F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02" w:type="dxa"/>
          </w:tcPr>
          <w:p w14:paraId="611BCBC6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253" w:type="dxa"/>
          </w:tcPr>
          <w:p w14:paraId="026553D5" w14:textId="77777777" w:rsidR="003F0D2F" w:rsidRPr="003F0D2F" w:rsidRDefault="003F0D2F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6"/>
                <w:szCs w:val="18"/>
              </w:rPr>
            </w:pPr>
          </w:p>
        </w:tc>
      </w:tr>
      <w:tr w:rsidR="003F0D2F" w:rsidRPr="003F0D2F" w14:paraId="460FF95E" w14:textId="77777777" w:rsidTr="00DE7CC3">
        <w:trPr>
          <w:trHeight w:val="263"/>
        </w:trPr>
        <w:tc>
          <w:tcPr>
            <w:tcW w:w="1951" w:type="dxa"/>
          </w:tcPr>
          <w:p w14:paraId="38612093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Sida</w:t>
            </w:r>
          </w:p>
        </w:tc>
        <w:tc>
          <w:tcPr>
            <w:tcW w:w="3402" w:type="dxa"/>
          </w:tcPr>
          <w:p w14:paraId="012B8B34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Lateralsidan av knät mot detektorn/bildplattan, det andra benet framför.</w:t>
            </w:r>
          </w:p>
          <w:p w14:paraId="7E87EBFB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3F74EED3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Knät lätt böjt.</w:t>
            </w:r>
          </w:p>
          <w:p w14:paraId="03FAF696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4DD29B7A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Stöd under hälen.</w:t>
            </w:r>
          </w:p>
          <w:p w14:paraId="23A37FFF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27229F6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Palpera och ställ in så att 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femurkondylerna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 xml:space="preserve"> projiceras över varandra, rak patella.</w:t>
            </w:r>
          </w:p>
          <w:p w14:paraId="00C0916C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697818C" w14:textId="46146BC8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Vinkla ev. </w:t>
            </w:r>
            <w:r w:rsidR="00AB3DF4" w:rsidRPr="003F0D2F">
              <w:rPr>
                <w:rFonts w:ascii="Arial" w:hAnsi="Arial" w:cs="Arial"/>
                <w:sz w:val="20"/>
                <w:szCs w:val="20"/>
              </w:rPr>
              <w:t>5–10</w:t>
            </w:r>
            <w:r w:rsidRPr="003F0D2F">
              <w:rPr>
                <w:rFonts w:ascii="Arial" w:hAnsi="Arial" w:cs="Arial"/>
                <w:sz w:val="20"/>
                <w:szCs w:val="20"/>
              </w:rPr>
              <w:t xml:space="preserve">° 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kaudalt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51C33C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34BB9F0D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Kriterier</w:t>
            </w:r>
          </w:p>
          <w:p w14:paraId="1CD18FCA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Öppen 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femoropatellärled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85F899" w14:textId="447093B4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Femurkondylerna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 xml:space="preserve"> ska ligga över varandra.</w:t>
            </w:r>
            <w:r w:rsidR="00A85E76">
              <w:rPr>
                <w:rFonts w:ascii="Arial" w:hAnsi="Arial" w:cs="Arial"/>
                <w:sz w:val="20"/>
                <w:szCs w:val="20"/>
              </w:rPr>
              <w:br/>
              <w:t>Synlig sidomarkering.</w:t>
            </w:r>
          </w:p>
        </w:tc>
        <w:tc>
          <w:tcPr>
            <w:tcW w:w="4253" w:type="dxa"/>
          </w:tcPr>
          <w:p w14:paraId="649ED29B" w14:textId="77777777" w:rsidR="003F0D2F" w:rsidRPr="003F0D2F" w:rsidRDefault="003F0D2F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3F0D2F">
              <w:rPr>
                <w:rFonts w:ascii="Arial" w:hAnsi="Arial" w:cs="Arial"/>
                <w:b/>
                <w:noProof/>
                <w:sz w:val="18"/>
                <w:szCs w:val="18"/>
              </w:rPr>
              <w:t>Sida höger</w:t>
            </w:r>
            <w:r w:rsidRPr="003F0D2F">
              <w:rPr>
                <w:rFonts w:ascii="Arial" w:hAnsi="Arial" w:cs="Arial"/>
                <w:b/>
                <w:noProof/>
                <w:sz w:val="18"/>
                <w:szCs w:val="18"/>
              </w:rPr>
              <w:tab/>
              <w:t>Sida vänster</w:t>
            </w:r>
          </w:p>
          <w:p w14:paraId="3C027A06" w14:textId="77777777" w:rsidR="003F0D2F" w:rsidRPr="003F0D2F" w:rsidRDefault="00AB3DF4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"http://intranu.vgregion.se/ImageVault/Images/id_28136/width_174/height_272/preserveAspectRatio_0/scope_0/filename_goYqYr2EPPnSnF_6hC60.gif/storage_Edited/ImageVaultHandler.aspx"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"http://intranu.vgregion.se/ImageVault/Images/id_28136/width_174/height_272/preserveAspectRatio_0/scope_0/filename_goYqYr2EPPnSnF_6hC60.gif/storage_Edited/ImageVaultHandler.aspx" \* MERGEFORMATINET </w:instrText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"http://intranu.vgregion.se/ImageVault/Images/id_28136/width_174/height_272/preserveAspectRatio_0/scope_0/filename_goYqYr2EPPnSnF_6hC60.gif/storage_Edited/ImageVaultHandler.aspx" \* MERGEFORMATINET </w:instrText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"http://intranu.vgregion.se/ImageVault/Images/id_28136/width_174/height_272/preserveAspectRatio_0/scope_0/filename_goYqYr2EPPnSnF_6hC60.gif/storage_Edited/ImageVaultHandler.aspx"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"http://intranu.vgregion.se/ImageVault/Images/id_28136/width_174/height_272/preserveAspectRatio_0/scope_0/filename_goYqYr2EPPnSnF_6hC60.gif/storage_Edited/ImageVaultHandler.aspx" \* MERGEFORMATINET </w:instrText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"http://intranu.vgregion.se/ImageVault/Images/id_28136/width_174/height_272/preserveAspectRatio_0/scope_0/filename_goYqYr2EPPnSnF_6hC60.gif/storage_Edited/ImageVaultHandler.aspx" \* MERGEFORMATINET </w:instrText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"http://intranu.vgregion.se/ImageVault/Images/id_28136/width_174/height_272/preserveAspectRatio_0/scope_0/filename_goYqYr2EPPnSnF_6hC60.gif/storage_Edited/ImageVaultHandler.aspx" \* MERGEFORMATINET </w:instrText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pict w14:anchorId="3483478A">
                <v:shape id="_x0000_i1027" type="#_x0000_t75" alt="Knä höger sida" style="width:96.2pt;height:149.75pt">
                  <v:imagedata r:id="rId22" r:href="rId23"/>
                </v:shape>
              </w:pict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3F0D2F" w:rsidRPr="003F0D2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"http://intranu.vgregion.se/ImageVault/Images/id_30837/width_181/height_273/preserveAspectRatio_0/scope_0/filename_uRb7bREX04vB5TZ2NhhE.jpg/storage_Edited/ImageVaultHandler.aspx"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"http://intranu.vgregion.se/ImageVault/Images/id_30837/width_181/height_273/preserveAspectRatio_0/scope_0/filename_uRb7bREX04vB5TZ2NhhE.jpg/storage_Edited/ImageVaultHandler.aspx" \* MERGEFORMATINET </w:instrText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"http://intranu.vgregion.se/ImageVault/Images/id_30837/width_181/height_273/preserveAspectRatio_0/scope_0/filename_uRb7bREX04vB5TZ2NhhE.jpg/storage_Edited/ImageVaultHandler.aspx" \* MERGEFORMATINET </w:instrText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"http://intranu.vgregion.se/ImageVault/Images/id_30837/width_181/height_273/preserveAspectRatio_0/scope_0/filename_uRb7bREX04vB5TZ2NhhE.jpg/storage_Edited/ImageVaultHandler.aspx"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"http://intranu.vgregion.se/ImageVault/Images/id_30837/width_181/height_273/preserveAspectRatio_0/scope_0/filename_uRb7bREX04vB5TZ2NhhE.jpg/storage_Edited/ImageVaultHandler.aspx" \* MERGEFORMATINET </w:instrText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"http://intranu.vgregion.se/ImageVault/Images/id_30837/width_181/height_273/preserveAspectRatio_0/scope_0/filename_uRb7bREX04vB5TZ2NhhE.jpg/storage_Edited/ImageVaultHandler.aspx" \* MERGEFORMATINET </w:instrText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"http://intranu.vgregion.se/ImageVault/Images/id_30837/width_181/height_273/preserveAspectRatio_0/scope_0/filename_uRb7bREX04vB5TZ2NhhE.jpg/storage_Edited/ImageVaultHandler.aspx" \* MERGEFORMATINET </w:instrText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pict w14:anchorId="2B5C5812">
                <v:shape id="_x0000_i1028" type="#_x0000_t75" alt="Knä vänster sida" style="width:99.05pt;height:149.75pt">
                  <v:imagedata r:id="rId24" r:href="rId25"/>
                </v:shape>
              </w:pict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C46EC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FD5A94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3C0A5E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18355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3F0D2F" w:rsidRPr="003F0D2F" w14:paraId="011E3F62" w14:textId="77777777" w:rsidTr="00DE7CC3">
        <w:trPr>
          <w:trHeight w:val="157"/>
        </w:trPr>
        <w:tc>
          <w:tcPr>
            <w:tcW w:w="1951" w:type="dxa"/>
          </w:tcPr>
          <w:p w14:paraId="6DDE6609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02" w:type="dxa"/>
          </w:tcPr>
          <w:p w14:paraId="07FD4DC6" w14:textId="77777777" w:rsidR="003F0D2F" w:rsidRPr="003F0D2F" w:rsidRDefault="003F0D2F" w:rsidP="003F0D2F">
            <w:pPr>
              <w:spacing w:after="0" w:line="240" w:lineRule="auto"/>
              <w:ind w:left="0" w:right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253" w:type="dxa"/>
          </w:tcPr>
          <w:p w14:paraId="1B9D6AFD" w14:textId="77777777" w:rsidR="003F0D2F" w:rsidRPr="003F0D2F" w:rsidRDefault="003F0D2F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6"/>
                <w:szCs w:val="18"/>
              </w:rPr>
            </w:pPr>
          </w:p>
        </w:tc>
      </w:tr>
      <w:tr w:rsidR="003F0D2F" w:rsidRPr="003F0D2F" w14:paraId="4A609F88" w14:textId="77777777" w:rsidTr="00DE7CC3">
        <w:trPr>
          <w:trHeight w:val="263"/>
        </w:trPr>
        <w:tc>
          <w:tcPr>
            <w:tcW w:w="1951" w:type="dxa"/>
          </w:tcPr>
          <w:p w14:paraId="0072536B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Hultén</w:t>
            </w:r>
          </w:p>
          <w:p w14:paraId="3CF6E7EB" w14:textId="77777777" w:rsidR="003F0D2F" w:rsidRPr="003F0D2F" w:rsidRDefault="003F0D2F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3F0D2F">
              <w:rPr>
                <w:rFonts w:ascii="Arial" w:hAnsi="Arial" w:cs="Arial"/>
                <w:b/>
                <w:sz w:val="20"/>
                <w:szCs w:val="20"/>
              </w:rPr>
              <w:t>Einblick</w:t>
            </w:r>
            <w:proofErr w:type="spellEnd"/>
            <w:r w:rsidRPr="003F0D2F">
              <w:rPr>
                <w:rFonts w:ascii="Arial" w:hAnsi="Arial" w:cs="Arial"/>
                <w:b/>
                <w:sz w:val="20"/>
                <w:szCs w:val="20"/>
              </w:rPr>
              <w:t>, Tunnelbild)</w:t>
            </w:r>
          </w:p>
        </w:tc>
        <w:tc>
          <w:tcPr>
            <w:tcW w:w="3402" w:type="dxa"/>
          </w:tcPr>
          <w:p w14:paraId="672C029D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Metod 1</w:t>
            </w:r>
          </w:p>
          <w:p w14:paraId="1E6D2345" w14:textId="286627BC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Patienten ligger med böjt knä.</w:t>
            </w:r>
            <w:r w:rsidR="002B6F22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</w:p>
          <w:p w14:paraId="5BEEC690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2445A80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Vinkla parallellt med patientens underben över knäts ledspringa.</w:t>
            </w:r>
          </w:p>
          <w:p w14:paraId="4350D8AF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0F9598E7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Metod 2</w:t>
            </w:r>
          </w:p>
          <w:p w14:paraId="79179BE6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Patienten i 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bukläge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>, ställer sig i ”löparstart”.</w:t>
            </w:r>
          </w:p>
          <w:p w14:paraId="19C4B96C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6A9319B" w14:textId="293F3509" w:rsidR="003F0D2F" w:rsidRPr="003F0D2F" w:rsidRDefault="003F0D2F" w:rsidP="00183551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Vinkla </w:t>
            </w:r>
            <w:proofErr w:type="spellStart"/>
            <w:r w:rsidRPr="003F0D2F">
              <w:rPr>
                <w:rFonts w:ascii="Arial" w:hAnsi="Arial" w:cs="Arial"/>
                <w:sz w:val="20"/>
                <w:szCs w:val="20"/>
              </w:rPr>
              <w:t>kaudalt</w:t>
            </w:r>
            <w:proofErr w:type="spellEnd"/>
            <w:r w:rsidRPr="003F0D2F">
              <w:rPr>
                <w:rFonts w:ascii="Arial" w:hAnsi="Arial" w:cs="Arial"/>
                <w:sz w:val="20"/>
                <w:szCs w:val="20"/>
              </w:rPr>
              <w:t xml:space="preserve"> och sträva efter att få ett ”fritt rum” i leden.</w:t>
            </w:r>
            <w:r w:rsidR="00183551">
              <w:rPr>
                <w:rFonts w:ascii="Arial" w:hAnsi="Arial" w:cs="Arial"/>
                <w:sz w:val="20"/>
                <w:szCs w:val="20"/>
              </w:rPr>
              <w:br/>
            </w:r>
            <w:r w:rsidRPr="003F0D2F">
              <w:rPr>
                <w:rFonts w:ascii="Arial" w:hAnsi="Arial" w:cs="Arial"/>
                <w:sz w:val="20"/>
                <w:szCs w:val="20"/>
              </w:rPr>
              <w:t>Centrera över ledspringan.</w:t>
            </w:r>
            <w:r w:rsidR="006C6154">
              <w:rPr>
                <w:rFonts w:ascii="Arial" w:hAnsi="Arial" w:cs="Arial"/>
                <w:sz w:val="20"/>
                <w:szCs w:val="20"/>
              </w:rPr>
              <w:br/>
            </w:r>
          </w:p>
          <w:p w14:paraId="43E0C0A1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3F0D2F">
              <w:rPr>
                <w:rFonts w:ascii="Arial" w:hAnsi="Arial" w:cs="Arial"/>
                <w:b/>
                <w:sz w:val="20"/>
                <w:szCs w:val="20"/>
              </w:rPr>
              <w:t>Kriterier</w:t>
            </w:r>
          </w:p>
          <w:p w14:paraId="204AB89B" w14:textId="77777777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>Patella ska inte projiceras i leden.</w:t>
            </w:r>
          </w:p>
          <w:p w14:paraId="6D98DD29" w14:textId="4E1EAE88" w:rsidR="003F0D2F" w:rsidRPr="003F0D2F" w:rsidRDefault="003F0D2F" w:rsidP="006C6154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3F0D2F">
              <w:rPr>
                <w:rFonts w:ascii="Arial" w:hAnsi="Arial" w:cs="Arial"/>
                <w:sz w:val="20"/>
                <w:szCs w:val="20"/>
              </w:rPr>
              <w:t xml:space="preserve">Ingen rotation i </w:t>
            </w:r>
            <w:r w:rsidR="0095508C">
              <w:rPr>
                <w:rFonts w:ascii="Arial" w:hAnsi="Arial" w:cs="Arial"/>
                <w:sz w:val="20"/>
                <w:szCs w:val="20"/>
              </w:rPr>
              <w:t>knät</w:t>
            </w:r>
            <w:r w:rsidRPr="003F0D2F">
              <w:rPr>
                <w:rFonts w:ascii="Arial" w:hAnsi="Arial" w:cs="Arial"/>
                <w:sz w:val="20"/>
                <w:szCs w:val="20"/>
              </w:rPr>
              <w:t>.</w:t>
            </w:r>
            <w:r w:rsidR="0095508C">
              <w:rPr>
                <w:rFonts w:ascii="Arial" w:hAnsi="Arial" w:cs="Arial"/>
                <w:sz w:val="20"/>
                <w:szCs w:val="20"/>
              </w:rPr>
              <w:br/>
              <w:t>Synlig sidomarkering.</w:t>
            </w:r>
          </w:p>
        </w:tc>
        <w:tc>
          <w:tcPr>
            <w:tcW w:w="4253" w:type="dxa"/>
          </w:tcPr>
          <w:p w14:paraId="1C695958" w14:textId="77777777" w:rsidR="003F0D2F" w:rsidRPr="003F0D2F" w:rsidRDefault="003F0D2F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3F0D2F">
              <w:rPr>
                <w:rFonts w:ascii="Arial" w:hAnsi="Arial" w:cs="Arial"/>
                <w:b/>
                <w:noProof/>
                <w:sz w:val="18"/>
                <w:szCs w:val="18"/>
              </w:rPr>
              <w:t>Hultén höger</w:t>
            </w:r>
            <w:r w:rsidRPr="003F0D2F">
              <w:rPr>
                <w:rFonts w:ascii="Arial" w:hAnsi="Arial" w:cs="Arial"/>
                <w:b/>
                <w:noProof/>
                <w:sz w:val="18"/>
                <w:szCs w:val="18"/>
              </w:rPr>
              <w:tab/>
              <w:t>Hultén vänster</w:t>
            </w:r>
          </w:p>
          <w:p w14:paraId="55B6FBDD" w14:textId="77777777" w:rsidR="00DF77C9" w:rsidRDefault="00DF77C9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noProof/>
              </w:rPr>
            </w:pPr>
          </w:p>
          <w:p w14:paraId="10954ABB" w14:textId="1C6AA87A" w:rsidR="003F0D2F" w:rsidRPr="003F0D2F" w:rsidRDefault="001F61FF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CC6AC3">
              <w:rPr>
                <w:noProof/>
              </w:rPr>
              <w:drawing>
                <wp:inline distT="0" distB="0" distL="0" distR="0" wp14:anchorId="27BB1E75" wp14:editId="48B4C6C2">
                  <wp:extent cx="1202055" cy="946062"/>
                  <wp:effectExtent l="0" t="0" r="0" b="6985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685" cy="967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"http://intranu.vgregion.se/ImageVault/Images/id_30498/width_210/height_165/preserveAspectRatio_0/scope_0/filename_Ybt8L160beJXceKO_B8R.jpg/storage_Edited/ImageVaultHandler.aspx" \* MERGEFORMATINET </w:instrText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"http://intranu.vgregion.se/ImageVault/Images/id_30498/width_210/height_165/preserveAspectRatio_0/scope_0/filename_Ybt8L160beJXceKO_B8R.jpg/storage_Edited/ImageVaultHandler.aspx" \* MERGEFORMATINET </w:instrText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"http://intranu.vgregion.se/ImageVault/Images/id_30498/width_210/height_165/preserveAspectRatio_0/scope_0/filename_Ybt8L160beJXceKO_B8R.jpg/storage_Edited/ImageVaultHandler.aspx" \* MERGEFORMATINET </w:instrText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"http://intranu.vgregion.se/ImageVault/Images/id_30498/width_210/height_165/preserveAspectRatio_0/scope_0/filename_Ybt8L160beJXceKO_B8R.jpg/storage_Edited/ImageVaultHandler.aspx"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"http://intranu.vgregion.se/ImageVault/Images/id_30498/width_210/height_165/preserveAspectRatio_0/scope_0/filename_Ybt8L160beJXceKO_B8R.jpg/storage_Edited/ImageVaultHandler.aspx" \* MERGEFORMATINET </w:instrText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"http://intranu.vgregion.se/ImageVault/Images/id_30498/width_210/height_165/preserveAspectRatio_0/scope_0/filename_Ybt8L160beJXceKO_B8R.jpg/storage_Edited/ImageVaultHandler.aspx" \* MERGEFORMATINET </w:instrText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"http://intranu.vgregion.se/ImageVault/Images/id_30498/width_210/height_165/preserveAspectRatio_0/scope_0/filename_Ybt8L160beJXceKO_B8R.jpg/storage_Edited/ImageVaultHandler.aspx" \* MERGEFORMATINET </w:instrTex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097A8148">
                <v:shape id="_x0000_i1029" type="#_x0000_t75" alt="Hultén vänster" style="width:95.05pt;height:74.3pt;mso-position-horizontal:absolute;mso-position-horizontal-relative:text;mso-position-vertical:absolute;mso-position-vertical-relative:text;mso-width-relative:page;mso-height-relative:page">
                  <v:imagedata r:id="rId27" r:href="rId28"/>
                </v:shape>
              </w:pic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C46EC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FD5A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3C0A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  <w:tr w:rsidR="002B6F22" w:rsidRPr="003F0D2F" w14:paraId="219640E8" w14:textId="77777777" w:rsidTr="00DE7CC3">
        <w:trPr>
          <w:trHeight w:val="263"/>
        </w:trPr>
        <w:tc>
          <w:tcPr>
            <w:tcW w:w="1951" w:type="dxa"/>
          </w:tcPr>
          <w:p w14:paraId="31D88BA4" w14:textId="77777777" w:rsidR="002B6F22" w:rsidRPr="003F0D2F" w:rsidRDefault="002B6F22" w:rsidP="003F0D2F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5B71D5CA" w14:textId="77777777" w:rsidR="002B6F22" w:rsidRPr="003F0D2F" w:rsidRDefault="002B6F22" w:rsidP="006C615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3" w:type="dxa"/>
          </w:tcPr>
          <w:p w14:paraId="39237D9A" w14:textId="77777777" w:rsidR="002B6F22" w:rsidRPr="003F0D2F" w:rsidRDefault="002B6F22" w:rsidP="003F0D2F">
            <w:pPr>
              <w:tabs>
                <w:tab w:val="left" w:pos="197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</w:tr>
      <w:bookmarkEnd w:id="0"/>
    </w:tbl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1F61FF">
      <w:type w:val="continuous"/>
      <w:pgSz w:w="11900" w:h="16840"/>
      <w:pgMar w:top="1418" w:right="1979" w:bottom="993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2FA0" w14:textId="77777777" w:rsidR="00143D5B" w:rsidRDefault="00143D5B">
      <w:r>
        <w:separator/>
      </w:r>
    </w:p>
  </w:endnote>
  <w:endnote w:type="continuationSeparator" w:id="0">
    <w:p w14:paraId="3B569E6F" w14:textId="77777777" w:rsidR="00143D5B" w:rsidRDefault="00143D5B">
      <w:r>
        <w:continuationSeparator/>
      </w:r>
    </w:p>
  </w:endnote>
  <w:endnote w:type="continuationNotice" w:id="1">
    <w:p w14:paraId="3DA03C0C" w14:textId="77777777" w:rsidR="00143D5B" w:rsidRDefault="00143D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40C3" w14:textId="77777777" w:rsidR="00143D5B" w:rsidRDefault="00143D5B"/>
  </w:footnote>
  <w:footnote w:type="continuationSeparator" w:id="0">
    <w:p w14:paraId="4AB6E28E" w14:textId="77777777" w:rsidR="00143D5B" w:rsidRDefault="00143D5B">
      <w:r>
        <w:continuationSeparator/>
      </w:r>
    </w:p>
  </w:footnote>
  <w:footnote w:type="continuationNotice" w:id="1">
    <w:p w14:paraId="56AC15CF" w14:textId="77777777" w:rsidR="00143D5B" w:rsidRDefault="00143D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E5CB7EE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18D9AB97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1" name="Bildobjekt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C3E491B"/>
    <w:multiLevelType w:val="hybridMultilevel"/>
    <w:tmpl w:val="CF5205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7772DB9"/>
    <w:multiLevelType w:val="hybridMultilevel"/>
    <w:tmpl w:val="59D838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47282235">
    <w:abstractNumId w:val="19"/>
  </w:num>
  <w:num w:numId="2" w16cid:durableId="1208297774">
    <w:abstractNumId w:val="16"/>
  </w:num>
  <w:num w:numId="3" w16cid:durableId="1754013238">
    <w:abstractNumId w:val="0"/>
  </w:num>
  <w:num w:numId="4" w16cid:durableId="1674141614">
    <w:abstractNumId w:val="7"/>
  </w:num>
  <w:num w:numId="5" w16cid:durableId="1503811345">
    <w:abstractNumId w:val="17"/>
  </w:num>
  <w:num w:numId="6" w16cid:durableId="1947150877">
    <w:abstractNumId w:val="2"/>
  </w:num>
  <w:num w:numId="7" w16cid:durableId="1470707057">
    <w:abstractNumId w:val="13"/>
  </w:num>
  <w:num w:numId="8" w16cid:durableId="1101338052">
    <w:abstractNumId w:val="10"/>
  </w:num>
  <w:num w:numId="9" w16cid:durableId="293677658">
    <w:abstractNumId w:val="1"/>
  </w:num>
  <w:num w:numId="10" w16cid:durableId="388848351">
    <w:abstractNumId w:val="1"/>
  </w:num>
  <w:num w:numId="11" w16cid:durableId="1809545859">
    <w:abstractNumId w:val="3"/>
  </w:num>
  <w:num w:numId="12" w16cid:durableId="815876539">
    <w:abstractNumId w:val="5"/>
  </w:num>
  <w:num w:numId="13" w16cid:durableId="1497452468">
    <w:abstractNumId w:val="15"/>
  </w:num>
  <w:num w:numId="14" w16cid:durableId="1412191741">
    <w:abstractNumId w:val="11"/>
  </w:num>
  <w:num w:numId="15" w16cid:durableId="1452090466">
    <w:abstractNumId w:val="8"/>
  </w:num>
  <w:num w:numId="16" w16cid:durableId="1128082287">
    <w:abstractNumId w:val="14"/>
  </w:num>
  <w:num w:numId="17" w16cid:durableId="540632182">
    <w:abstractNumId w:val="6"/>
  </w:num>
  <w:num w:numId="18" w16cid:durableId="1009867136">
    <w:abstractNumId w:val="12"/>
  </w:num>
  <w:num w:numId="19" w16cid:durableId="1229538188">
    <w:abstractNumId w:val="18"/>
  </w:num>
  <w:num w:numId="20" w16cid:durableId="1229804152">
    <w:abstractNumId w:val="9"/>
  </w:num>
  <w:num w:numId="21" w16cid:durableId="316689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219B2"/>
    <w:rsid w:val="00131B08"/>
    <w:rsid w:val="00132A59"/>
    <w:rsid w:val="00133337"/>
    <w:rsid w:val="00133A0F"/>
    <w:rsid w:val="0013580F"/>
    <w:rsid w:val="00137B6D"/>
    <w:rsid w:val="0014070B"/>
    <w:rsid w:val="00141470"/>
    <w:rsid w:val="001422C1"/>
    <w:rsid w:val="00143D5B"/>
    <w:rsid w:val="001522AE"/>
    <w:rsid w:val="00157D5B"/>
    <w:rsid w:val="00161FE6"/>
    <w:rsid w:val="001647EA"/>
    <w:rsid w:val="00164C3D"/>
    <w:rsid w:val="00166D3A"/>
    <w:rsid w:val="00181FDC"/>
    <w:rsid w:val="00183551"/>
    <w:rsid w:val="001860B9"/>
    <w:rsid w:val="00186F2B"/>
    <w:rsid w:val="001874D6"/>
    <w:rsid w:val="0019632A"/>
    <w:rsid w:val="001A4E7C"/>
    <w:rsid w:val="001B762C"/>
    <w:rsid w:val="001C4D0A"/>
    <w:rsid w:val="001C5FEF"/>
    <w:rsid w:val="001F61FF"/>
    <w:rsid w:val="001F6CC7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874D2"/>
    <w:rsid w:val="00290B5C"/>
    <w:rsid w:val="00294791"/>
    <w:rsid w:val="0029505F"/>
    <w:rsid w:val="002B0AD0"/>
    <w:rsid w:val="002B0B30"/>
    <w:rsid w:val="002B0C78"/>
    <w:rsid w:val="002B6F22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4C9F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0A5E"/>
    <w:rsid w:val="003D099E"/>
    <w:rsid w:val="003D21A2"/>
    <w:rsid w:val="003D29D2"/>
    <w:rsid w:val="003E0705"/>
    <w:rsid w:val="003E2FF7"/>
    <w:rsid w:val="003F0D2F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4631F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D787A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63CF"/>
    <w:rsid w:val="006A7261"/>
    <w:rsid w:val="006B0D29"/>
    <w:rsid w:val="006B1819"/>
    <w:rsid w:val="006B5DE7"/>
    <w:rsid w:val="006C5048"/>
    <w:rsid w:val="006C6154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D63D9"/>
    <w:rsid w:val="007F1CFF"/>
    <w:rsid w:val="007F5DD5"/>
    <w:rsid w:val="00806F68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3461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508C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5E76"/>
    <w:rsid w:val="00A90D77"/>
    <w:rsid w:val="00A92E07"/>
    <w:rsid w:val="00A94A06"/>
    <w:rsid w:val="00AA0B3A"/>
    <w:rsid w:val="00AA632C"/>
    <w:rsid w:val="00AA6EB4"/>
    <w:rsid w:val="00AA767D"/>
    <w:rsid w:val="00AB0CC9"/>
    <w:rsid w:val="00AB3DF4"/>
    <w:rsid w:val="00AC3FF6"/>
    <w:rsid w:val="00AD73EC"/>
    <w:rsid w:val="00AE5BC7"/>
    <w:rsid w:val="00AF5AAF"/>
    <w:rsid w:val="00B01CCE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1D1"/>
    <w:rsid w:val="00B84336"/>
    <w:rsid w:val="00B851B9"/>
    <w:rsid w:val="00B86453"/>
    <w:rsid w:val="00B90054"/>
    <w:rsid w:val="00B92C14"/>
    <w:rsid w:val="00BA0066"/>
    <w:rsid w:val="00BA6BD1"/>
    <w:rsid w:val="00BB69DB"/>
    <w:rsid w:val="00BC322E"/>
    <w:rsid w:val="00BC44CD"/>
    <w:rsid w:val="00BC48A6"/>
    <w:rsid w:val="00BE7978"/>
    <w:rsid w:val="00C07DDB"/>
    <w:rsid w:val="00C4115D"/>
    <w:rsid w:val="00C43BDD"/>
    <w:rsid w:val="00C46ECB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C6AC3"/>
    <w:rsid w:val="00CD6647"/>
    <w:rsid w:val="00CE4B73"/>
    <w:rsid w:val="00CF70BB"/>
    <w:rsid w:val="00D074DB"/>
    <w:rsid w:val="00D139CF"/>
    <w:rsid w:val="00D270F7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DF77C9"/>
    <w:rsid w:val="00E026BF"/>
    <w:rsid w:val="00E07B1B"/>
    <w:rsid w:val="00E11853"/>
    <w:rsid w:val="00E52A86"/>
    <w:rsid w:val="00E54B47"/>
    <w:rsid w:val="00E553BF"/>
    <w:rsid w:val="00E55D93"/>
    <w:rsid w:val="00E61294"/>
    <w:rsid w:val="00E71BD2"/>
    <w:rsid w:val="00E7237C"/>
    <w:rsid w:val="00E77C46"/>
    <w:rsid w:val="00E86CE8"/>
    <w:rsid w:val="00E90E82"/>
    <w:rsid w:val="00E916B6"/>
    <w:rsid w:val="00EA00CB"/>
    <w:rsid w:val="00EA1BAA"/>
    <w:rsid w:val="00EA3FCD"/>
    <w:rsid w:val="00EA42A0"/>
    <w:rsid w:val="00EB6714"/>
    <w:rsid w:val="00EC0A68"/>
    <w:rsid w:val="00EC2900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474FA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5A94"/>
    <w:rsid w:val="00FD6820"/>
    <w:rsid w:val="00FE12D8"/>
    <w:rsid w:val="00FF7C02"/>
    <w:rsid w:val="024801E3"/>
    <w:rsid w:val="1370E4E1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3.jpeg" Id="rId18" /><Relationship Type="http://schemas.openxmlformats.org/officeDocument/2006/relationships/image" Target="media/image7.png" Id="rId26" /><Relationship Type="http://schemas.openxmlformats.org/officeDocument/2006/relationships/image" Target="http://intranu.vgregion.se/ImageVault/Images/id_30994/width_184/height_284/preserveAspectRatio_0/scope_0/filename_BvsNjVwcdEM6BtRM4rpg.jpg/storage_Edited/ImageVaultHandler.aspx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7" /><Relationship Type="http://schemas.openxmlformats.org/officeDocument/2006/relationships/image" Target="http://intranu.vgregion.se/ImageVault/Images/id_30837/width_181/height_273/preserveAspectRatio_0/scope_0/filename_uRb7bREX04vB5TZ2NhhE.jpg/storage_Edited/ImageVaultHandler.aspx" TargetMode="External" Id="rId25" /><Relationship Type="http://schemas.openxmlformats.org/officeDocument/2006/relationships/footer" Target="footer3.xml" Id="rId16" /><Relationship Type="http://schemas.openxmlformats.org/officeDocument/2006/relationships/image" Target="media/image4.jpeg" Id="rId20" /><Relationship Type="http://schemas.openxmlformats.org/officeDocument/2006/relationships/fontTable" Target="fontTable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6.jpeg" Id="rId24" /><Relationship Type="http://schemas.openxmlformats.org/officeDocument/2006/relationships/header" Target="header2.xml" Id="rId15" /><Relationship Type="http://schemas.openxmlformats.org/officeDocument/2006/relationships/image" Target="http://intranu.vgregion.se/ImageVault/Images/id_28136/width_174/height_272/preserveAspectRatio_0/scope_0/filename_goYqYr2EPPnSnF_6hC60.gif/storage_Edited/ImageVaultHandler.aspx" TargetMode="External" Id="rId23" /><Relationship Type="http://schemas.openxmlformats.org/officeDocument/2006/relationships/image" Target="http://intranu.vgregion.se/ImageVault/Images/id_30498/width_210/height_165/preserveAspectRatio_0/scope_0/filename_Ybt8L160beJXceKO_B8R.jpg/storage_Edited/ImageVaultHandler.aspx" TargetMode="External" Id="rId28" /><Relationship Type="http://schemas.openxmlformats.org/officeDocument/2006/relationships/footnotes" Target="footnotes.xml" Id="rId10" /><Relationship Type="http://schemas.openxmlformats.org/officeDocument/2006/relationships/image" Target="http://intranu.vgregion.se/ImageVault/Images/id_30991/width_175/height_284/preserveAspectRatio_0/scope_0/filename_8D-7El-bXZ90FuGxn69s.jpg/storage_Edited/ImageVaultHandler.aspx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5.png" Id="rId22" /><Relationship Type="http://schemas.openxmlformats.org/officeDocument/2006/relationships/image" Target="media/image8.jpeg" Id="rId27" /><Relationship Type="http://schemas.openxmlformats.org/officeDocument/2006/relationships/theme" Target="theme/theme1.xml" Id="rId3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2</Pages>
  <Words>1523</Words>
  <Characters>8077</Characters>
  <Application>Microsoft Office Word</Application>
  <DocSecurity>0</DocSecurity>
  <Lines>67</Lines>
  <Paragraphs>19</Paragraphs>
  <ScaleCrop>false</ScaleCrop>
  <Manager/>
  <Company/>
  <LinksUpToDate>false</LinksUpToDate>
  <CharactersWithSpaces>9581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Knä – Fri kropp, Hultén, intrakondylär projektion</dc:title>
  <dc:subject/>
  <dc:creator>patrik.jens.johansson@vgregion.se</dc:creator>
  <keywords/>
  <lastModifiedBy>Ulrica Sehlberg</lastModifiedBy>
  <revision>30</revision>
  <lastPrinted>2024-03-07T08:35:00.0000000Z</lastPrinted>
  <dcterms:created xsi:type="dcterms:W3CDTF">2026-09-22T13:31:00.0000000Z</dcterms:created>
  <dcterms:modified xsi:type="dcterms:W3CDTF">2026-09-22T13:34:00.0000000Z</dcterms:modified>
</coreProperties>
</file>