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612D" w14:textId="77777777" w:rsidR="003F0D2F" w:rsidRDefault="003F0D2F" w:rsidP="00BA6BD1">
      <w:pPr>
        <w:pStyle w:val="Rubrik2"/>
        <w:ind w:left="0"/>
        <w:sectPr w:rsidR="003F0D2F" w:rsidSect="003F0D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584B334" w14:textId="77777777" w:rsidR="003F0D2F" w:rsidRPr="003F0D2F" w:rsidRDefault="003F0D2F" w:rsidP="003F0D2F">
      <w:pPr>
        <w:spacing w:after="0" w:line="240" w:lineRule="auto"/>
        <w:ind w:left="0" w:right="0"/>
        <w:rPr>
          <w:szCs w:val="20"/>
        </w:rPr>
      </w:pPr>
    </w:p>
    <w:p w14:paraId="6EDB8B47" w14:textId="77777777" w:rsidR="003F0D2F" w:rsidRPr="003F0D2F" w:rsidRDefault="003F0D2F" w:rsidP="003F0D2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F0D2F">
        <w:rPr>
          <w:szCs w:val="20"/>
        </w:rPr>
        <w:tab/>
      </w:r>
    </w:p>
    <w:p w14:paraId="777B1518" w14:textId="3B97F089" w:rsidR="003F0D2F" w:rsidRDefault="00BA6BD1" w:rsidP="00BA6BD1">
      <w:pPr>
        <w:pStyle w:val="Rubrik1"/>
        <w:ind w:left="0"/>
      </w:pPr>
      <w:r w:rsidRPr="003F0D2F">
        <w:t>Knä – Fri kropp</w:t>
      </w:r>
    </w:p>
    <w:p w14:paraId="00E3DFD3" w14:textId="77777777" w:rsidR="003F0D2F" w:rsidRPr="003F0D2F" w:rsidRDefault="003F0D2F" w:rsidP="003F0D2F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10E5F52" w14:textId="77777777" w:rsidR="003F0D2F" w:rsidRPr="003F0D2F" w:rsidRDefault="003F0D2F" w:rsidP="00BA6BD1">
      <w:pPr>
        <w:pStyle w:val="Rubrik2"/>
        <w:ind w:left="0"/>
      </w:pPr>
      <w:r w:rsidRPr="003F0D2F">
        <w:t>Metodbok Konventionell röntgen</w:t>
      </w:r>
    </w:p>
    <w:p w14:paraId="5F6B9312" w14:textId="77777777" w:rsidR="003F0D2F" w:rsidRDefault="003F0D2F" w:rsidP="003F0D2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3F0D2F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1A113D6" w14:textId="77777777" w:rsidR="00FD5A94" w:rsidRPr="003F0D2F" w:rsidRDefault="00FD5A94" w:rsidP="003F0D2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DD92571" w14:textId="77777777" w:rsidR="00FD5A94" w:rsidRPr="003F0D2F" w:rsidRDefault="00FD5A94" w:rsidP="00FD5A94">
      <w:pPr>
        <w:pStyle w:val="Rubrik2"/>
        <w:ind w:left="0"/>
      </w:pPr>
      <w:r>
        <w:t>Förändring</w:t>
      </w:r>
      <w:r w:rsidRPr="003F0D2F">
        <w:t xml:space="preserve"> i denna version</w:t>
      </w:r>
    </w:p>
    <w:p w14:paraId="1E7E3519" w14:textId="77777777" w:rsidR="00FD5A94" w:rsidRPr="003F0D2F" w:rsidRDefault="00FD5A94" w:rsidP="00FD5A94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FFA 110 cm under stycket inför undersökning.</w:t>
      </w:r>
    </w:p>
    <w:p w14:paraId="3CF60D61" w14:textId="77777777" w:rsidR="003F0D2F" w:rsidRPr="003F0D2F" w:rsidRDefault="003F0D2F" w:rsidP="003F0D2F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674"/>
      </w:tblGrid>
      <w:tr w:rsidR="003F0D2F" w:rsidRPr="003F0D2F" w14:paraId="3B6FC918" w14:textId="77777777" w:rsidTr="00DE7CC3">
        <w:trPr>
          <w:trHeight w:val="263"/>
        </w:trPr>
        <w:tc>
          <w:tcPr>
            <w:tcW w:w="9322" w:type="dxa"/>
            <w:gridSpan w:val="3"/>
            <w:shd w:val="clear" w:color="auto" w:fill="auto"/>
          </w:tcPr>
          <w:p w14:paraId="466C1509" w14:textId="77777777" w:rsidR="003F0D2F" w:rsidRPr="003F0D2F" w:rsidRDefault="003F0D2F" w:rsidP="00BA6BD1">
            <w:pPr>
              <w:pStyle w:val="Rubrik2"/>
              <w:ind w:left="0"/>
              <w:rPr>
                <w:rFonts w:ascii="Arial" w:hAnsi="Arial"/>
                <w:sz w:val="26"/>
              </w:rPr>
            </w:pPr>
            <w:r w:rsidRPr="003F0D2F">
              <w:t>Inför undersökningen</w:t>
            </w:r>
          </w:p>
        </w:tc>
      </w:tr>
      <w:tr w:rsidR="003F0D2F" w:rsidRPr="003F0D2F" w14:paraId="1B543258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4A827ADB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AAFF4EF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Fri kropp</w:t>
            </w:r>
          </w:p>
        </w:tc>
      </w:tr>
      <w:tr w:rsidR="003F0D2F" w:rsidRPr="003F0D2F" w14:paraId="2C90EC02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081C1252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7F777AE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2BB72847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365E5DE9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4EBAD5C1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70A71C76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0D2F">
              <w:rPr>
                <w:rFonts w:ascii="Arial" w:hAnsi="Arial" w:cs="Arial"/>
                <w:color w:val="000000"/>
                <w:sz w:val="20"/>
                <w:szCs w:val="20"/>
              </w:rPr>
              <w:t xml:space="preserve">Se kapitel 4.2 och 5.1 i </w:t>
            </w:r>
          </w:p>
          <w:p w14:paraId="55FBC26B" w14:textId="3FED040B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3F0D2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3F0D2F" w:rsidRPr="003F0D2F" w14:paraId="6678AF30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5D4581B8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E8E5406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4" w:type="dxa"/>
            <w:shd w:val="clear" w:color="auto" w:fill="auto"/>
          </w:tcPr>
          <w:p w14:paraId="453A3E66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2044C11C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3EE5A000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A37F87E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</w:tc>
      </w:tr>
      <w:tr w:rsidR="003F0D2F" w:rsidRPr="003F0D2F" w14:paraId="549DA395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08B0FFA7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094C7127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0A06DC6E" w14:textId="77777777" w:rsidTr="00DE7CC3">
        <w:trPr>
          <w:trHeight w:val="389"/>
        </w:trPr>
        <w:tc>
          <w:tcPr>
            <w:tcW w:w="2259" w:type="dxa"/>
            <w:shd w:val="clear" w:color="auto" w:fill="auto"/>
          </w:tcPr>
          <w:p w14:paraId="5FE9F891" w14:textId="77777777" w:rsid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  <w:p w14:paraId="2C122E83" w14:textId="77777777" w:rsidR="00EC2900" w:rsidRDefault="00EC2900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9970BB" w14:textId="7E1987C1" w:rsidR="00EC2900" w:rsidRPr="003F0D2F" w:rsidRDefault="00EC2900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FFA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46A169B5" w14:textId="77777777" w:rsid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CB76C36" w14:textId="77777777" w:rsidR="00EC2900" w:rsidRDefault="00EC2900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F869B77" w14:textId="780A04CB" w:rsidR="00EC2900" w:rsidRPr="003F0D2F" w:rsidRDefault="00EC2900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3F0D2F" w:rsidRPr="003F0D2F" w14:paraId="76CB96E8" w14:textId="77777777" w:rsidTr="00DE7CC3">
        <w:trPr>
          <w:trHeight w:val="389"/>
        </w:trPr>
        <w:tc>
          <w:tcPr>
            <w:tcW w:w="2259" w:type="dxa"/>
            <w:shd w:val="clear" w:color="auto" w:fill="auto"/>
          </w:tcPr>
          <w:p w14:paraId="44432447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ED39A19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4CEB3278" w14:textId="77777777" w:rsidTr="00DE7CC3">
        <w:trPr>
          <w:trHeight w:val="389"/>
        </w:trPr>
        <w:tc>
          <w:tcPr>
            <w:tcW w:w="2259" w:type="dxa"/>
            <w:shd w:val="clear" w:color="auto" w:fill="auto"/>
          </w:tcPr>
          <w:p w14:paraId="7B693CB6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0F4B0AD4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Bör tas i genomlysning.</w:t>
            </w:r>
          </w:p>
        </w:tc>
      </w:tr>
      <w:tr w:rsidR="003F0D2F" w:rsidRPr="003F0D2F" w14:paraId="60B57105" w14:textId="77777777" w:rsidTr="00DE7CC3">
        <w:trPr>
          <w:trHeight w:val="239"/>
        </w:trPr>
        <w:tc>
          <w:tcPr>
            <w:tcW w:w="2259" w:type="dxa"/>
            <w:shd w:val="clear" w:color="auto" w:fill="auto"/>
          </w:tcPr>
          <w:p w14:paraId="75FBFC0F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63" w:type="dxa"/>
            <w:gridSpan w:val="2"/>
            <w:shd w:val="clear" w:color="auto" w:fill="auto"/>
          </w:tcPr>
          <w:p w14:paraId="5F01BCD0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32636C7C" w14:textId="77777777" w:rsidTr="00DE7CC3">
        <w:trPr>
          <w:trHeight w:val="263"/>
        </w:trPr>
        <w:tc>
          <w:tcPr>
            <w:tcW w:w="2259" w:type="dxa"/>
            <w:shd w:val="clear" w:color="auto" w:fill="auto"/>
          </w:tcPr>
          <w:p w14:paraId="2BBDB784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7063" w:type="dxa"/>
            <w:gridSpan w:val="2"/>
            <w:shd w:val="clear" w:color="auto" w:fill="auto"/>
          </w:tcPr>
          <w:p w14:paraId="28360F9B" w14:textId="77777777" w:rsidR="003F0D2F" w:rsidRPr="003F0D2F" w:rsidRDefault="003F0D2F" w:rsidP="003F0D2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3D01802E" w14:textId="77777777" w:rsidR="003F0D2F" w:rsidRPr="003F0D2F" w:rsidRDefault="003F0D2F" w:rsidP="003F0D2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Sida</w:t>
            </w:r>
          </w:p>
          <w:p w14:paraId="7D9F3A80" w14:textId="77777777" w:rsidR="003F0D2F" w:rsidRPr="003F0D2F" w:rsidRDefault="003F0D2F" w:rsidP="003F0D2F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Hultén (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Einblick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>/Tunnelbild)</w:t>
            </w:r>
          </w:p>
          <w:p w14:paraId="60943FE0" w14:textId="77777777" w:rsidR="003F0D2F" w:rsidRPr="003F0D2F" w:rsidRDefault="003F0D2F" w:rsidP="003F0D2F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5B168" w14:textId="77777777" w:rsidR="003F0D2F" w:rsidRPr="003F0D2F" w:rsidRDefault="003F0D2F" w:rsidP="003F0D2F">
      <w:pPr>
        <w:spacing w:after="0" w:line="240" w:lineRule="auto"/>
        <w:ind w:left="0" w:right="0"/>
        <w:rPr>
          <w:szCs w:val="20"/>
        </w:rPr>
      </w:pPr>
    </w:p>
    <w:p w14:paraId="2BB3ACE3" w14:textId="77777777" w:rsidR="003F0D2F" w:rsidRPr="003F0D2F" w:rsidRDefault="003F0D2F" w:rsidP="003F0D2F">
      <w:pPr>
        <w:spacing w:after="0" w:line="240" w:lineRule="auto"/>
        <w:ind w:left="0" w:right="0"/>
        <w:rPr>
          <w:szCs w:val="20"/>
        </w:rPr>
      </w:pPr>
      <w:r w:rsidRPr="003F0D2F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3F0D2F" w:rsidRPr="003F0D2F" w14:paraId="7A649A04" w14:textId="77777777" w:rsidTr="00DE7CC3">
        <w:trPr>
          <w:trHeight w:val="263"/>
        </w:trPr>
        <w:tc>
          <w:tcPr>
            <w:tcW w:w="1951" w:type="dxa"/>
            <w:shd w:val="clear" w:color="auto" w:fill="auto"/>
          </w:tcPr>
          <w:p w14:paraId="26FC4C98" w14:textId="77777777" w:rsidR="003F0D2F" w:rsidRPr="00BA6BD1" w:rsidRDefault="003F0D2F" w:rsidP="003F0D2F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BA6BD1">
              <w:rPr>
                <w:rFonts w:ascii="Calibri" w:hAnsi="Calibri" w:cs="Arial"/>
                <w:iCs/>
                <w:sz w:val="36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8132BAD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527F5820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D2F" w:rsidRPr="003F0D2F" w14:paraId="774B8A32" w14:textId="77777777" w:rsidTr="00DE7CC3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007575DB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35370357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Ryggläge.</w:t>
            </w:r>
          </w:p>
          <w:p w14:paraId="1A87DD9A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94D1660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Centrera över leden.</w:t>
            </w:r>
          </w:p>
          <w:p w14:paraId="4D6056A0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3E80FF2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20"/>
                <w:szCs w:val="20"/>
              </w:rPr>
            </w:pPr>
            <w:r w:rsidRPr="003F0D2F">
              <w:rPr>
                <w:rFonts w:ascii="Arial" w:hAnsi="Arial" w:cs="Arial"/>
                <w:i/>
                <w:sz w:val="20"/>
                <w:szCs w:val="20"/>
              </w:rPr>
              <w:t>Vinklingsförslag</w:t>
            </w:r>
          </w:p>
          <w:p w14:paraId="78B865E4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Avstånd mellan brits och ovansida knä:</w:t>
            </w:r>
          </w:p>
          <w:p w14:paraId="5529D7C2" w14:textId="3ED2F05D" w:rsidR="003F0D2F" w:rsidRPr="003F0D2F" w:rsidRDefault="003F0D2F" w:rsidP="003F0D2F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&lt;19 cm -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kraniell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AB3DF4" w:rsidRPr="003F0D2F">
              <w:rPr>
                <w:rFonts w:ascii="Arial" w:hAnsi="Arial" w:cs="Arial"/>
                <w:sz w:val="20"/>
                <w:szCs w:val="20"/>
              </w:rPr>
              <w:t>3–5</w:t>
            </w:r>
            <w:r w:rsidRPr="003F0D2F">
              <w:rPr>
                <w:rFonts w:ascii="Arial" w:hAnsi="Arial" w:cs="Arial"/>
                <w:sz w:val="20"/>
                <w:szCs w:val="20"/>
              </w:rPr>
              <w:t>° (mindre patient)</w:t>
            </w:r>
          </w:p>
          <w:p w14:paraId="4147181A" w14:textId="0C1CDC76" w:rsidR="003F0D2F" w:rsidRPr="003F0D2F" w:rsidRDefault="00AB3DF4" w:rsidP="003F0D2F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19–24</w:t>
            </w:r>
            <w:r w:rsidR="003F0D2F" w:rsidRPr="003F0D2F">
              <w:rPr>
                <w:rFonts w:ascii="Arial" w:hAnsi="Arial" w:cs="Arial"/>
                <w:sz w:val="20"/>
                <w:szCs w:val="20"/>
              </w:rPr>
              <w:t xml:space="preserve"> cm - rörvinkling 0°</w:t>
            </w:r>
            <w:r w:rsidR="003F0D2F" w:rsidRPr="003F0D2F">
              <w:rPr>
                <w:rFonts w:ascii="Arial" w:hAnsi="Arial" w:cs="Arial"/>
                <w:sz w:val="20"/>
                <w:szCs w:val="20"/>
              </w:rPr>
              <w:br/>
              <w:t>(normal patient)</w:t>
            </w:r>
          </w:p>
          <w:p w14:paraId="5F746321" w14:textId="6A93D0DB" w:rsidR="003F0D2F" w:rsidRPr="003F0D2F" w:rsidRDefault="003F0D2F" w:rsidP="003F0D2F">
            <w:pPr>
              <w:numPr>
                <w:ilvl w:val="0"/>
                <w:numId w:val="21"/>
              </w:numPr>
              <w:spacing w:after="0" w:line="240" w:lineRule="auto"/>
              <w:ind w:left="176" w:right="0" w:hanging="141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&gt;24 cm -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kaudal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rörvinkling </w:t>
            </w:r>
            <w:r w:rsidR="00AB3DF4" w:rsidRPr="003F0D2F">
              <w:rPr>
                <w:rFonts w:ascii="Arial" w:hAnsi="Arial" w:cs="Arial"/>
                <w:sz w:val="20"/>
                <w:szCs w:val="20"/>
              </w:rPr>
              <w:t>3–5</w:t>
            </w:r>
            <w:r w:rsidRPr="003F0D2F">
              <w:rPr>
                <w:rFonts w:ascii="Arial" w:hAnsi="Arial" w:cs="Arial"/>
                <w:sz w:val="20"/>
                <w:szCs w:val="20"/>
              </w:rPr>
              <w:t>° (större patient)</w:t>
            </w:r>
          </w:p>
          <w:p w14:paraId="0F0BBFFC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0D0D59A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69F517B" w14:textId="0DC658FF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Ingen rotation i </w:t>
            </w:r>
            <w:r w:rsidR="00E71BD2">
              <w:rPr>
                <w:rFonts w:ascii="Arial" w:hAnsi="Arial" w:cs="Arial"/>
                <w:sz w:val="20"/>
                <w:szCs w:val="20"/>
              </w:rPr>
              <w:t>knät</w:t>
            </w:r>
            <w:r w:rsidRPr="003F0D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05C209" w14:textId="262EB709" w:rsidR="003F0D2F" w:rsidRPr="003F0D2F" w:rsidRDefault="003F0D2F" w:rsidP="003F0D2F">
            <w:pPr>
              <w:spacing w:after="0" w:line="240" w:lineRule="auto"/>
              <w:ind w:left="0" w:right="0"/>
              <w:rPr>
                <w:sz w:val="20"/>
                <w:szCs w:val="20"/>
              </w:rPr>
            </w:pP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Femorotibiala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leden ska vara öppen med raka platåer.</w:t>
            </w:r>
            <w:r w:rsidR="00F474FA">
              <w:rPr>
                <w:rFonts w:ascii="Arial" w:hAnsi="Arial" w:cs="Arial"/>
                <w:sz w:val="20"/>
                <w:szCs w:val="20"/>
              </w:rPr>
              <w:br/>
              <w:t>synlig</w:t>
            </w:r>
            <w:r w:rsidR="00A85E76">
              <w:rPr>
                <w:rFonts w:ascii="Arial" w:hAnsi="Arial" w:cs="Arial"/>
                <w:sz w:val="20"/>
                <w:szCs w:val="20"/>
              </w:rPr>
              <w:t xml:space="preserve"> sidomarkering.</w:t>
            </w:r>
          </w:p>
        </w:tc>
        <w:tc>
          <w:tcPr>
            <w:tcW w:w="4253" w:type="dxa"/>
            <w:shd w:val="clear" w:color="auto" w:fill="auto"/>
          </w:tcPr>
          <w:p w14:paraId="4CF1B1E7" w14:textId="77777777" w:rsidR="003F0D2F" w:rsidRPr="003F0D2F" w:rsidRDefault="003F0D2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>Frontal höger</w:t>
            </w:r>
            <w:r w:rsidRPr="003F0D2F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</w: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>Frontal vänster</w:t>
            </w:r>
          </w:p>
          <w:p w14:paraId="6F42D490" w14:textId="77777777" w:rsidR="003F0D2F" w:rsidRPr="003F0D2F" w:rsidRDefault="00AB3DF4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"http://intranu.vgregion.se/ImageVault/Images/id_30991/width_175/height_284/preserveAspectRatio_0/scope_0/filename_8D-7El-bXZ90FuGxn69s.jpg/storage_Edited/ImageVaultHandler.aspx"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"http://intranu.vgregion.se/ImageVault/Images/id_30991/width_175/height_284/preserveAspectRatio_0/scope_0/filename_8D-7El-bXZ90FuGxn69s.jpg/storage_Edited/ImageVaultHandler.aspx" \* MERGEFORMATINET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2EA72C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Knä frontal höger" style="width:97.5pt;height:157.5pt">
                  <v:imagedata r:id="rId18" r:href="rId19"/>
                </v:shape>
              </w:pic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F0D2F" w:rsidRPr="003F0D2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"http://intranu.vgregion.se/ImageVault/Images/id_30994/width_184/height_284/preserveAspectRatio_0/scope_0/filename_BvsNjVwcdEM6BtRM4rpg.jpg/storage_Edited/ImageVaultHandler.aspx"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"http://intranu.vgregion.se/ImageVault/Images/id_30994/width_184/height_284/preserveAspectRatio_0/scope_0/filename_BvsNjVwcdEM6BtRM4rpg.jpg/storage_Edited/ImageVaultHandler.aspx" \* MERGEFORMATINET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E5D188A">
                <v:shape id="_x0000_i1026" type="#_x0000_t75" alt="Knä vänster frontal" style="width:102pt;height:157.5pt">
                  <v:imagedata r:id="rId20" r:href="rId21"/>
                </v:shape>
              </w:pic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1835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71E19CDC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3F0D2F" w:rsidRPr="003F0D2F" w14:paraId="044DD13F" w14:textId="77777777" w:rsidTr="00DE7CC3">
        <w:trPr>
          <w:trHeight w:val="165"/>
        </w:trPr>
        <w:tc>
          <w:tcPr>
            <w:tcW w:w="1951" w:type="dxa"/>
            <w:shd w:val="clear" w:color="auto" w:fill="auto"/>
          </w:tcPr>
          <w:p w14:paraId="28019E1F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611BCBC6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026553D5" w14:textId="77777777" w:rsidR="003F0D2F" w:rsidRPr="003F0D2F" w:rsidRDefault="003F0D2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6"/>
                <w:szCs w:val="18"/>
              </w:rPr>
            </w:pPr>
          </w:p>
        </w:tc>
      </w:tr>
      <w:tr w:rsidR="003F0D2F" w:rsidRPr="003F0D2F" w14:paraId="460FF95E" w14:textId="77777777" w:rsidTr="00DE7CC3">
        <w:trPr>
          <w:trHeight w:val="263"/>
        </w:trPr>
        <w:tc>
          <w:tcPr>
            <w:tcW w:w="1951" w:type="dxa"/>
            <w:shd w:val="clear" w:color="auto" w:fill="auto"/>
          </w:tcPr>
          <w:p w14:paraId="38612093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</w:tc>
        <w:tc>
          <w:tcPr>
            <w:tcW w:w="3402" w:type="dxa"/>
            <w:shd w:val="clear" w:color="auto" w:fill="auto"/>
          </w:tcPr>
          <w:p w14:paraId="012B8B34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Lateralsidan av knät mot detektorn/bildplattan, det andra benet framför.</w:t>
            </w:r>
          </w:p>
          <w:p w14:paraId="7E87EBFB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F74EED3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Knät lätt böjt.</w:t>
            </w:r>
          </w:p>
          <w:p w14:paraId="03FAF696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DD29B7A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Stöd under hälen.</w:t>
            </w:r>
          </w:p>
          <w:p w14:paraId="23A37FFF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7229F6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Palpera och ställ in så att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projiceras över varandra, rak patella.</w:t>
            </w:r>
          </w:p>
          <w:p w14:paraId="00C0916C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697818C" w14:textId="46146BC8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Vinkla ev. </w:t>
            </w:r>
            <w:r w:rsidR="00AB3DF4" w:rsidRPr="003F0D2F">
              <w:rPr>
                <w:rFonts w:ascii="Arial" w:hAnsi="Arial" w:cs="Arial"/>
                <w:sz w:val="20"/>
                <w:szCs w:val="20"/>
              </w:rPr>
              <w:t>5–10</w:t>
            </w:r>
            <w:r w:rsidRPr="003F0D2F">
              <w:rPr>
                <w:rFonts w:ascii="Arial" w:hAnsi="Arial" w:cs="Arial"/>
                <w:sz w:val="20"/>
                <w:szCs w:val="20"/>
              </w:rPr>
              <w:t xml:space="preserve">°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51C33C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4BB9F0D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1CD18FCA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Öppen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femoropatellärled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85F899" w14:textId="447093B4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Femurkondylerna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ska ligga över varandra.</w:t>
            </w:r>
            <w:r w:rsidR="00A85E76">
              <w:rPr>
                <w:rFonts w:ascii="Arial" w:hAnsi="Arial" w:cs="Arial"/>
                <w:sz w:val="20"/>
                <w:szCs w:val="20"/>
              </w:rPr>
              <w:br/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649ED29B" w14:textId="77777777" w:rsidR="003F0D2F" w:rsidRPr="003F0D2F" w:rsidRDefault="003F0D2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>Sida höger</w:t>
            </w: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Sida vänster</w:t>
            </w:r>
          </w:p>
          <w:p w14:paraId="3C027A06" w14:textId="77777777" w:rsidR="003F0D2F" w:rsidRPr="003F0D2F" w:rsidRDefault="00AB3DF4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"http://intranu.vgregion.se/ImageVault/Images/id_28136/width_174/height_272/preserveAspectRatio_0/scope_0/filename_goYqYr2EPPnSnF_6hC60.gif/storage_Edited/ImageVaultHandler.aspx"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"http://intranu.vgregion.se/ImageVault/Images/id_28136/width_174/height_272/preserveAspectRatio_0/scope_0/filename_goYqYr2EPPnSnF_6hC60.gif/storage_Edited/ImageVaultHandler.aspx" \* MERGEFORMATINET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pict w14:anchorId="3483478A">
                <v:shape id="_x0000_i1027" type="#_x0000_t75" alt="Knä höger sida" style="width:96pt;height:150pt">
                  <v:imagedata r:id="rId22" r:href="rId23"/>
                </v:shape>
              </w:pic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F0D2F" w:rsidRPr="003F0D2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"http://intranu.vgregion.se/ImageVault/Images/id_30837/width_181/height_273/preserveAspectRatio_0/scope_0/filename_uRb7bREX04vB5TZ2NhhE.jpg/storage_Edited/ImageVaultHandler.aspx"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>INCLUDEPICTURE  "http://intranu.vgregion.se/ImageVault/Images/id_30837/width_181/height_273/preserveAspectRatio_0/scope_0/filename_uRb7bREX04vB5TZ2NhhE.jpg/storage_Edited/ImageVaultHandler.aspx" \* MERGEFORMATINET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pict w14:anchorId="2B5C5812">
                <v:shape id="_x0000_i1028" type="#_x0000_t75" alt="Knä vänster sida" style="width:99pt;height:150pt">
                  <v:imagedata r:id="rId24" r:href="rId25"/>
                </v:shape>
              </w:pict>
            </w:r>
            <w:r w:rsidR="00FD5A9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18355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3F0D2F" w:rsidRPr="003F0D2F" w14:paraId="011E3F62" w14:textId="77777777" w:rsidTr="00DE7CC3">
        <w:trPr>
          <w:trHeight w:val="157"/>
        </w:trPr>
        <w:tc>
          <w:tcPr>
            <w:tcW w:w="1951" w:type="dxa"/>
            <w:shd w:val="clear" w:color="auto" w:fill="auto"/>
          </w:tcPr>
          <w:p w14:paraId="6DDE6609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07FD4DC6" w14:textId="77777777" w:rsidR="003F0D2F" w:rsidRPr="003F0D2F" w:rsidRDefault="003F0D2F" w:rsidP="003F0D2F">
            <w:pPr>
              <w:spacing w:after="0" w:line="240" w:lineRule="auto"/>
              <w:ind w:left="0" w:righ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1B9D6AFD" w14:textId="77777777" w:rsidR="003F0D2F" w:rsidRPr="003F0D2F" w:rsidRDefault="003F0D2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6"/>
                <w:szCs w:val="18"/>
              </w:rPr>
            </w:pPr>
          </w:p>
        </w:tc>
      </w:tr>
      <w:tr w:rsidR="003F0D2F" w:rsidRPr="003F0D2F" w14:paraId="4A609F88" w14:textId="77777777" w:rsidTr="00DE7CC3">
        <w:trPr>
          <w:trHeight w:val="263"/>
        </w:trPr>
        <w:tc>
          <w:tcPr>
            <w:tcW w:w="1951" w:type="dxa"/>
            <w:shd w:val="clear" w:color="auto" w:fill="auto"/>
          </w:tcPr>
          <w:p w14:paraId="0072536B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Hultén</w:t>
            </w:r>
          </w:p>
          <w:p w14:paraId="3CF6E7EB" w14:textId="77777777" w:rsidR="003F0D2F" w:rsidRPr="003F0D2F" w:rsidRDefault="003F0D2F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3F0D2F">
              <w:rPr>
                <w:rFonts w:ascii="Arial" w:hAnsi="Arial" w:cs="Arial"/>
                <w:b/>
                <w:sz w:val="20"/>
                <w:szCs w:val="20"/>
              </w:rPr>
              <w:t>Einblick</w:t>
            </w:r>
            <w:proofErr w:type="spellEnd"/>
            <w:r w:rsidRPr="003F0D2F">
              <w:rPr>
                <w:rFonts w:ascii="Arial" w:hAnsi="Arial" w:cs="Arial"/>
                <w:b/>
                <w:sz w:val="20"/>
                <w:szCs w:val="20"/>
              </w:rPr>
              <w:t>, Tunnelbild)</w:t>
            </w:r>
          </w:p>
        </w:tc>
        <w:tc>
          <w:tcPr>
            <w:tcW w:w="3402" w:type="dxa"/>
            <w:shd w:val="clear" w:color="auto" w:fill="auto"/>
          </w:tcPr>
          <w:p w14:paraId="672C029D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Metod 1</w:t>
            </w:r>
          </w:p>
          <w:p w14:paraId="1E6D2345" w14:textId="286627BC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Patienten ligger med böjt knä.</w:t>
            </w:r>
            <w:r w:rsidR="002B6F22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</w:p>
          <w:p w14:paraId="5BEEC690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2445A80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Vinkla parallellt med patientens underben över knäts ledspringa.</w:t>
            </w:r>
          </w:p>
          <w:p w14:paraId="4350D8AF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F9598E7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Metod 2</w:t>
            </w:r>
          </w:p>
          <w:p w14:paraId="79179BE6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Patienten i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bukläge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>, ställer sig i ”löparstart”.</w:t>
            </w:r>
          </w:p>
          <w:p w14:paraId="19C4B96C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6A9319B" w14:textId="293F3509" w:rsidR="003F0D2F" w:rsidRPr="003F0D2F" w:rsidRDefault="003F0D2F" w:rsidP="0018355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proofErr w:type="spellStart"/>
            <w:r w:rsidRPr="003F0D2F">
              <w:rPr>
                <w:rFonts w:ascii="Arial" w:hAnsi="Arial" w:cs="Arial"/>
                <w:sz w:val="20"/>
                <w:szCs w:val="20"/>
              </w:rPr>
              <w:t>kaudalt</w:t>
            </w:r>
            <w:proofErr w:type="spellEnd"/>
            <w:r w:rsidRPr="003F0D2F">
              <w:rPr>
                <w:rFonts w:ascii="Arial" w:hAnsi="Arial" w:cs="Arial"/>
                <w:sz w:val="20"/>
                <w:szCs w:val="20"/>
              </w:rPr>
              <w:t xml:space="preserve"> och sträva efter att få ett ”fritt rum” i leden.</w:t>
            </w:r>
            <w:r w:rsidR="00183551">
              <w:rPr>
                <w:rFonts w:ascii="Arial" w:hAnsi="Arial" w:cs="Arial"/>
                <w:sz w:val="20"/>
                <w:szCs w:val="20"/>
              </w:rPr>
              <w:br/>
            </w:r>
            <w:r w:rsidRPr="003F0D2F">
              <w:rPr>
                <w:rFonts w:ascii="Arial" w:hAnsi="Arial" w:cs="Arial"/>
                <w:sz w:val="20"/>
                <w:szCs w:val="20"/>
              </w:rPr>
              <w:t>Centrera över ledspringan.</w:t>
            </w:r>
            <w:r w:rsidR="006C6154">
              <w:rPr>
                <w:rFonts w:ascii="Arial" w:hAnsi="Arial" w:cs="Arial"/>
                <w:sz w:val="20"/>
                <w:szCs w:val="20"/>
              </w:rPr>
              <w:br/>
            </w:r>
          </w:p>
          <w:p w14:paraId="43E0C0A1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3F0D2F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204AB89B" w14:textId="77777777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>Patella ska inte projiceras i leden.</w:t>
            </w:r>
          </w:p>
          <w:p w14:paraId="6D98DD29" w14:textId="4E1EAE88" w:rsidR="003F0D2F" w:rsidRPr="003F0D2F" w:rsidRDefault="003F0D2F" w:rsidP="006C6154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F0D2F">
              <w:rPr>
                <w:rFonts w:ascii="Arial" w:hAnsi="Arial" w:cs="Arial"/>
                <w:sz w:val="20"/>
                <w:szCs w:val="20"/>
              </w:rPr>
              <w:t xml:space="preserve">Ingen rotation i </w:t>
            </w:r>
            <w:r w:rsidR="0095508C">
              <w:rPr>
                <w:rFonts w:ascii="Arial" w:hAnsi="Arial" w:cs="Arial"/>
                <w:sz w:val="20"/>
                <w:szCs w:val="20"/>
              </w:rPr>
              <w:t>knät</w:t>
            </w:r>
            <w:r w:rsidRPr="003F0D2F">
              <w:rPr>
                <w:rFonts w:ascii="Arial" w:hAnsi="Arial" w:cs="Arial"/>
                <w:sz w:val="20"/>
                <w:szCs w:val="20"/>
              </w:rPr>
              <w:t>.</w:t>
            </w:r>
            <w:r w:rsidR="0095508C">
              <w:rPr>
                <w:rFonts w:ascii="Arial" w:hAnsi="Arial" w:cs="Arial"/>
                <w:sz w:val="20"/>
                <w:szCs w:val="20"/>
              </w:rPr>
              <w:br/>
              <w:t>Synlig sidomarkering.</w:t>
            </w:r>
          </w:p>
        </w:tc>
        <w:tc>
          <w:tcPr>
            <w:tcW w:w="4253" w:type="dxa"/>
            <w:shd w:val="clear" w:color="auto" w:fill="auto"/>
          </w:tcPr>
          <w:p w14:paraId="1C695958" w14:textId="77777777" w:rsidR="003F0D2F" w:rsidRPr="003F0D2F" w:rsidRDefault="003F0D2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>Hultén höger</w:t>
            </w:r>
            <w:r w:rsidRPr="003F0D2F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Hultén vänster</w:t>
            </w:r>
          </w:p>
          <w:p w14:paraId="55B6FBDD" w14:textId="77777777" w:rsidR="00DF77C9" w:rsidRDefault="00DF77C9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noProof/>
              </w:rPr>
            </w:pPr>
          </w:p>
          <w:p w14:paraId="10954ABB" w14:textId="1C6AA87A" w:rsidR="003F0D2F" w:rsidRPr="003F0D2F" w:rsidRDefault="001F61FF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="00CC6AC3">
              <w:rPr>
                <w:noProof/>
              </w:rPr>
              <w:drawing>
                <wp:inline distT="0" distB="0" distL="0" distR="0" wp14:anchorId="27BB1E75" wp14:editId="48B4C6C2">
                  <wp:extent cx="1202055" cy="946062"/>
                  <wp:effectExtent l="0" t="0" r="0" b="6985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685" cy="9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"http://intranu.vgregion.se/ImageVault/Images/id_30498/width_210/height_165/preserveAspectRatio_0/scope_0/filename_Ybt8L160beJXceKO_B8R.jpg/storage_Edited/ImageVaultHandler.aspx" \* MERGEFORMATINET </w:instrText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"http://intranu.vgregion.se/ImageVault/Images/id_30498/width_210/height_165/preserveAspectRatio_0/scope_0/filename_Ybt8L160beJXceKO_B8R.jpg/storage_Edited/ImageVaultHandler.aspx" \* MERGEFORMATINET </w:instrText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"http://intranu.vgregion.se/ImageVault/Images/id_30498/width_210/height_165/preserveAspectRatio_0/scope_0/filename_Ybt8L160beJXceKO_B8R.jpg/storage_Edited/ImageVaultHandler.aspx" \* MERGEFORMATINET </w:instrText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"http://intranu.vgregion.se/ImageVault/Images/id_30498/width_210/height_165/preserveAspectRatio_0/scope_0/filename_Ybt8L160beJXceKO_B8R.jpg/storage_Edited/ImageVaultHandler.aspx"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"http://intranu.vgregion.se/ImageVault/Images/id_30498/width_210/height_165/preserveAspectRatio_0/scope_0/filename_Ybt8L160beJXceKO_B8R.jpg/storage_Edited/ImageVaultHandler.aspx" \* MERGEFORMATINET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097A8148">
                <v:shape id="_x0000_i1029" type="#_x0000_t75" alt="Hultén vänster" style="width:95.25pt;height:74.25pt;mso-position-horizontal:absolute;mso-position-horizontal-relative:text;mso-position-vertical:absolute;mso-position-vertical-relative:text;mso-width-relative:page;mso-height-relative:page">
                  <v:imagedata r:id="rId27" r:href="rId28"/>
                </v:shape>
              </w:pict>
            </w:r>
            <w:r w:rsidR="00FD5A9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3C0A5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2B6F22" w:rsidRPr="003F0D2F" w14:paraId="219640E8" w14:textId="77777777" w:rsidTr="00DE7CC3">
        <w:trPr>
          <w:trHeight w:val="263"/>
        </w:trPr>
        <w:tc>
          <w:tcPr>
            <w:tcW w:w="1951" w:type="dxa"/>
            <w:shd w:val="clear" w:color="auto" w:fill="auto"/>
          </w:tcPr>
          <w:p w14:paraId="31D88BA4" w14:textId="77777777" w:rsidR="002B6F22" w:rsidRPr="003F0D2F" w:rsidRDefault="002B6F22" w:rsidP="003F0D2F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5B71D5CA" w14:textId="77777777" w:rsidR="002B6F22" w:rsidRPr="003F0D2F" w:rsidRDefault="002B6F22" w:rsidP="006C6154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9237D9A" w14:textId="77777777" w:rsidR="002B6F22" w:rsidRPr="003F0D2F" w:rsidRDefault="002B6F22" w:rsidP="003F0D2F">
            <w:pPr>
              <w:tabs>
                <w:tab w:val="left" w:pos="197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  <w:bookmarkEnd w:id="0"/>
    </w:tbl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F61FF"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7AE6D" w14:textId="77777777" w:rsidR="00E916B6" w:rsidRDefault="00E916B6">
      <w:r>
        <w:separator/>
      </w:r>
    </w:p>
  </w:endnote>
  <w:endnote w:type="continuationSeparator" w:id="0">
    <w:p w14:paraId="3A720A20" w14:textId="77777777" w:rsidR="00E916B6" w:rsidRDefault="00E916B6">
      <w:r>
        <w:continuationSeparator/>
      </w:r>
    </w:p>
  </w:endnote>
  <w:endnote w:type="continuationNotice" w:id="1">
    <w:p w14:paraId="16651AC6" w14:textId="77777777" w:rsidR="00E916B6" w:rsidRDefault="00E91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7731" w14:textId="77777777" w:rsidR="00E916B6" w:rsidRDefault="00E916B6"/>
  </w:footnote>
  <w:footnote w:type="continuationSeparator" w:id="0">
    <w:p w14:paraId="4D1EE8CF" w14:textId="77777777" w:rsidR="00E916B6" w:rsidRDefault="00E916B6">
      <w:r>
        <w:continuationSeparator/>
      </w:r>
    </w:p>
  </w:footnote>
  <w:footnote w:type="continuationNotice" w:id="1">
    <w:p w14:paraId="71D890FE" w14:textId="77777777" w:rsidR="00E916B6" w:rsidRDefault="00E916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3E491B"/>
    <w:multiLevelType w:val="hybridMultilevel"/>
    <w:tmpl w:val="CF520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7282235">
    <w:abstractNumId w:val="19"/>
  </w:num>
  <w:num w:numId="2" w16cid:durableId="1208297774">
    <w:abstractNumId w:val="16"/>
  </w:num>
  <w:num w:numId="3" w16cid:durableId="1754013238">
    <w:abstractNumId w:val="0"/>
  </w:num>
  <w:num w:numId="4" w16cid:durableId="1674141614">
    <w:abstractNumId w:val="7"/>
  </w:num>
  <w:num w:numId="5" w16cid:durableId="1503811345">
    <w:abstractNumId w:val="17"/>
  </w:num>
  <w:num w:numId="6" w16cid:durableId="1947150877">
    <w:abstractNumId w:val="2"/>
  </w:num>
  <w:num w:numId="7" w16cid:durableId="1470707057">
    <w:abstractNumId w:val="13"/>
  </w:num>
  <w:num w:numId="8" w16cid:durableId="1101338052">
    <w:abstractNumId w:val="10"/>
  </w:num>
  <w:num w:numId="9" w16cid:durableId="293677658">
    <w:abstractNumId w:val="1"/>
  </w:num>
  <w:num w:numId="10" w16cid:durableId="388848351">
    <w:abstractNumId w:val="1"/>
  </w:num>
  <w:num w:numId="11" w16cid:durableId="1809545859">
    <w:abstractNumId w:val="3"/>
  </w:num>
  <w:num w:numId="12" w16cid:durableId="815876539">
    <w:abstractNumId w:val="5"/>
  </w:num>
  <w:num w:numId="13" w16cid:durableId="1497452468">
    <w:abstractNumId w:val="15"/>
  </w:num>
  <w:num w:numId="14" w16cid:durableId="1412191741">
    <w:abstractNumId w:val="11"/>
  </w:num>
  <w:num w:numId="15" w16cid:durableId="1452090466">
    <w:abstractNumId w:val="8"/>
  </w:num>
  <w:num w:numId="16" w16cid:durableId="1128082287">
    <w:abstractNumId w:val="14"/>
  </w:num>
  <w:num w:numId="17" w16cid:durableId="540632182">
    <w:abstractNumId w:val="6"/>
  </w:num>
  <w:num w:numId="18" w16cid:durableId="1009867136">
    <w:abstractNumId w:val="12"/>
  </w:num>
  <w:num w:numId="19" w16cid:durableId="1229538188">
    <w:abstractNumId w:val="18"/>
  </w:num>
  <w:num w:numId="20" w16cid:durableId="1229804152">
    <w:abstractNumId w:val="9"/>
  </w:num>
  <w:num w:numId="21" w16cid:durableId="316689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19B2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551"/>
    <w:rsid w:val="001860B9"/>
    <w:rsid w:val="00186F2B"/>
    <w:rsid w:val="001874D6"/>
    <w:rsid w:val="0019632A"/>
    <w:rsid w:val="001A4E7C"/>
    <w:rsid w:val="001B762C"/>
    <w:rsid w:val="001C4D0A"/>
    <w:rsid w:val="001C5FEF"/>
    <w:rsid w:val="001F61FF"/>
    <w:rsid w:val="001F6CC7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74D2"/>
    <w:rsid w:val="00290B5C"/>
    <w:rsid w:val="00294791"/>
    <w:rsid w:val="0029505F"/>
    <w:rsid w:val="002B0B30"/>
    <w:rsid w:val="002B0C78"/>
    <w:rsid w:val="002B6F22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A5E"/>
    <w:rsid w:val="003D099E"/>
    <w:rsid w:val="003D21A2"/>
    <w:rsid w:val="003D29D2"/>
    <w:rsid w:val="003E0705"/>
    <w:rsid w:val="003E2FF7"/>
    <w:rsid w:val="003F0D2F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4631F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787A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63CF"/>
    <w:rsid w:val="006A7261"/>
    <w:rsid w:val="006B0D29"/>
    <w:rsid w:val="006B1819"/>
    <w:rsid w:val="006B5DE7"/>
    <w:rsid w:val="006C5048"/>
    <w:rsid w:val="006C6154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3D9"/>
    <w:rsid w:val="007F1CFF"/>
    <w:rsid w:val="007F5DD5"/>
    <w:rsid w:val="00806F6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3461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08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5E76"/>
    <w:rsid w:val="00A90D77"/>
    <w:rsid w:val="00A92E07"/>
    <w:rsid w:val="00A94A06"/>
    <w:rsid w:val="00AA0B3A"/>
    <w:rsid w:val="00AA632C"/>
    <w:rsid w:val="00AA6EB4"/>
    <w:rsid w:val="00AA767D"/>
    <w:rsid w:val="00AB0CC9"/>
    <w:rsid w:val="00AB3DF4"/>
    <w:rsid w:val="00AC3FF6"/>
    <w:rsid w:val="00AD73EC"/>
    <w:rsid w:val="00AE5BC7"/>
    <w:rsid w:val="00AF5AAF"/>
    <w:rsid w:val="00B01CC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1D1"/>
    <w:rsid w:val="00B84336"/>
    <w:rsid w:val="00B851B9"/>
    <w:rsid w:val="00B86453"/>
    <w:rsid w:val="00B90054"/>
    <w:rsid w:val="00B92C14"/>
    <w:rsid w:val="00BA0066"/>
    <w:rsid w:val="00BA6BD1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6AC3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77C9"/>
    <w:rsid w:val="00E026BF"/>
    <w:rsid w:val="00E07B1B"/>
    <w:rsid w:val="00E11853"/>
    <w:rsid w:val="00E52A86"/>
    <w:rsid w:val="00E54B47"/>
    <w:rsid w:val="00E553BF"/>
    <w:rsid w:val="00E55D93"/>
    <w:rsid w:val="00E61294"/>
    <w:rsid w:val="00E71BD2"/>
    <w:rsid w:val="00E7237C"/>
    <w:rsid w:val="00E77C46"/>
    <w:rsid w:val="00E86CE8"/>
    <w:rsid w:val="00E90E82"/>
    <w:rsid w:val="00E916B6"/>
    <w:rsid w:val="00EA00CB"/>
    <w:rsid w:val="00EA1BAA"/>
    <w:rsid w:val="00EA3FCD"/>
    <w:rsid w:val="00EA42A0"/>
    <w:rsid w:val="00EB6714"/>
    <w:rsid w:val="00EC0A68"/>
    <w:rsid w:val="00EC2900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74FA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5A94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7.png" Id="rId26" /><Relationship Type="http://schemas.openxmlformats.org/officeDocument/2006/relationships/image" Target="http://intranu.vgregion.se/ImageVault/Images/id_30994/width_184/height_284/preserveAspectRatio_0/scope_0/filename_BvsNjVwcdEM6BtRM4rpg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837/width_181/height_273/preserveAspectRatio_0/scope_0/filename_uRb7bREX04vB5TZ2NhhE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id_28136/width_174/height_272/preserveAspectRatio_0/scope_0/filename_goYqYr2EPPnSnF_6hC60.gif/storage_Edited/ImageVaultHandler.aspx" TargetMode="External" Id="rId23" /><Relationship Type="http://schemas.openxmlformats.org/officeDocument/2006/relationships/image" Target="http://intranu.vgregion.se/ImageVault/Images/id_30498/width_210/height_165/preserveAspectRatio_0/scope_0/filename_Ybt8L160beJXceKO_B8R.jpg/storage_Edited/ImageVaultHandler.aspx" TargetMode="External" Id="rId28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991/width_175/height_284/preserveAspectRatio_0/scope_0/filename_8D-7El-bXZ90FuGxn69s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png" Id="rId22" /><Relationship Type="http://schemas.openxmlformats.org/officeDocument/2006/relationships/image" Target="media/image8.jpeg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36</TotalTime>
  <Pages>3</Pages>
  <Words>234</Words>
  <Characters>7184</Characters>
  <Application>Microsoft Office Word</Application>
  <DocSecurity>0</DocSecurity>
  <Lines>59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7404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 – Fri kropp</dc:title>
  <dc:subject/>
  <dc:creator>patrik.jens.johansson@vgregion.se</dc:creator>
  <keywords/>
  <lastModifiedBy>Ulrica Sehlberg</lastModifiedBy>
  <revision>26</revision>
  <lastPrinted>2024-03-07T08:35:00.0000000Z</lastPrinted>
  <dcterms:created xsi:type="dcterms:W3CDTF">2022-05-18T04:34:00.0000000Z</dcterms:created>
  <dcterms:modified xsi:type="dcterms:W3CDTF">2026-02-09T12:13:00.0000000Z</dcterms:modified>
</coreProperties>
</file>