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004EE" w14:textId="77777777" w:rsidR="0086497D" w:rsidRDefault="0086497D" w:rsidP="00F35B05">
      <w:pPr>
        <w:pStyle w:val="Rubrik2"/>
        <w:sectPr w:rsidR="0086497D" w:rsidSect="0086497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25BB141" w14:textId="49658D83" w:rsidR="0086497D" w:rsidRPr="00E61F9B" w:rsidRDefault="0086497D" w:rsidP="00E61F9B">
      <w:pPr>
        <w:pStyle w:val="Rubrik1"/>
        <w:ind w:left="0"/>
      </w:pPr>
    </w:p>
    <w:p w14:paraId="12ABCE80" w14:textId="13DE4D37" w:rsidR="0086497D" w:rsidRDefault="00E61F9B" w:rsidP="00E61F9B">
      <w:pPr>
        <w:pStyle w:val="Rubrik1"/>
        <w:ind w:left="0"/>
      </w:pPr>
      <w:r w:rsidRPr="00E61F9B">
        <w:t>Knä – Frakturkontroll</w:t>
      </w:r>
    </w:p>
    <w:p w14:paraId="34953F22" w14:textId="77777777" w:rsidR="0086497D" w:rsidRPr="0086497D" w:rsidRDefault="0086497D" w:rsidP="0086497D">
      <w:pPr>
        <w:spacing w:after="0" w:line="240" w:lineRule="auto"/>
        <w:ind w:left="0" w:right="0"/>
        <w:rPr>
          <w:szCs w:val="20"/>
        </w:rPr>
      </w:pPr>
      <w:bookmarkStart w:id="1" w:name="_1314629194"/>
      <w:bookmarkStart w:id="2" w:name="Rubrik"/>
      <w:bookmarkEnd w:id="1"/>
      <w:bookmarkEnd w:id="2"/>
    </w:p>
    <w:p w14:paraId="5CA3D078" w14:textId="77777777" w:rsidR="0086497D" w:rsidRPr="0086497D" w:rsidRDefault="0086497D" w:rsidP="00E61F9B">
      <w:pPr>
        <w:pStyle w:val="Rubrik2"/>
        <w:ind w:left="0"/>
      </w:pPr>
      <w:r w:rsidRPr="0086497D">
        <w:t>Metodbok Konventionell röntgen</w:t>
      </w:r>
    </w:p>
    <w:p w14:paraId="138172A0" w14:textId="77777777" w:rsidR="0086497D" w:rsidRDefault="0086497D" w:rsidP="0086497D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86497D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14B82BC4" w14:textId="77777777" w:rsidR="00B86ED1" w:rsidRPr="0086497D" w:rsidRDefault="00B86ED1" w:rsidP="00B86ED1">
      <w:pPr>
        <w:pStyle w:val="Rubrik2"/>
        <w:ind w:left="0"/>
      </w:pPr>
      <w:r>
        <w:t>Förändring</w:t>
      </w:r>
      <w:r w:rsidRPr="0086497D">
        <w:t xml:space="preserve"> i denna version</w:t>
      </w:r>
    </w:p>
    <w:p w14:paraId="7873C7DB" w14:textId="77777777" w:rsidR="00B86ED1" w:rsidRPr="0086497D" w:rsidRDefault="00B86ED1" w:rsidP="00B86ED1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Lagt till FFA 110 cm under stycket inför undersökning.</w:t>
      </w:r>
    </w:p>
    <w:p w14:paraId="68170E3C" w14:textId="77777777" w:rsidR="0086497D" w:rsidRPr="0086497D" w:rsidRDefault="0086497D" w:rsidP="0086497D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674"/>
      </w:tblGrid>
      <w:tr w:rsidR="0086497D" w:rsidRPr="0086497D" w14:paraId="61E71274" w14:textId="77777777" w:rsidTr="00931297">
        <w:trPr>
          <w:trHeight w:val="263"/>
        </w:trPr>
        <w:tc>
          <w:tcPr>
            <w:tcW w:w="9322" w:type="dxa"/>
            <w:gridSpan w:val="3"/>
            <w:shd w:val="clear" w:color="auto" w:fill="auto"/>
          </w:tcPr>
          <w:p w14:paraId="5789F0C8" w14:textId="77777777" w:rsidR="0086497D" w:rsidRPr="0086497D" w:rsidRDefault="0086497D" w:rsidP="00E61F9B">
            <w:pPr>
              <w:pStyle w:val="Rubrik2"/>
              <w:ind w:left="0"/>
              <w:rPr>
                <w:rFonts w:ascii="Arial" w:hAnsi="Arial"/>
                <w:sz w:val="26"/>
              </w:rPr>
            </w:pPr>
            <w:r w:rsidRPr="0086497D">
              <w:t>Inför undersökningen</w:t>
            </w:r>
          </w:p>
        </w:tc>
      </w:tr>
      <w:tr w:rsidR="0086497D" w:rsidRPr="0086497D" w14:paraId="7B2762B7" w14:textId="77777777" w:rsidTr="00931297">
        <w:trPr>
          <w:trHeight w:val="263"/>
        </w:trPr>
        <w:tc>
          <w:tcPr>
            <w:tcW w:w="2259" w:type="dxa"/>
            <w:shd w:val="clear" w:color="auto" w:fill="auto"/>
          </w:tcPr>
          <w:p w14:paraId="78BBD842" w14:textId="77777777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6497D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5964604C" w14:textId="77777777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6497D">
              <w:rPr>
                <w:rFonts w:ascii="Arial" w:hAnsi="Arial" w:cs="Arial"/>
                <w:sz w:val="20"/>
                <w:szCs w:val="20"/>
              </w:rPr>
              <w:t>Frakturkontroll</w:t>
            </w:r>
          </w:p>
          <w:p w14:paraId="7ACF3B6B" w14:textId="77777777" w:rsidR="0086497D" w:rsidRPr="0086497D" w:rsidRDefault="0086497D" w:rsidP="0086497D">
            <w:p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497D" w:rsidRPr="0086497D" w14:paraId="748C4157" w14:textId="77777777" w:rsidTr="00931297">
        <w:trPr>
          <w:trHeight w:val="263"/>
        </w:trPr>
        <w:tc>
          <w:tcPr>
            <w:tcW w:w="2259" w:type="dxa"/>
            <w:shd w:val="clear" w:color="auto" w:fill="auto"/>
          </w:tcPr>
          <w:p w14:paraId="31030795" w14:textId="77777777" w:rsidR="0086497D" w:rsidRPr="0086497D" w:rsidRDefault="0086497D" w:rsidP="0086497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5C46B7C5" w14:textId="77777777" w:rsidR="0086497D" w:rsidRPr="0086497D" w:rsidRDefault="0086497D" w:rsidP="0086497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2004D5D6" w14:textId="77777777" w:rsidR="0086497D" w:rsidRPr="0086497D" w:rsidRDefault="0086497D" w:rsidP="0086497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497D" w:rsidRPr="0086497D" w14:paraId="2C9095FF" w14:textId="77777777" w:rsidTr="00931297">
        <w:trPr>
          <w:trHeight w:val="263"/>
        </w:trPr>
        <w:tc>
          <w:tcPr>
            <w:tcW w:w="2259" w:type="dxa"/>
            <w:shd w:val="clear" w:color="auto" w:fill="auto"/>
          </w:tcPr>
          <w:p w14:paraId="43B39533" w14:textId="77777777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6497D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5B6FA343" w14:textId="77777777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497D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64D72418" w14:textId="71102E73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</w:rPr>
            </w:pPr>
            <w:hyperlink r:id="rId17" w:history="1">
              <w:r w:rsidRPr="0086497D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86497D" w:rsidRPr="0086497D" w14:paraId="7F43009A" w14:textId="77777777" w:rsidTr="00931297">
        <w:trPr>
          <w:trHeight w:val="263"/>
        </w:trPr>
        <w:tc>
          <w:tcPr>
            <w:tcW w:w="2259" w:type="dxa"/>
            <w:shd w:val="clear" w:color="auto" w:fill="auto"/>
          </w:tcPr>
          <w:p w14:paraId="41D712FB" w14:textId="77777777" w:rsidR="0086497D" w:rsidRPr="0086497D" w:rsidRDefault="0086497D" w:rsidP="0086497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72FFFBA0" w14:textId="77777777" w:rsidR="0086497D" w:rsidRPr="0086497D" w:rsidRDefault="0086497D" w:rsidP="0086497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61651E29" w14:textId="77777777" w:rsidR="0086497D" w:rsidRPr="0086497D" w:rsidRDefault="0086497D" w:rsidP="0086497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497D" w:rsidRPr="0086497D" w14:paraId="03BE793C" w14:textId="77777777" w:rsidTr="00931297">
        <w:trPr>
          <w:trHeight w:val="263"/>
        </w:trPr>
        <w:tc>
          <w:tcPr>
            <w:tcW w:w="2259" w:type="dxa"/>
            <w:shd w:val="clear" w:color="auto" w:fill="auto"/>
          </w:tcPr>
          <w:p w14:paraId="487B21DC" w14:textId="77777777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6497D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36CECFF6" w14:textId="77777777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497D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</w:p>
          <w:p w14:paraId="370CDE71" w14:textId="77777777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6497D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86497D" w:rsidRPr="0086497D" w14:paraId="0C96C20A" w14:textId="77777777" w:rsidTr="00931297">
        <w:trPr>
          <w:trHeight w:val="263"/>
        </w:trPr>
        <w:tc>
          <w:tcPr>
            <w:tcW w:w="2259" w:type="dxa"/>
            <w:shd w:val="clear" w:color="auto" w:fill="auto"/>
          </w:tcPr>
          <w:p w14:paraId="3D3DA0A7" w14:textId="77777777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004906CE" w14:textId="77777777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497D" w:rsidRPr="0086497D" w14:paraId="6B503D05" w14:textId="77777777" w:rsidTr="00931297">
        <w:trPr>
          <w:trHeight w:val="389"/>
        </w:trPr>
        <w:tc>
          <w:tcPr>
            <w:tcW w:w="2259" w:type="dxa"/>
            <w:shd w:val="clear" w:color="auto" w:fill="auto"/>
          </w:tcPr>
          <w:p w14:paraId="244A519D" w14:textId="77777777" w:rsidR="0086497D" w:rsidRDefault="0086497D" w:rsidP="0086497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6497D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  <w:p w14:paraId="27814AEC" w14:textId="77777777" w:rsidR="004B2985" w:rsidRDefault="004B2985" w:rsidP="0086497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9EABC4" w14:textId="3809C324" w:rsidR="004B2985" w:rsidRPr="0086497D" w:rsidRDefault="004B2985" w:rsidP="0086497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FFA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543BD15B" w14:textId="77777777" w:rsid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6497D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212F038D" w14:textId="77777777" w:rsidR="004B2985" w:rsidRDefault="004B2985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8302D8C" w14:textId="541929C9" w:rsidR="004B2985" w:rsidRPr="0086497D" w:rsidRDefault="004B2985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 cm</w:t>
            </w:r>
          </w:p>
        </w:tc>
      </w:tr>
      <w:tr w:rsidR="0086497D" w:rsidRPr="0086497D" w14:paraId="3A971E61" w14:textId="77777777" w:rsidTr="00931297">
        <w:trPr>
          <w:trHeight w:val="239"/>
        </w:trPr>
        <w:tc>
          <w:tcPr>
            <w:tcW w:w="2259" w:type="dxa"/>
            <w:shd w:val="clear" w:color="auto" w:fill="auto"/>
          </w:tcPr>
          <w:p w14:paraId="0041D34B" w14:textId="77777777" w:rsidR="0086497D" w:rsidRPr="0086497D" w:rsidRDefault="0086497D" w:rsidP="0086497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78539C11" w14:textId="77777777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497D" w:rsidRPr="0086497D" w14:paraId="71B818FC" w14:textId="77777777" w:rsidTr="00931297">
        <w:trPr>
          <w:trHeight w:val="263"/>
        </w:trPr>
        <w:tc>
          <w:tcPr>
            <w:tcW w:w="2259" w:type="dxa"/>
            <w:shd w:val="clear" w:color="auto" w:fill="auto"/>
          </w:tcPr>
          <w:p w14:paraId="52754E2C" w14:textId="77777777" w:rsidR="0086497D" w:rsidRPr="0086497D" w:rsidRDefault="0086497D" w:rsidP="0086497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6497D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7944CD24" w14:textId="77777777" w:rsidR="0086497D" w:rsidRPr="0086497D" w:rsidRDefault="0086497D" w:rsidP="0086497D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6497D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5F7ED224" w14:textId="77777777" w:rsidR="0086497D" w:rsidRPr="0086497D" w:rsidRDefault="0086497D" w:rsidP="0086497D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6497D">
              <w:rPr>
                <w:rFonts w:ascii="Arial" w:hAnsi="Arial" w:cs="Arial"/>
                <w:sz w:val="20"/>
                <w:szCs w:val="20"/>
              </w:rPr>
              <w:t>Sida</w:t>
            </w:r>
          </w:p>
          <w:p w14:paraId="1F5096DB" w14:textId="77777777" w:rsidR="0086497D" w:rsidRPr="0086497D" w:rsidRDefault="0086497D" w:rsidP="0086497D">
            <w:p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A37C0D" w14:textId="77777777" w:rsidR="0086497D" w:rsidRPr="0086497D" w:rsidRDefault="0086497D" w:rsidP="0086497D">
      <w:pPr>
        <w:spacing w:after="0" w:line="240" w:lineRule="auto"/>
        <w:ind w:left="0" w:right="0"/>
        <w:rPr>
          <w:szCs w:val="20"/>
        </w:rPr>
      </w:pPr>
    </w:p>
    <w:p w14:paraId="20DAC5FB" w14:textId="77777777" w:rsidR="0086497D" w:rsidRPr="0086497D" w:rsidRDefault="0086497D" w:rsidP="0086497D">
      <w:pPr>
        <w:spacing w:after="0" w:line="240" w:lineRule="auto"/>
        <w:ind w:left="0" w:right="0"/>
        <w:rPr>
          <w:szCs w:val="20"/>
        </w:rPr>
      </w:pPr>
      <w:r w:rsidRPr="0086497D">
        <w:rPr>
          <w:szCs w:val="20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86497D" w:rsidRPr="0086497D" w14:paraId="6E5068BF" w14:textId="77777777" w:rsidTr="00931297">
        <w:trPr>
          <w:trHeight w:val="263"/>
        </w:trPr>
        <w:tc>
          <w:tcPr>
            <w:tcW w:w="1951" w:type="dxa"/>
            <w:shd w:val="clear" w:color="auto" w:fill="auto"/>
          </w:tcPr>
          <w:p w14:paraId="03E9FE10" w14:textId="77777777" w:rsidR="0086497D" w:rsidRPr="00E61F9B" w:rsidRDefault="0086497D" w:rsidP="0086497D">
            <w:pPr>
              <w:keepNext/>
              <w:spacing w:after="60" w:line="240" w:lineRule="auto"/>
              <w:ind w:left="0" w:right="0"/>
              <w:outlineLvl w:val="1"/>
              <w:rPr>
                <w:rFonts w:ascii="Arial" w:hAnsi="Arial" w:cs="Arial"/>
                <w:iCs/>
                <w:sz w:val="26"/>
                <w:szCs w:val="28"/>
              </w:rPr>
            </w:pPr>
            <w:r w:rsidRPr="00E61F9B">
              <w:rPr>
                <w:rFonts w:ascii="Calibri" w:hAnsi="Calibri" w:cs="Arial"/>
                <w:iCs/>
                <w:sz w:val="36"/>
                <w:szCs w:val="32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42C4510D" w14:textId="77777777" w:rsidR="0086497D" w:rsidRPr="0086497D" w:rsidRDefault="0086497D" w:rsidP="0086497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00664421" w14:textId="77777777" w:rsidR="0086497D" w:rsidRPr="0086497D" w:rsidRDefault="0086497D" w:rsidP="0086497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497D" w:rsidRPr="0086497D" w14:paraId="1B14AF24" w14:textId="77777777" w:rsidTr="00931297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1DCF6186" w14:textId="77777777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6497D">
              <w:rPr>
                <w:rFonts w:ascii="Arial" w:hAnsi="Arial" w:cs="Arial"/>
                <w:b/>
                <w:sz w:val="20"/>
                <w:szCs w:val="20"/>
              </w:rPr>
              <w:t xml:space="preserve">Frontal </w:t>
            </w:r>
          </w:p>
        </w:tc>
        <w:tc>
          <w:tcPr>
            <w:tcW w:w="3402" w:type="dxa"/>
            <w:shd w:val="clear" w:color="auto" w:fill="auto"/>
          </w:tcPr>
          <w:p w14:paraId="37DD1664" w14:textId="77777777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6497D">
              <w:rPr>
                <w:rFonts w:ascii="Arial" w:hAnsi="Arial" w:cs="Arial"/>
                <w:sz w:val="20"/>
                <w:szCs w:val="20"/>
              </w:rPr>
              <w:t>Ryggläge.</w:t>
            </w:r>
          </w:p>
          <w:p w14:paraId="37B0C375" w14:textId="77777777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3474423" w14:textId="77777777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6497D">
              <w:rPr>
                <w:rFonts w:ascii="Arial" w:hAnsi="Arial" w:cs="Arial"/>
                <w:sz w:val="20"/>
                <w:szCs w:val="20"/>
              </w:rPr>
              <w:t>Centrera över leden.</w:t>
            </w:r>
          </w:p>
          <w:p w14:paraId="300DA405" w14:textId="77777777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65A1B3A" w14:textId="77777777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20"/>
                <w:szCs w:val="20"/>
              </w:rPr>
            </w:pPr>
            <w:r w:rsidRPr="0086497D">
              <w:rPr>
                <w:rFonts w:ascii="Arial" w:hAnsi="Arial" w:cs="Arial"/>
                <w:i/>
                <w:sz w:val="20"/>
                <w:szCs w:val="20"/>
              </w:rPr>
              <w:t>Vinklingsförslag</w:t>
            </w:r>
          </w:p>
          <w:p w14:paraId="19D33785" w14:textId="77777777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6497D">
              <w:rPr>
                <w:rFonts w:ascii="Arial" w:hAnsi="Arial" w:cs="Arial"/>
                <w:sz w:val="20"/>
                <w:szCs w:val="20"/>
              </w:rPr>
              <w:t>Avstånd mellan brits och ovansida knä:</w:t>
            </w:r>
          </w:p>
          <w:p w14:paraId="5705ACAD" w14:textId="7B9CCD64" w:rsidR="0086497D" w:rsidRPr="0086497D" w:rsidRDefault="0086497D" w:rsidP="0086497D">
            <w:pPr>
              <w:numPr>
                <w:ilvl w:val="0"/>
                <w:numId w:val="21"/>
              </w:numPr>
              <w:spacing w:after="0" w:line="240" w:lineRule="auto"/>
              <w:ind w:left="176" w:right="0" w:hanging="141"/>
              <w:rPr>
                <w:rFonts w:ascii="Arial" w:hAnsi="Arial" w:cs="Arial"/>
                <w:sz w:val="20"/>
                <w:szCs w:val="20"/>
              </w:rPr>
            </w:pPr>
            <w:r w:rsidRPr="0086497D">
              <w:rPr>
                <w:rFonts w:ascii="Arial" w:hAnsi="Arial" w:cs="Arial"/>
                <w:sz w:val="20"/>
                <w:szCs w:val="20"/>
              </w:rPr>
              <w:t xml:space="preserve">&lt;19 cm - </w:t>
            </w:r>
            <w:proofErr w:type="spellStart"/>
            <w:r w:rsidRPr="0086497D">
              <w:rPr>
                <w:rFonts w:ascii="Arial" w:hAnsi="Arial" w:cs="Arial"/>
                <w:sz w:val="20"/>
                <w:szCs w:val="20"/>
              </w:rPr>
              <w:t>kraniell</w:t>
            </w:r>
            <w:proofErr w:type="spellEnd"/>
            <w:r w:rsidRPr="0086497D">
              <w:rPr>
                <w:rFonts w:ascii="Arial" w:hAnsi="Arial" w:cs="Arial"/>
                <w:sz w:val="20"/>
                <w:szCs w:val="20"/>
              </w:rPr>
              <w:t xml:space="preserve"> rörvinkling </w:t>
            </w:r>
            <w:r w:rsidR="00E61F9B" w:rsidRPr="0086497D">
              <w:rPr>
                <w:rFonts w:ascii="Arial" w:hAnsi="Arial" w:cs="Arial"/>
                <w:sz w:val="20"/>
                <w:szCs w:val="20"/>
              </w:rPr>
              <w:t>3–5</w:t>
            </w:r>
            <w:r w:rsidRPr="0086497D">
              <w:rPr>
                <w:rFonts w:ascii="Arial" w:hAnsi="Arial" w:cs="Arial"/>
                <w:sz w:val="20"/>
                <w:szCs w:val="20"/>
              </w:rPr>
              <w:t>° (mindre patient)</w:t>
            </w:r>
          </w:p>
          <w:p w14:paraId="0FBE4E01" w14:textId="600CF572" w:rsidR="0086497D" w:rsidRPr="0086497D" w:rsidRDefault="00E61F9B" w:rsidP="0086497D">
            <w:pPr>
              <w:numPr>
                <w:ilvl w:val="0"/>
                <w:numId w:val="21"/>
              </w:numPr>
              <w:spacing w:after="0" w:line="240" w:lineRule="auto"/>
              <w:ind w:left="176" w:right="0" w:hanging="141"/>
              <w:rPr>
                <w:rFonts w:ascii="Arial" w:hAnsi="Arial" w:cs="Arial"/>
                <w:sz w:val="20"/>
                <w:szCs w:val="20"/>
              </w:rPr>
            </w:pPr>
            <w:r w:rsidRPr="0086497D">
              <w:rPr>
                <w:rFonts w:ascii="Arial" w:hAnsi="Arial" w:cs="Arial"/>
                <w:sz w:val="20"/>
                <w:szCs w:val="20"/>
              </w:rPr>
              <w:t>19–24</w:t>
            </w:r>
            <w:r w:rsidR="0086497D" w:rsidRPr="0086497D">
              <w:rPr>
                <w:rFonts w:ascii="Arial" w:hAnsi="Arial" w:cs="Arial"/>
                <w:sz w:val="20"/>
                <w:szCs w:val="20"/>
              </w:rPr>
              <w:t xml:space="preserve"> cm - rörvinkling 0°</w:t>
            </w:r>
            <w:r w:rsidR="0086497D" w:rsidRPr="0086497D">
              <w:rPr>
                <w:rFonts w:ascii="Arial" w:hAnsi="Arial" w:cs="Arial"/>
                <w:sz w:val="20"/>
                <w:szCs w:val="20"/>
              </w:rPr>
              <w:br/>
              <w:t>(normal patient)</w:t>
            </w:r>
          </w:p>
          <w:p w14:paraId="12C33816" w14:textId="2DE50F1F" w:rsidR="0086497D" w:rsidRPr="0086497D" w:rsidRDefault="0086497D" w:rsidP="0086497D">
            <w:pPr>
              <w:numPr>
                <w:ilvl w:val="0"/>
                <w:numId w:val="21"/>
              </w:numPr>
              <w:spacing w:after="0" w:line="240" w:lineRule="auto"/>
              <w:ind w:left="176" w:right="0" w:hanging="141"/>
              <w:rPr>
                <w:rFonts w:ascii="Arial" w:hAnsi="Arial" w:cs="Arial"/>
                <w:sz w:val="20"/>
                <w:szCs w:val="20"/>
              </w:rPr>
            </w:pPr>
            <w:r w:rsidRPr="0086497D">
              <w:rPr>
                <w:rFonts w:ascii="Arial" w:hAnsi="Arial" w:cs="Arial"/>
                <w:sz w:val="20"/>
                <w:szCs w:val="20"/>
              </w:rPr>
              <w:t xml:space="preserve">&gt;24 cm - </w:t>
            </w:r>
            <w:proofErr w:type="spellStart"/>
            <w:r w:rsidRPr="0086497D">
              <w:rPr>
                <w:rFonts w:ascii="Arial" w:hAnsi="Arial" w:cs="Arial"/>
                <w:sz w:val="20"/>
                <w:szCs w:val="20"/>
              </w:rPr>
              <w:t>kaudal</w:t>
            </w:r>
            <w:proofErr w:type="spellEnd"/>
            <w:r w:rsidRPr="0086497D">
              <w:rPr>
                <w:rFonts w:ascii="Arial" w:hAnsi="Arial" w:cs="Arial"/>
                <w:sz w:val="20"/>
                <w:szCs w:val="20"/>
              </w:rPr>
              <w:t xml:space="preserve"> rörvinkling </w:t>
            </w:r>
            <w:r w:rsidR="00E61F9B" w:rsidRPr="0086497D">
              <w:rPr>
                <w:rFonts w:ascii="Arial" w:hAnsi="Arial" w:cs="Arial"/>
                <w:sz w:val="20"/>
                <w:szCs w:val="20"/>
              </w:rPr>
              <w:t>3–5</w:t>
            </w:r>
            <w:r w:rsidRPr="0086497D">
              <w:rPr>
                <w:rFonts w:ascii="Arial" w:hAnsi="Arial" w:cs="Arial"/>
                <w:sz w:val="20"/>
                <w:szCs w:val="20"/>
              </w:rPr>
              <w:t>° (större patient)</w:t>
            </w:r>
          </w:p>
          <w:p w14:paraId="664B4E8D" w14:textId="77777777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21157A7" w14:textId="77777777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6497D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1E5C991B" w14:textId="2C310E35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6497D">
              <w:rPr>
                <w:rFonts w:ascii="Arial" w:hAnsi="Arial" w:cs="Arial"/>
                <w:sz w:val="20"/>
                <w:szCs w:val="20"/>
              </w:rPr>
              <w:t xml:space="preserve">Ingen rotation i </w:t>
            </w:r>
            <w:r w:rsidR="00DD08D7">
              <w:rPr>
                <w:rFonts w:ascii="Arial" w:hAnsi="Arial" w:cs="Arial"/>
                <w:sz w:val="20"/>
                <w:szCs w:val="20"/>
              </w:rPr>
              <w:t>knät</w:t>
            </w:r>
            <w:r w:rsidRPr="0086497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1302332" w14:textId="77777777" w:rsid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497D">
              <w:rPr>
                <w:rFonts w:ascii="Arial" w:hAnsi="Arial" w:cs="Arial"/>
                <w:sz w:val="20"/>
                <w:szCs w:val="20"/>
              </w:rPr>
              <w:t>Femorotibiala</w:t>
            </w:r>
            <w:proofErr w:type="spellEnd"/>
            <w:r w:rsidRPr="0086497D">
              <w:rPr>
                <w:rFonts w:ascii="Arial" w:hAnsi="Arial" w:cs="Arial"/>
                <w:sz w:val="20"/>
                <w:szCs w:val="20"/>
              </w:rPr>
              <w:t xml:space="preserve"> leden ska vara öppen med raka platåer.</w:t>
            </w:r>
          </w:p>
          <w:p w14:paraId="616A68F6" w14:textId="3037573C" w:rsidR="00DD08D7" w:rsidRPr="0086497D" w:rsidRDefault="00DD08D7" w:rsidP="0086497D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Synlig sidomarkering.</w:t>
            </w:r>
          </w:p>
        </w:tc>
        <w:tc>
          <w:tcPr>
            <w:tcW w:w="4253" w:type="dxa"/>
            <w:shd w:val="clear" w:color="auto" w:fill="auto"/>
          </w:tcPr>
          <w:p w14:paraId="4A49A27F" w14:textId="77777777" w:rsidR="0086497D" w:rsidRPr="0086497D" w:rsidRDefault="0086497D" w:rsidP="0086497D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86497D">
              <w:rPr>
                <w:rFonts w:ascii="Arial" w:hAnsi="Arial" w:cs="Arial"/>
                <w:b/>
                <w:noProof/>
                <w:sz w:val="20"/>
                <w:szCs w:val="18"/>
              </w:rPr>
              <w:t>Frontal höger</w:t>
            </w:r>
            <w:r w:rsidRPr="0086497D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Frontal vänster</w:t>
            </w:r>
          </w:p>
          <w:p w14:paraId="05EBC904" w14:textId="77777777" w:rsidR="0086497D" w:rsidRPr="0086497D" w:rsidRDefault="00AD4DA4" w:rsidP="0086497D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"http://intranu.vgregion.se/ImageVault/Images/id_30991/width_175/height_284/preserveAspectRatio_0/scope_0/filename_8D-7El-bXZ90FuGxn69s.jpg/storage_Edited/ImageVaultHandler.aspx"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"http://intranu.vgregion.se/ImageVault/Images/id_30991/width_175/height_284/preserveAspectRatio_0/scope_0/filename_8D-7El-bXZ90FuGxn69s.jpg/storage_Edited/ImageVaultHandler.aspx"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"http://intranu.vgregion.se/ImageVault/Images/id_30991/width_175/height_284/preserveAspectRatio_0/scope_0/filename_8D-7El-bXZ90FuGxn69s.jpg/storage_Edited/ImageVaultHandler.aspx"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B86ED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B86ED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B86ED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"http://intranu.vgregion.se/ImageVault/Images/id_30991/width_175/height_284/preserveAspectRatio_0/scope_0/filename_8D-7El-bXZ90FuGxn69s.jpg/storage_Edited/ImageVaultHandler.aspx" \* MERGEFORMATINET</w:instrText>
            </w:r>
            <w:r w:rsidR="00B86ED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B86ED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B86ED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629FA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Knä frontal höger" style="width:97.5pt;height:157.5pt">
                  <v:imagedata r:id="rId18" r:href="rId19"/>
                </v:shape>
              </w:pict>
            </w:r>
            <w:r w:rsidR="00B86ED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86497D" w:rsidRPr="008649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"http://intranu.vgregion.se/ImageVault/Images/id_30994/width_184/height_284/preserveAspectRatio_0/scope_0/filename_BvsNjVwcdEM6BtRM4rpg.jpg/storage_Edited/ImageVaultHandler.aspx"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"http://intranu.vgregion.se/ImageVault/Images/id_30994/width_184/height_284/preserveAspectRatio_0/scope_0/filename_BvsNjVwcdEM6BtRM4rpg.jpg/storage_Edited/ImageVaultHandler.aspx"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"http://intranu.vgregion.se/ImageVault/Images/id_30994/width_184/height_284/preserveAspectRatio_0/scope_0/filename_BvsNjVwcdEM6BtRM4rpg.jpg/storage_Edited/ImageVaultHandler.aspx"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B86ED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B86ED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B86ED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"http://intranu.vgregion.se/ImageVault/Images/id_30994/width_184/height_284/preserveAspectRatio_0/scope_0/filename_BvsNjVwcdEM6BtRM4rpg.jpg/storage_Edited/ImageVaultHandler.aspx" \* MERGEFORMATINET</w:instrText>
            </w:r>
            <w:r w:rsidR="00B86ED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B86ED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B86ED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2152AE12">
                <v:shape id="_x0000_i1026" type="#_x0000_t75" alt="Knä vänster frontal" style="width:102pt;height:157.5pt">
                  <v:imagedata r:id="rId20" r:href="rId21"/>
                </v:shape>
              </w:pict>
            </w:r>
            <w:r w:rsidR="00B86ED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  <w:p w14:paraId="418B60FD" w14:textId="77777777" w:rsidR="0086497D" w:rsidRPr="0086497D" w:rsidRDefault="0086497D" w:rsidP="0086497D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6497D" w:rsidRPr="0086497D" w14:paraId="51901E89" w14:textId="77777777" w:rsidTr="00931297">
        <w:trPr>
          <w:trHeight w:val="263"/>
        </w:trPr>
        <w:tc>
          <w:tcPr>
            <w:tcW w:w="1951" w:type="dxa"/>
            <w:shd w:val="clear" w:color="auto" w:fill="auto"/>
          </w:tcPr>
          <w:p w14:paraId="038FBAC5" w14:textId="77777777" w:rsidR="0086497D" w:rsidRPr="0086497D" w:rsidRDefault="0086497D" w:rsidP="0086497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3BFCBE01" w14:textId="77777777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6A120D2B" w14:textId="77777777" w:rsidR="0086497D" w:rsidRPr="0086497D" w:rsidRDefault="0086497D" w:rsidP="0086497D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86497D" w:rsidRPr="0086497D" w14:paraId="4A43B9BE" w14:textId="77777777" w:rsidTr="00931297">
        <w:trPr>
          <w:trHeight w:val="263"/>
        </w:trPr>
        <w:tc>
          <w:tcPr>
            <w:tcW w:w="1951" w:type="dxa"/>
            <w:shd w:val="clear" w:color="auto" w:fill="auto"/>
          </w:tcPr>
          <w:p w14:paraId="20F04789" w14:textId="77777777" w:rsidR="0086497D" w:rsidRPr="0086497D" w:rsidRDefault="0086497D" w:rsidP="0086497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6497D">
              <w:rPr>
                <w:rFonts w:ascii="Arial" w:hAnsi="Arial" w:cs="Arial"/>
                <w:b/>
                <w:sz w:val="20"/>
                <w:szCs w:val="20"/>
              </w:rPr>
              <w:t>Sida</w:t>
            </w:r>
          </w:p>
        </w:tc>
        <w:tc>
          <w:tcPr>
            <w:tcW w:w="3402" w:type="dxa"/>
            <w:shd w:val="clear" w:color="auto" w:fill="auto"/>
          </w:tcPr>
          <w:p w14:paraId="3CF51D79" w14:textId="77777777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6497D">
              <w:rPr>
                <w:rFonts w:ascii="Arial" w:hAnsi="Arial" w:cs="Arial"/>
                <w:sz w:val="20"/>
                <w:szCs w:val="20"/>
              </w:rPr>
              <w:t>Lateralsidan av knät mot detektorn/bildplattan, det andra benet framför.</w:t>
            </w:r>
          </w:p>
          <w:p w14:paraId="22788878" w14:textId="77777777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5183173" w14:textId="77777777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6497D">
              <w:rPr>
                <w:rFonts w:ascii="Arial" w:hAnsi="Arial" w:cs="Arial"/>
                <w:sz w:val="20"/>
                <w:szCs w:val="20"/>
              </w:rPr>
              <w:t>Knät lätt böjt.</w:t>
            </w:r>
          </w:p>
          <w:p w14:paraId="0C2DB1B1" w14:textId="77777777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0068D85" w14:textId="77777777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6497D">
              <w:rPr>
                <w:rFonts w:ascii="Arial" w:hAnsi="Arial" w:cs="Arial"/>
                <w:sz w:val="20"/>
                <w:szCs w:val="20"/>
              </w:rPr>
              <w:t>Stöd under hälen.</w:t>
            </w:r>
          </w:p>
          <w:p w14:paraId="26700654" w14:textId="77777777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2AF8448" w14:textId="77777777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6497D">
              <w:rPr>
                <w:rFonts w:ascii="Arial" w:hAnsi="Arial" w:cs="Arial"/>
                <w:sz w:val="20"/>
                <w:szCs w:val="20"/>
              </w:rPr>
              <w:t xml:space="preserve">Palpera och ställ in så att </w:t>
            </w:r>
            <w:proofErr w:type="spellStart"/>
            <w:r w:rsidRPr="0086497D">
              <w:rPr>
                <w:rFonts w:ascii="Arial" w:hAnsi="Arial" w:cs="Arial"/>
                <w:sz w:val="20"/>
                <w:szCs w:val="20"/>
              </w:rPr>
              <w:t>femurkondylerna</w:t>
            </w:r>
            <w:proofErr w:type="spellEnd"/>
            <w:r w:rsidRPr="0086497D">
              <w:rPr>
                <w:rFonts w:ascii="Arial" w:hAnsi="Arial" w:cs="Arial"/>
                <w:sz w:val="20"/>
                <w:szCs w:val="20"/>
              </w:rPr>
              <w:t xml:space="preserve"> projiceras över varandra, rak patella.</w:t>
            </w:r>
          </w:p>
          <w:p w14:paraId="127287BD" w14:textId="77777777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ECE1F5F" w14:textId="5CADBE16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6497D">
              <w:rPr>
                <w:rFonts w:ascii="Arial" w:hAnsi="Arial" w:cs="Arial"/>
                <w:sz w:val="20"/>
                <w:szCs w:val="20"/>
              </w:rPr>
              <w:t xml:space="preserve">Vinkla ev. </w:t>
            </w:r>
            <w:r w:rsidR="00E61F9B" w:rsidRPr="0086497D">
              <w:rPr>
                <w:rFonts w:ascii="Arial" w:hAnsi="Arial" w:cs="Arial"/>
                <w:sz w:val="20"/>
                <w:szCs w:val="20"/>
              </w:rPr>
              <w:t>5–10</w:t>
            </w:r>
            <w:r w:rsidRPr="0086497D">
              <w:rPr>
                <w:rFonts w:ascii="Arial" w:hAnsi="Arial" w:cs="Arial"/>
                <w:sz w:val="20"/>
                <w:szCs w:val="20"/>
              </w:rPr>
              <w:t xml:space="preserve">° </w:t>
            </w:r>
            <w:proofErr w:type="spellStart"/>
            <w:r w:rsidRPr="0086497D">
              <w:rPr>
                <w:rFonts w:ascii="Arial" w:hAnsi="Arial" w:cs="Arial"/>
                <w:sz w:val="20"/>
                <w:szCs w:val="20"/>
              </w:rPr>
              <w:t>kaudalt</w:t>
            </w:r>
            <w:proofErr w:type="spellEnd"/>
            <w:r w:rsidRPr="0086497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49664D0" w14:textId="77777777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8A66F95" w14:textId="77777777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6497D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14136FD0" w14:textId="77777777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6497D">
              <w:rPr>
                <w:rFonts w:ascii="Arial" w:hAnsi="Arial" w:cs="Arial"/>
                <w:sz w:val="20"/>
                <w:szCs w:val="20"/>
              </w:rPr>
              <w:t xml:space="preserve">Öppen </w:t>
            </w:r>
            <w:proofErr w:type="spellStart"/>
            <w:r w:rsidRPr="0086497D">
              <w:rPr>
                <w:rFonts w:ascii="Arial" w:hAnsi="Arial" w:cs="Arial"/>
                <w:sz w:val="20"/>
                <w:szCs w:val="20"/>
              </w:rPr>
              <w:t>femoropatellärled</w:t>
            </w:r>
            <w:proofErr w:type="spellEnd"/>
            <w:r w:rsidRPr="0086497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4350D39" w14:textId="77777777" w:rsid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497D">
              <w:rPr>
                <w:rFonts w:ascii="Arial" w:hAnsi="Arial" w:cs="Arial"/>
                <w:sz w:val="20"/>
                <w:szCs w:val="20"/>
              </w:rPr>
              <w:t>Femurkondylerna</w:t>
            </w:r>
            <w:proofErr w:type="spellEnd"/>
            <w:r w:rsidRPr="0086497D">
              <w:rPr>
                <w:rFonts w:ascii="Arial" w:hAnsi="Arial" w:cs="Arial"/>
                <w:sz w:val="20"/>
                <w:szCs w:val="20"/>
              </w:rPr>
              <w:t xml:space="preserve"> ska ligga över varandra.</w:t>
            </w:r>
          </w:p>
          <w:p w14:paraId="48B53962" w14:textId="301EBFBE" w:rsidR="00955669" w:rsidRPr="0086497D" w:rsidRDefault="00955669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Synlig sidomarkering.</w:t>
            </w:r>
          </w:p>
        </w:tc>
        <w:tc>
          <w:tcPr>
            <w:tcW w:w="4253" w:type="dxa"/>
            <w:shd w:val="clear" w:color="auto" w:fill="auto"/>
          </w:tcPr>
          <w:p w14:paraId="6B672EA1" w14:textId="77777777" w:rsidR="0086497D" w:rsidRPr="0086497D" w:rsidRDefault="0086497D" w:rsidP="0086497D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86497D">
              <w:rPr>
                <w:rFonts w:ascii="Arial" w:hAnsi="Arial" w:cs="Arial"/>
                <w:b/>
                <w:noProof/>
                <w:sz w:val="20"/>
                <w:szCs w:val="18"/>
              </w:rPr>
              <w:t>Sida höger</w:t>
            </w:r>
            <w:r w:rsidRPr="0086497D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Sida vänster</w:t>
            </w:r>
          </w:p>
          <w:p w14:paraId="7074C202" w14:textId="77777777" w:rsidR="0086497D" w:rsidRPr="0086497D" w:rsidRDefault="00AD4DA4" w:rsidP="0086497D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"http://intranu.vgregion.se/ImageVault/Images/id_28136/width_174/height_272/preserveAspectRatio_0/scope_0/filename_goYqYr2EPPnSnF_6hC60.gif/storage_Edited/ImageVaultHandler.aspx"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"http://intranu.vgregion.se/ImageVault/Images/id_28136/width_174/height_272/preserveAspectRatio_0/scope_0/filename_goYqYr2EPPnSnF_6hC60.gif/storage_Edited/ImageVaultHandler.aspx"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"http://intranu.vgregion.se/ImageVault/Images/id_28136/width_174/height_272/preserveAspectRatio_0/scope_0/filename_goYqYr2EPPnSnF_6hC60.gif/storage_Edited/ImageVaultHandler.aspx"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B86ED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B86ED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B86ED1">
              <w:rPr>
                <w:rFonts w:ascii="Arial" w:hAnsi="Arial" w:cs="Arial"/>
                <w:color w:val="000000"/>
                <w:sz w:val="18"/>
                <w:szCs w:val="18"/>
              </w:rPr>
              <w:instrText>INCLUDEPICTURE  "http://intranu.vgregion.se/ImageVault/Images/id_28136/width_174/height_272/preserveAspectRatio_0/scope_0/filename_goYqYr2EPPnSnF_6hC60.gif/storage_Edited/ImageVaultHandler.aspx" \* MERGEFORMATINET</w:instrText>
            </w:r>
            <w:r w:rsidR="00B86ED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B86ED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B86ED1">
              <w:rPr>
                <w:rFonts w:ascii="Arial" w:hAnsi="Arial" w:cs="Arial"/>
                <w:color w:val="000000"/>
                <w:sz w:val="18"/>
                <w:szCs w:val="18"/>
              </w:rPr>
              <w:pict w14:anchorId="7BECAB72">
                <v:shape id="_x0000_i1027" type="#_x0000_t75" alt="Knä höger sida" style="width:96pt;height:150pt">
                  <v:imagedata r:id="rId22" r:href="rId23"/>
                </v:shape>
              </w:pict>
            </w:r>
            <w:r w:rsidR="00B86ED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86497D" w:rsidRPr="0086497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"http://intranu.vgregion.se/ImageVault/Images/id_30837/width_181/height_273/preserveAspectRatio_0/scope_0/filename_uRb7bREX04vB5TZ2NhhE.jpg/storage_Edited/ImageVaultHandler.aspx"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"http://intranu.vgregion.se/ImageVault/Images/id_30837/width_181/height_273/preserveAspectRatio_0/scope_0/filename_uRb7bREX04vB5TZ2NhhE.jpg/storage_Edited/ImageVaultHandler.aspx"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"http://intranu.vgregion.se/ImageVault/Images/id_30837/width_181/height_273/preserveAspectRatio_0/scope_0/filename_uRb7bREX04vB5TZ2NhhE.jpg/storage_Edited/ImageVaultHandler.aspx"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B86ED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B86ED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B86ED1">
              <w:rPr>
                <w:rFonts w:ascii="Arial" w:hAnsi="Arial" w:cs="Arial"/>
                <w:color w:val="000000"/>
                <w:sz w:val="18"/>
                <w:szCs w:val="18"/>
              </w:rPr>
              <w:instrText>INCLUDEPICTURE  "http://intranu.vgregion.se/ImageVault/Images/id_30837/width_181/height_273/preserveAspectRatio_0/scope_0/filename_uRb7bREX04vB5TZ2NhhE.jpg/storage_Edited/ImageVaultHandler.aspx" \* MERGEFORMATINET</w:instrText>
            </w:r>
            <w:r w:rsidR="00B86ED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B86ED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B86ED1">
              <w:rPr>
                <w:rFonts w:ascii="Arial" w:hAnsi="Arial" w:cs="Arial"/>
                <w:color w:val="000000"/>
                <w:sz w:val="18"/>
                <w:szCs w:val="18"/>
              </w:rPr>
              <w:pict w14:anchorId="417A3C7C">
                <v:shape id="_x0000_i1028" type="#_x0000_t75" alt="Knä vänster sida" style="width:99pt;height:150pt">
                  <v:imagedata r:id="rId24" r:href="rId25"/>
                </v:shape>
              </w:pict>
            </w:r>
            <w:r w:rsidR="00B86ED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86497D" w:rsidRPr="0086497D" w14:paraId="202BB857" w14:textId="77777777" w:rsidTr="00931297">
        <w:trPr>
          <w:trHeight w:val="263"/>
        </w:trPr>
        <w:tc>
          <w:tcPr>
            <w:tcW w:w="1951" w:type="dxa"/>
            <w:shd w:val="clear" w:color="auto" w:fill="auto"/>
          </w:tcPr>
          <w:p w14:paraId="233980F9" w14:textId="77777777" w:rsidR="0086497D" w:rsidRPr="0086497D" w:rsidRDefault="0086497D" w:rsidP="0086497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701586DA" w14:textId="77777777" w:rsidR="0086497D" w:rsidRPr="0086497D" w:rsidRDefault="0086497D" w:rsidP="0086497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04E35475" w14:textId="77777777" w:rsidR="0086497D" w:rsidRPr="0086497D" w:rsidRDefault="0086497D" w:rsidP="0086497D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</w:tbl>
    <w:p w14:paraId="484B9F0C" w14:textId="77777777" w:rsidR="0086497D" w:rsidRPr="0086497D" w:rsidRDefault="0086497D" w:rsidP="0086497D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86497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6668D" w14:textId="77777777" w:rsidR="008F4BA3" w:rsidRDefault="008F4BA3">
      <w:r>
        <w:separator/>
      </w:r>
    </w:p>
  </w:endnote>
  <w:endnote w:type="continuationSeparator" w:id="0">
    <w:p w14:paraId="79DDBCCC" w14:textId="77777777" w:rsidR="008F4BA3" w:rsidRDefault="008F4BA3">
      <w:r>
        <w:continuationSeparator/>
      </w:r>
    </w:p>
  </w:endnote>
  <w:endnote w:type="continuationNotice" w:id="1">
    <w:p w14:paraId="1697AABE" w14:textId="77777777" w:rsidR="008F4BA3" w:rsidRDefault="008F4B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4D0FF" w14:textId="77777777" w:rsidR="008F4BA3" w:rsidRDefault="008F4BA3"/>
  </w:footnote>
  <w:footnote w:type="continuationSeparator" w:id="0">
    <w:p w14:paraId="362A53EA" w14:textId="77777777" w:rsidR="008F4BA3" w:rsidRDefault="008F4BA3">
      <w:r>
        <w:continuationSeparator/>
      </w:r>
    </w:p>
  </w:footnote>
  <w:footnote w:type="continuationNotice" w:id="1">
    <w:p w14:paraId="4B7A6783" w14:textId="77777777" w:rsidR="008F4BA3" w:rsidRDefault="008F4B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C3E491B"/>
    <w:multiLevelType w:val="hybridMultilevel"/>
    <w:tmpl w:val="CF52059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7772DB9"/>
    <w:multiLevelType w:val="hybridMultilevel"/>
    <w:tmpl w:val="59D838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02426338">
    <w:abstractNumId w:val="19"/>
  </w:num>
  <w:num w:numId="2" w16cid:durableId="733964620">
    <w:abstractNumId w:val="16"/>
  </w:num>
  <w:num w:numId="3" w16cid:durableId="284771657">
    <w:abstractNumId w:val="0"/>
  </w:num>
  <w:num w:numId="4" w16cid:durableId="768161230">
    <w:abstractNumId w:val="7"/>
  </w:num>
  <w:num w:numId="5" w16cid:durableId="392658396">
    <w:abstractNumId w:val="17"/>
  </w:num>
  <w:num w:numId="6" w16cid:durableId="577907741">
    <w:abstractNumId w:val="2"/>
  </w:num>
  <w:num w:numId="7" w16cid:durableId="1840656475">
    <w:abstractNumId w:val="13"/>
  </w:num>
  <w:num w:numId="8" w16cid:durableId="1745225416">
    <w:abstractNumId w:val="10"/>
  </w:num>
  <w:num w:numId="9" w16cid:durableId="581987824">
    <w:abstractNumId w:val="1"/>
  </w:num>
  <w:num w:numId="10" w16cid:durableId="1733850734">
    <w:abstractNumId w:val="1"/>
  </w:num>
  <w:num w:numId="11" w16cid:durableId="286395455">
    <w:abstractNumId w:val="3"/>
  </w:num>
  <w:num w:numId="12" w16cid:durableId="1517657">
    <w:abstractNumId w:val="5"/>
  </w:num>
  <w:num w:numId="13" w16cid:durableId="1594430976">
    <w:abstractNumId w:val="15"/>
  </w:num>
  <w:num w:numId="14" w16cid:durableId="1065689801">
    <w:abstractNumId w:val="11"/>
  </w:num>
  <w:num w:numId="15" w16cid:durableId="1409495537">
    <w:abstractNumId w:val="8"/>
  </w:num>
  <w:num w:numId="16" w16cid:durableId="138543699">
    <w:abstractNumId w:val="14"/>
  </w:num>
  <w:num w:numId="17" w16cid:durableId="842400962">
    <w:abstractNumId w:val="6"/>
  </w:num>
  <w:num w:numId="18" w16cid:durableId="1967463560">
    <w:abstractNumId w:val="12"/>
  </w:num>
  <w:num w:numId="19" w16cid:durableId="660082468">
    <w:abstractNumId w:val="18"/>
  </w:num>
  <w:num w:numId="20" w16cid:durableId="489255895">
    <w:abstractNumId w:val="9"/>
  </w:num>
  <w:num w:numId="21" w16cid:durableId="1152793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5B91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5AD7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985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497D"/>
    <w:rsid w:val="008654B6"/>
    <w:rsid w:val="0087139C"/>
    <w:rsid w:val="00880E83"/>
    <w:rsid w:val="00892F28"/>
    <w:rsid w:val="008A0C5F"/>
    <w:rsid w:val="008A134C"/>
    <w:rsid w:val="008A3DEA"/>
    <w:rsid w:val="008A4EB9"/>
    <w:rsid w:val="008A74C0"/>
    <w:rsid w:val="008B1694"/>
    <w:rsid w:val="008B6709"/>
    <w:rsid w:val="008C4B27"/>
    <w:rsid w:val="008C7F2A"/>
    <w:rsid w:val="008E36F8"/>
    <w:rsid w:val="008E46B2"/>
    <w:rsid w:val="008E682C"/>
    <w:rsid w:val="008E78A1"/>
    <w:rsid w:val="008F4BA3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5669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4DA4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1D1"/>
    <w:rsid w:val="00B84336"/>
    <w:rsid w:val="00B851B9"/>
    <w:rsid w:val="00B86453"/>
    <w:rsid w:val="00B86ED1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56282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08D7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1F9B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177C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fontTable" Target="fontTable.xml" Id="rId26" /><Relationship Type="http://schemas.openxmlformats.org/officeDocument/2006/relationships/image" Target="http://intranu.vgregion.se/ImageVault/Images/id_30994/width_184/height_284/preserveAspectRatio_0/scope_0/filename_BvsNjVwcdEM6BtRM4rpg.jpg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http://intranu.vgregion.se/ImageVault/Images/id_30837/width_181/height_273/preserveAspectRatio_0/scope_0/filename_uRb7bREX04vB5TZ2NhhE.jpg/storage_Edited/ImageVaultHandler.aspx" TargetMode="External" Id="rId25" /><Relationship Type="http://schemas.openxmlformats.org/officeDocument/2006/relationships/footer" Target="footer3.xml" Id="rId16" /><Relationship Type="http://schemas.openxmlformats.org/officeDocument/2006/relationships/image" Target="media/image4.jpe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6.jpeg" Id="rId24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id_28136/width_174/height_272/preserveAspectRatio_0/scope_0/filename_goYqYr2EPPnSnF_6hC60.gif/storage_Edited/ImageVaultHandler.aspx" TargetMode="External" Id="rId23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30991/width_175/height_284/preserveAspectRatio_0/scope_0/filename_8D-7El-bXZ90FuGxn69s.jpg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png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2</Pages>
  <Words>166</Words>
  <Characters>4807</Characters>
  <Application>Microsoft Office Word</Application>
  <DocSecurity>0</DocSecurity>
  <Lines>40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4964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Knä – Frakturkontroll</dc:title>
  <dc:subject/>
  <dc:creator>patrik.jens.johansson@vgregion.se</dc:creator>
  <keywords/>
  <lastModifiedBy>Ulrica Sehlberg</lastModifiedBy>
  <revision>9</revision>
  <lastPrinted>2016-03-31T10:56:00.0000000Z</lastPrinted>
  <dcterms:created xsi:type="dcterms:W3CDTF">2022-05-18T04:34:00.0000000Z</dcterms:created>
  <dcterms:modified xsi:type="dcterms:W3CDTF">2026-02-09T12:10:00.0000000Z</dcterms:modified>
</coreProperties>
</file>