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EEC6" w14:textId="77777777" w:rsidR="000A3686" w:rsidRDefault="000A3686" w:rsidP="0087315E">
      <w:pPr>
        <w:pStyle w:val="Rubrik2"/>
        <w:ind w:left="0"/>
        <w:sectPr w:rsidR="000A3686" w:rsidSect="000A368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9DB7C42" w14:textId="77777777" w:rsidR="000A3686" w:rsidRPr="000A3686" w:rsidRDefault="000A3686" w:rsidP="000A3686">
      <w:pPr>
        <w:spacing w:after="0" w:line="240" w:lineRule="auto"/>
        <w:ind w:left="0" w:right="0"/>
        <w:rPr>
          <w:szCs w:val="20"/>
        </w:rPr>
      </w:pPr>
    </w:p>
    <w:p w14:paraId="443AAB65" w14:textId="77777777" w:rsidR="000A3686" w:rsidRPr="000A3686" w:rsidRDefault="000A3686" w:rsidP="000A368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A3686">
        <w:rPr>
          <w:szCs w:val="20"/>
        </w:rPr>
        <w:tab/>
      </w:r>
    </w:p>
    <w:p w14:paraId="19CE1D1B" w14:textId="1EB7459C" w:rsidR="000A3686" w:rsidRDefault="0087315E" w:rsidP="0087315E">
      <w:pPr>
        <w:pStyle w:val="Rubrik1"/>
        <w:ind w:left="0"/>
      </w:pPr>
      <w:r w:rsidRPr="000A3686">
        <w:t>Knä – Fraktur, skelettförändringar</w:t>
      </w:r>
    </w:p>
    <w:p w14:paraId="3D2C810E" w14:textId="77777777" w:rsidR="0087315E" w:rsidRPr="0087315E" w:rsidRDefault="0087315E" w:rsidP="0087315E"/>
    <w:p w14:paraId="6F6737EB" w14:textId="77777777" w:rsidR="000A3686" w:rsidRPr="000A3686" w:rsidRDefault="000A3686" w:rsidP="0087315E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0A3686">
        <w:t>Metodbok Konventionell röntgen</w:t>
      </w:r>
    </w:p>
    <w:p w14:paraId="65D91520" w14:textId="77777777" w:rsidR="000A3686" w:rsidRDefault="000A3686" w:rsidP="000A368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A3686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B02D26D" w14:textId="77777777" w:rsidR="004A745B" w:rsidRPr="000A3686" w:rsidRDefault="004A745B" w:rsidP="000A368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460AF21" w14:textId="77777777" w:rsidR="004A745B" w:rsidRPr="000A3686" w:rsidRDefault="004A745B" w:rsidP="004A745B">
      <w:pPr>
        <w:pStyle w:val="Rubrik2"/>
        <w:ind w:left="0"/>
      </w:pPr>
      <w:r>
        <w:t>Förändringar</w:t>
      </w:r>
      <w:r w:rsidRPr="000A3686">
        <w:t xml:space="preserve"> i denna version</w:t>
      </w:r>
    </w:p>
    <w:p w14:paraId="0C2B2BA8" w14:textId="77777777" w:rsidR="004A745B" w:rsidRPr="000A3686" w:rsidRDefault="004A745B" w:rsidP="004A745B">
      <w:pPr>
        <w:spacing w:after="0" w:line="240" w:lineRule="auto"/>
        <w:ind w:left="0" w:right="0"/>
        <w:rPr>
          <w:szCs w:val="20"/>
        </w:rPr>
      </w:pPr>
      <w:r>
        <w:rPr>
          <w:rFonts w:ascii="Arial" w:hAnsi="Arial" w:cs="Arial"/>
          <w:sz w:val="20"/>
          <w:szCs w:val="20"/>
        </w:rPr>
        <w:t>Lagt till FFA 110 cm under stycket inför undersökning.</w:t>
      </w:r>
    </w:p>
    <w:p w14:paraId="540C560C" w14:textId="77777777" w:rsidR="000A3686" w:rsidRPr="000A3686" w:rsidRDefault="000A3686" w:rsidP="000A368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0A3686" w:rsidRPr="000A3686" w14:paraId="627CC490" w14:textId="77777777" w:rsidTr="00D602F2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784DFA00" w14:textId="77777777" w:rsidR="000A3686" w:rsidRPr="000A3686" w:rsidRDefault="000A3686" w:rsidP="0087315E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0A3686">
              <w:t>Inför undersökningen</w:t>
            </w:r>
          </w:p>
        </w:tc>
      </w:tr>
      <w:tr w:rsidR="000A3686" w:rsidRPr="000A3686" w14:paraId="4E420A32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678DBE2C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3C59379" w14:textId="77777777" w:rsidR="000A3686" w:rsidRPr="000A3686" w:rsidRDefault="000A3686" w:rsidP="000A3686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0DB75B9B" w14:textId="77777777" w:rsidR="000A3686" w:rsidRPr="000A3686" w:rsidRDefault="000A3686" w:rsidP="000A3686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Skelettförändringar</w:t>
            </w:r>
          </w:p>
        </w:tc>
      </w:tr>
      <w:tr w:rsidR="000A3686" w:rsidRPr="000A3686" w14:paraId="08FF24D9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568E058A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177761F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7EFB47D1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1B42A521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3F355F7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D9D2343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3686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105EADEA" w14:textId="39E6160C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0A368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A3686" w:rsidRPr="000A3686" w14:paraId="60A99491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66C5A287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6F8F015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571F23B4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40EFFECA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64B57942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0F9B91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273F42BC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A3686" w:rsidRPr="000A3686" w14:paraId="2073F0A3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520E52B7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A880D53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5218F8E2" w14:textId="77777777" w:rsidTr="00D602F2">
        <w:trPr>
          <w:trHeight w:val="389"/>
        </w:trPr>
        <w:tc>
          <w:tcPr>
            <w:tcW w:w="2259" w:type="dxa"/>
            <w:shd w:val="clear" w:color="auto" w:fill="auto"/>
          </w:tcPr>
          <w:p w14:paraId="1C15862F" w14:textId="77777777" w:rsid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4DD7068B" w14:textId="77777777" w:rsidR="003C21F9" w:rsidRDefault="003C21F9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35BA2" w14:textId="7550F026" w:rsidR="003C21F9" w:rsidRPr="000A3686" w:rsidRDefault="003C21F9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2D8514E" w14:textId="77777777" w:rsid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4F0789A" w14:textId="77777777" w:rsidR="003C21F9" w:rsidRDefault="003C21F9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3F1518" w14:textId="3F0C6A2C" w:rsidR="003C21F9" w:rsidRPr="000A3686" w:rsidRDefault="003C21F9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0A3686" w:rsidRPr="000A3686" w14:paraId="44AFCD35" w14:textId="77777777" w:rsidTr="00D602F2">
        <w:trPr>
          <w:trHeight w:val="239"/>
        </w:trPr>
        <w:tc>
          <w:tcPr>
            <w:tcW w:w="2259" w:type="dxa"/>
            <w:shd w:val="clear" w:color="auto" w:fill="auto"/>
          </w:tcPr>
          <w:p w14:paraId="2310D4AA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7BB3A13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17AAFED1" w14:textId="77777777" w:rsidTr="00D602F2">
        <w:trPr>
          <w:trHeight w:val="263"/>
        </w:trPr>
        <w:tc>
          <w:tcPr>
            <w:tcW w:w="2259" w:type="dxa"/>
            <w:shd w:val="clear" w:color="auto" w:fill="auto"/>
          </w:tcPr>
          <w:p w14:paraId="27605015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4ED09B3" w14:textId="77777777" w:rsidR="000A3686" w:rsidRPr="000A3686" w:rsidRDefault="000A3686" w:rsidP="000A368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499EA3A" w14:textId="77777777" w:rsidR="000A3686" w:rsidRPr="000A3686" w:rsidRDefault="000A3686" w:rsidP="000A368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Vridning inåt</w:t>
            </w:r>
          </w:p>
          <w:p w14:paraId="1FBB7084" w14:textId="77777777" w:rsidR="000A3686" w:rsidRPr="000A3686" w:rsidRDefault="000A3686" w:rsidP="000A368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Vridning utåt</w:t>
            </w:r>
          </w:p>
          <w:p w14:paraId="74D82954" w14:textId="77777777" w:rsidR="000A3686" w:rsidRPr="000A3686" w:rsidRDefault="000A3686" w:rsidP="000A368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23B67042" w14:textId="77777777" w:rsidR="000A3686" w:rsidRPr="000A3686" w:rsidRDefault="000A3686" w:rsidP="000A368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Ev. Patellaaxial</w:t>
            </w:r>
          </w:p>
          <w:p w14:paraId="28FD4774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FE4AF4" w14:textId="77777777" w:rsidR="000A3686" w:rsidRPr="000A3686" w:rsidRDefault="000A3686" w:rsidP="000A3686">
      <w:pPr>
        <w:spacing w:after="0" w:line="240" w:lineRule="auto"/>
        <w:ind w:left="0" w:right="0"/>
        <w:rPr>
          <w:szCs w:val="20"/>
        </w:rPr>
      </w:pPr>
    </w:p>
    <w:p w14:paraId="578E40DD" w14:textId="77777777" w:rsidR="000A3686" w:rsidRPr="000A3686" w:rsidRDefault="000A3686" w:rsidP="000A3686">
      <w:pPr>
        <w:spacing w:after="0" w:line="240" w:lineRule="auto"/>
        <w:ind w:left="0" w:right="0"/>
        <w:rPr>
          <w:szCs w:val="20"/>
        </w:rPr>
      </w:pPr>
      <w:r w:rsidRPr="000A3686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A3686" w:rsidRPr="000A3686" w14:paraId="2DC3D5EC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075B5068" w14:textId="77777777" w:rsidR="000A3686" w:rsidRPr="0087315E" w:rsidRDefault="000A3686" w:rsidP="000A3686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87315E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5284B65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5E14294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1F8028C6" w14:textId="77777777" w:rsidTr="00D602F2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CF29460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11331852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7038B569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94831E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07245C12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ECCBB9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0A3686">
              <w:rPr>
                <w:rFonts w:ascii="Arial" w:hAnsi="Arial" w:cs="Arial"/>
                <w:i/>
                <w:sz w:val="20"/>
                <w:szCs w:val="20"/>
              </w:rPr>
              <w:t>Vinklingsförslag</w:t>
            </w:r>
          </w:p>
          <w:p w14:paraId="4F503FF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Avstånd mellan brits och ovansida knä:</w:t>
            </w:r>
          </w:p>
          <w:p w14:paraId="54B3A733" w14:textId="103B886C" w:rsidR="000A3686" w:rsidRPr="000A3686" w:rsidRDefault="000A3686" w:rsidP="000A3686">
            <w:pPr>
              <w:numPr>
                <w:ilvl w:val="0"/>
                <w:numId w:val="22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&lt;19 cm -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kraniell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rörvinkling </w:t>
            </w:r>
            <w:r w:rsidR="00AC34E3" w:rsidRPr="000A3686">
              <w:rPr>
                <w:rFonts w:ascii="Arial" w:hAnsi="Arial" w:cs="Arial"/>
                <w:sz w:val="20"/>
                <w:szCs w:val="20"/>
              </w:rPr>
              <w:t>3–5</w:t>
            </w:r>
            <w:r w:rsidRPr="000A3686">
              <w:rPr>
                <w:rFonts w:ascii="Arial" w:hAnsi="Arial" w:cs="Arial"/>
                <w:sz w:val="20"/>
                <w:szCs w:val="20"/>
              </w:rPr>
              <w:t>° (mindre patient)</w:t>
            </w:r>
          </w:p>
          <w:p w14:paraId="0B2224A6" w14:textId="39830A27" w:rsidR="000A3686" w:rsidRPr="000A3686" w:rsidRDefault="00AC34E3" w:rsidP="000A3686">
            <w:pPr>
              <w:numPr>
                <w:ilvl w:val="0"/>
                <w:numId w:val="22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19–24</w:t>
            </w:r>
            <w:r w:rsidR="000A3686" w:rsidRPr="000A3686">
              <w:rPr>
                <w:rFonts w:ascii="Arial" w:hAnsi="Arial" w:cs="Arial"/>
                <w:sz w:val="20"/>
                <w:szCs w:val="20"/>
              </w:rPr>
              <w:t xml:space="preserve"> cm - rörvinkling 0°</w:t>
            </w:r>
            <w:r w:rsidR="000A3686" w:rsidRPr="000A3686">
              <w:rPr>
                <w:rFonts w:ascii="Arial" w:hAnsi="Arial" w:cs="Arial"/>
                <w:sz w:val="20"/>
                <w:szCs w:val="20"/>
              </w:rPr>
              <w:br/>
              <w:t>(normal patient)</w:t>
            </w:r>
          </w:p>
          <w:p w14:paraId="37E4B4F8" w14:textId="6B9F5406" w:rsidR="000A3686" w:rsidRDefault="000A3686" w:rsidP="000A3686">
            <w:pPr>
              <w:numPr>
                <w:ilvl w:val="0"/>
                <w:numId w:val="22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&gt;24 cm -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kaudal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rörvinkling </w:t>
            </w:r>
            <w:r w:rsidR="00AC34E3" w:rsidRPr="000A3686">
              <w:rPr>
                <w:rFonts w:ascii="Arial" w:hAnsi="Arial" w:cs="Arial"/>
                <w:sz w:val="20"/>
                <w:szCs w:val="20"/>
              </w:rPr>
              <w:t>3–5</w:t>
            </w:r>
            <w:r w:rsidRPr="000A3686">
              <w:rPr>
                <w:rFonts w:ascii="Arial" w:hAnsi="Arial" w:cs="Arial"/>
                <w:sz w:val="20"/>
                <w:szCs w:val="20"/>
              </w:rPr>
              <w:t>° (större patient)</w:t>
            </w:r>
            <w:r w:rsidR="006A69E1">
              <w:rPr>
                <w:rFonts w:ascii="Arial" w:hAnsi="Arial" w:cs="Arial"/>
                <w:sz w:val="20"/>
                <w:szCs w:val="20"/>
              </w:rPr>
              <w:br/>
            </w:r>
          </w:p>
          <w:p w14:paraId="3E141EC8" w14:textId="387A28F0" w:rsidR="006A69E1" w:rsidRPr="006A69E1" w:rsidRDefault="006A69E1" w:rsidP="006A69E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24EDABE9" w14:textId="251EDB5C" w:rsidR="006A69E1" w:rsidRPr="000A3686" w:rsidRDefault="006A69E1" w:rsidP="006A69E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Femorotibiala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leden ska vara öppen med raka platåer.</w:t>
            </w:r>
            <w:r w:rsidR="009240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4071">
              <w:rPr>
                <w:rFonts w:ascii="Arial" w:hAnsi="Arial" w:cs="Arial"/>
                <w:sz w:val="20"/>
                <w:szCs w:val="20"/>
              </w:rPr>
              <w:br/>
              <w:t xml:space="preserve">Ingen rotation i knät. </w:t>
            </w:r>
            <w:r w:rsidR="007F40C6">
              <w:rPr>
                <w:rFonts w:ascii="Arial" w:hAnsi="Arial" w:cs="Arial"/>
                <w:sz w:val="20"/>
                <w:szCs w:val="20"/>
              </w:rPr>
              <w:br/>
            </w:r>
            <w:r w:rsidR="00924071"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  <w:p w14:paraId="4D0FA7A7" w14:textId="77777777" w:rsidR="006A69E1" w:rsidRPr="000A3686" w:rsidRDefault="006A69E1" w:rsidP="006A69E1">
            <w:pPr>
              <w:spacing w:after="0" w:line="240" w:lineRule="auto"/>
              <w:ind w:left="176" w:right="0"/>
              <w:rPr>
                <w:rFonts w:ascii="Arial" w:hAnsi="Arial" w:cs="Arial"/>
                <w:sz w:val="20"/>
                <w:szCs w:val="20"/>
              </w:rPr>
            </w:pPr>
          </w:p>
          <w:p w14:paraId="5BFF5E91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EDBBDA9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7F07E631" w14:textId="77777777" w:rsidR="000A3686" w:rsidRPr="000A3686" w:rsidRDefault="002A1923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"http://intranu.vgregion.se/ImageVault/Images/id_30991/width_175/height_284/preserveAspectRatio_0/scope_0/filename_8D-7El-bXZ90FuGxn69s.jpg/storage_Edited/ImageVaultHandler.aspx"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3E82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Knä frontal höger" style="width:97.5pt;height:157.5pt">
                  <v:imagedata r:id="rId18" r:href="rId19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3686" w:rsidRPr="000A3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"http://intranu.vgregion.se/ImageVault/Images/id_30994/width_184/height_284/preserveAspectRatio_0/scope_0/filename_BvsNjVwcdEM6BtRM4rpg.jpg/storage_Edited/ImageVaultHandler.aspx"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BC122E0">
                <v:shape id="_x0000_i1026" type="#_x0000_t75" alt="Knä vänster frontal" style="width:102pt;height:157.5pt">
                  <v:imagedata r:id="rId20" r:href="rId21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6D16D1EB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0A3686" w:rsidRPr="000A3686" w14:paraId="0104BCA8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12A8E5E9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488D509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061BFB8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272044E0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2DC61F19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Vridning inåt</w:t>
            </w:r>
          </w:p>
        </w:tc>
        <w:tc>
          <w:tcPr>
            <w:tcW w:w="3402" w:type="dxa"/>
            <w:shd w:val="clear" w:color="auto" w:fill="auto"/>
          </w:tcPr>
          <w:p w14:paraId="24A3C00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390B7A05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854D1FF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Vrid benet cirka 45° inåt.</w:t>
            </w:r>
          </w:p>
          <w:p w14:paraId="3908DA09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A1602A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00F2FD62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EF4F14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BB967C3" w14:textId="70B9DB4C" w:rsidR="000A3686" w:rsidRPr="000A3686" w:rsidRDefault="000A3686" w:rsidP="000A3686">
            <w:pPr>
              <w:spacing w:after="0" w:line="240" w:lineRule="auto"/>
              <w:ind w:left="0" w:right="0"/>
              <w:rPr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Patellas mediala hälft ska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vid sidan av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>.</w:t>
            </w:r>
            <w:r w:rsidR="007F40C6">
              <w:rPr>
                <w:rFonts w:ascii="Arial" w:hAnsi="Arial" w:cs="Arial"/>
                <w:sz w:val="20"/>
                <w:szCs w:val="20"/>
              </w:rPr>
              <w:br/>
            </w:r>
            <w:r w:rsidR="008C2585">
              <w:rPr>
                <w:rFonts w:ascii="Arial" w:hAnsi="Arial" w:cs="Arial"/>
                <w:sz w:val="20"/>
                <w:szCs w:val="20"/>
              </w:rPr>
              <w:t>Synlig sidomarkering.</w:t>
            </w:r>
            <w:r w:rsidRPr="000A3686">
              <w:rPr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42CEA3B3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Vridning inåt höger</w:t>
            </w: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inåt vänster</w:t>
            </w:r>
          </w:p>
          <w:p w14:paraId="0C6AEE5C" w14:textId="77777777" w:rsidR="000A3686" w:rsidRPr="000A3686" w:rsidRDefault="002A1923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"http://intranu.vgregion.se/ImageVault/Images/id_30993/width_186/height_271/preserveAspectRatio_0/scope_0/filename_1nWh917sulMl2fzFCR93.jpg/storage_Edited/ImageVaultHandler.aspx"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"http://intranu.vgregion.se/ImageVault/Images/id_30993/width_186/height_271/preserveAspectRatio_0/scope_0/filename_1nWh917sulMl2fzFCR93.jpg/storage_Edited/ImageVaultHandler.aspx"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"http://intranu.vgregion.se/ImageVault/Images/id_30993/width_186/height_271/preserveAspectRatio_0/scope_0/filename_1nWh917sulMl2fzFCR93.jpg/storage_Edited/ImageVaultHandler.aspx"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"http://intranu.vgregion.se/ImageVault/Images/id_30993/width_186/height_271/preserveAspectRatio_0/scope_0/filename_1nWh917sulMl2fzFCR93.jpg/storage_Edited/ImageVaultHandler.aspx"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B63B243">
                <v:shape id="_x0000_i1027" type="#_x0000_t75" alt="Knä höger inåtvridning" style="width:100.5pt;height:145.5pt">
                  <v:imagedata r:id="rId22" r:href="rId23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3686" w:rsidRPr="000A3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"http://intranu.vgregion.se/ImageVault/Images/id_30996/width_179/height_273/preserveAspectRatio_0/scope_0/filename_yfbjojTXodmpX7K1GH_5.jpg/storage_Edited/ImageVaultHandler.aspx"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"http://intranu.vgregion.se/ImageVault/Images/id_30996/width_179/height_273/preserveAspectRatio_0/scope_0/filename_yfbjojTXodmpX7K1GH_5.jpg/storage_Edited/ImageVaultHandler.aspx"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"http://intranu.vgregion.se/ImageVault/Images/id_30996/width_179/height_273/preserveAspectRatio_0/scope_0/filename_yfbjojTXodmpX7K1GH_5.jpg/storage_Edited/ImageVaultHandler.aspx"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"http://intranu.vgregion.se/ImageVault/Images/id_30996/width_179/height_273/preserveAspectRatio_0/scope_0/filename_yfbjojTXodmpX7K1GH_5.jpg/storage_Edited/ImageVaultHandler.aspx"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ABA6160">
                <v:shape id="_x0000_i1028" type="#_x0000_t75" alt="Knä vänster inåtvridning" style="width:95.25pt;height:145.5pt">
                  <v:imagedata r:id="rId24" r:href="rId25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7D46FB36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686" w:rsidRPr="000A3686" w14:paraId="58630EC0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1BFEFB67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FFF5079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0BEF253" w14:textId="77777777" w:rsidR="000A3686" w:rsidRPr="000A3686" w:rsidRDefault="000A3686" w:rsidP="000A3686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0A3686" w:rsidRPr="000A3686" w14:paraId="670BD7F9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6B39C938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Vridning utåt</w:t>
            </w:r>
          </w:p>
        </w:tc>
        <w:tc>
          <w:tcPr>
            <w:tcW w:w="3402" w:type="dxa"/>
            <w:shd w:val="clear" w:color="auto" w:fill="auto"/>
          </w:tcPr>
          <w:p w14:paraId="22E951A5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6BEDFAC9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BAD4A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Vrid benet cirka 45° utåt.</w:t>
            </w:r>
          </w:p>
          <w:p w14:paraId="517DBAC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742F06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073CF03F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7D9460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E1F457E" w14:textId="77777777" w:rsidR="00AC34E3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Patellas laterala hälft ska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vid sidan av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="008C25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613E28" w14:textId="78FB5CAD" w:rsidR="000A3686" w:rsidRPr="000A3686" w:rsidRDefault="008C2585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  <w:p w14:paraId="2E9A71C7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60BB2D6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Vridning utåt höger</w:t>
            </w: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utåt vänster</w:t>
            </w:r>
          </w:p>
          <w:p w14:paraId="39D8A9E3" w14:textId="77777777" w:rsidR="000A3686" w:rsidRPr="000A3686" w:rsidRDefault="002A1923" w:rsidP="000A3686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"http://intranu.vgregion.se/ImageVault/Images/id_30992/width_185/height_272/preserveAspectRatio_0/scope_0/filename_hWn1pMDNiIQVjxlOma-E.jpg/storage_Edited/ImageVaultHandler.aspx"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"http://intranu.vgregion.se/ImageVault/Images/id_30992/width_185/height_272/preserveAspectRatio_0/scope_0/filename_hWn1pMDNiIQVjxlOma-E.jpg/storage_Edited/ImageVaultHandler.aspx"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"http://intranu.vgregion.se/ImageVault/Images/id_30992/width_185/height_272/preserveAspectRatio_0/scope_0/filename_hWn1pMDNiIQVjxlOma-E.jpg/storage_Edited/ImageVaultHandler.aspx"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"http://intranu.vgregion.se/ImageVault/Images/id_30992/width_185/height_272/preserveAspectRatio_0/scope_0/filename_hWn1pMDNiIQVjxlOma-E.jpg/storage_Edited/ImageVaultHandler.aspx"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B3659B9">
                <v:shape id="_x0000_i1029" type="#_x0000_t75" alt="Knä höger utåtvridning" style="width:98.25pt;height:2in">
                  <v:imagedata r:id="rId26" r:href="rId27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A3686" w:rsidRPr="000A3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"http://intranu.vgregion.se/ImageVault/Images/id_30995/width_187/height_272/preserveAspectRatio_0/scope_0/filename_-5SE4B-KcK7dImAPP1pO.jpg/storage_Edited/ImageVaultHandler.aspx"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"http://intranu.vgregion.se/ImageVault/Images/id_30995/width_187/height_272/preserveAspectRatio_0/scope_0/filename_-5SE4B-KcK7dImAPP1pO.jpg/storage_Edited/ImageVaultHandler.aspx"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"http://intranu.vgregion.se/ImageVault/Images/id_30995/width_187/height_272/preserveAspectRatio_0/scope_0/filename_-5SE4B-KcK7dImAPP1pO.jpg/storage_Edited/ImageVaultHandler.aspx"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"http://intranu.vgregion.se/ImageVault/Images/id_30995/width_187/height_272/preserveAspectRatio_0/scope_0/filename_-5SE4B-KcK7dImAPP1pO.jpg/storage_Edited/ImageVaultHandler.aspx"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F1CCA5F">
                <v:shape id="_x0000_i1030" type="#_x0000_t75" alt="Knä vänster utåtvridning" style="width:99pt;height:2in">
                  <v:imagedata r:id="rId28" r:href="rId29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47FA43E7" w14:textId="77777777" w:rsidR="000A3686" w:rsidRPr="000A3686" w:rsidRDefault="000A3686" w:rsidP="000A3686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0A3686" w:rsidRPr="000A3686" w14:paraId="19AFA38B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4C694A3E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E51FDBE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A805E55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0221DBF9" w14:textId="77777777" w:rsidR="000A3686" w:rsidRPr="000A3686" w:rsidRDefault="000A3686" w:rsidP="000A3686">
      <w:pPr>
        <w:spacing w:after="0" w:line="240" w:lineRule="auto"/>
        <w:ind w:left="0" w:right="0"/>
        <w:rPr>
          <w:szCs w:val="20"/>
        </w:rPr>
      </w:pPr>
      <w:r w:rsidRPr="000A3686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A3686" w:rsidRPr="000A3686" w14:paraId="29713FF5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68009614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798A6710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Lateralsidan av knät mot detektorn/bildplattan, det andra benet framför.</w:t>
            </w:r>
          </w:p>
          <w:p w14:paraId="4DA0D3F0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EF733C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Knät lätt böjt.</w:t>
            </w:r>
          </w:p>
          <w:p w14:paraId="56247E7E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157C5E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Stöd under hälen.</w:t>
            </w:r>
          </w:p>
          <w:p w14:paraId="4050FEC3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E4A45CB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Palpera och ställ in så att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projiceras över varandra, rak patella.</w:t>
            </w:r>
          </w:p>
          <w:p w14:paraId="02647D7A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2E6731" w14:textId="5B27A68E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Vinkla ev. röret </w:t>
            </w:r>
            <w:r w:rsidR="007F40C6" w:rsidRPr="000A3686">
              <w:rPr>
                <w:rFonts w:ascii="Arial" w:hAnsi="Arial" w:cs="Arial"/>
                <w:sz w:val="20"/>
                <w:szCs w:val="20"/>
              </w:rPr>
              <w:t>5–10</w:t>
            </w:r>
            <w:r w:rsidRPr="000A3686">
              <w:rPr>
                <w:rFonts w:ascii="Arial" w:hAnsi="Arial" w:cs="Arial"/>
                <w:sz w:val="20"/>
                <w:szCs w:val="20"/>
              </w:rPr>
              <w:t xml:space="preserve">°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39B3A5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7ADA08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AF5125F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Öppen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femoropatellärled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5A6CFB" w14:textId="77777777" w:rsid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ska ligga över varandra.</w:t>
            </w:r>
          </w:p>
          <w:p w14:paraId="46CE957C" w14:textId="01F1960E" w:rsidR="00AC34E3" w:rsidRPr="000A3686" w:rsidRDefault="00AC34E3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14:paraId="7E49A11E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69B6EB64" w14:textId="77777777" w:rsidR="000A3686" w:rsidRPr="000A3686" w:rsidRDefault="002A1923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"http://intranu.vgregion.se/ImageVault/Images/id_28136/width_174/height_272/preserveAspectRatio_0/scope_0/filename_goYqYr2EPPnSnF_6hC60.gif/storage_Edited/ImageVaultHandler.aspx" \* MERGEFORMATINET</w:instrTex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pict w14:anchorId="6E8C993E">
                <v:shape id="_x0000_i1031" type="#_x0000_t75" alt="Knä höger sida" style="width:96pt;height:150pt">
                  <v:imagedata r:id="rId30" r:href="rId31"/>
                </v:shape>
              </w:pic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0A3686" w:rsidRPr="000A368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"http://intranu.vgregion.se/ImageVault/Images/id_30837/width_181/height_273/preserveAspectRatio_0/scope_0/filename_uRb7bREX04vB5TZ2NhhE.jpg/storage_Edited/ImageVaultHandler.aspx" \* MERGEFORMATINET</w:instrTex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pict w14:anchorId="22DFCD98">
                <v:shape id="_x0000_i1032" type="#_x0000_t75" alt="Knä vänster sida" style="width:99pt;height:150pt">
                  <v:imagedata r:id="rId32" r:href="rId33"/>
                </v:shape>
              </w:pict>
            </w:r>
            <w:r w:rsidR="004A745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3686" w:rsidRPr="000A3686" w14:paraId="7F8108E1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78AF71AB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DA89AE3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84AFAB7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0A3686" w:rsidRPr="000A3686" w14:paraId="43A9F9C8" w14:textId="77777777" w:rsidTr="00D602F2">
        <w:trPr>
          <w:trHeight w:val="263"/>
        </w:trPr>
        <w:tc>
          <w:tcPr>
            <w:tcW w:w="9606" w:type="dxa"/>
            <w:gridSpan w:val="3"/>
            <w:shd w:val="clear" w:color="auto" w:fill="E7E6E6"/>
          </w:tcPr>
          <w:p w14:paraId="143EAE1B" w14:textId="77777777" w:rsidR="000A3686" w:rsidRPr="000A3686" w:rsidRDefault="000A3686" w:rsidP="000A3686">
            <w:pPr>
              <w:tabs>
                <w:tab w:val="left" w:pos="1978"/>
              </w:tabs>
              <w:spacing w:before="240" w:after="24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Vid frågeställning patellafraktur eller patellaluxation tag även patellaaxial</w:t>
            </w:r>
          </w:p>
        </w:tc>
      </w:tr>
      <w:tr w:rsidR="000A3686" w:rsidRPr="000A3686" w14:paraId="5E093726" w14:textId="77777777" w:rsidTr="00D602F2">
        <w:trPr>
          <w:trHeight w:val="263"/>
        </w:trPr>
        <w:tc>
          <w:tcPr>
            <w:tcW w:w="1951" w:type="dxa"/>
            <w:shd w:val="clear" w:color="auto" w:fill="auto"/>
          </w:tcPr>
          <w:p w14:paraId="6AE03B6E" w14:textId="77777777" w:rsidR="000A3686" w:rsidRPr="000A3686" w:rsidRDefault="000A3686" w:rsidP="000A368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Patellaaxial</w:t>
            </w:r>
          </w:p>
        </w:tc>
        <w:tc>
          <w:tcPr>
            <w:tcW w:w="3402" w:type="dxa"/>
            <w:shd w:val="clear" w:color="auto" w:fill="auto"/>
          </w:tcPr>
          <w:p w14:paraId="3754D9A2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Metod 1</w:t>
            </w:r>
          </w:p>
          <w:p w14:paraId="4D2DDA44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Patienten står.</w:t>
            </w:r>
          </w:p>
          <w:p w14:paraId="731B484E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8B1BDDC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Specialställning ”Hästen” används.</w:t>
            </w:r>
          </w:p>
          <w:p w14:paraId="55CDA5EB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D631218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Patienten sticker in foten i lådan, fattar händerna i handtagen och böjer knät mot träklossen, detektorn/bildplattan placeras ovanpå lådan.</w:t>
            </w:r>
          </w:p>
          <w:p w14:paraId="6CBA07DF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7CCD818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Centrera i ledspringan mellan patella och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8AE1B7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30210E2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Metod 2</w:t>
            </w:r>
          </w:p>
          <w:p w14:paraId="514E7B0D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Patienten sitter upp/ligger ned.</w:t>
            </w:r>
          </w:p>
          <w:p w14:paraId="4AD39077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15A10E7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>Knät böjt cirka 40°.</w:t>
            </w:r>
          </w:p>
          <w:p w14:paraId="6747486E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B28DFC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Patienten håller detektorn/bildplattan på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FDD736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360436" w14:textId="5D906C74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Vinkla röret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cirka </w:t>
            </w:r>
            <w:r w:rsidR="00AC34E3" w:rsidRPr="000A3686">
              <w:rPr>
                <w:rFonts w:ascii="Arial" w:hAnsi="Arial" w:cs="Arial"/>
                <w:sz w:val="20"/>
                <w:szCs w:val="20"/>
              </w:rPr>
              <w:t>5–15</w:t>
            </w:r>
            <w:r w:rsidRPr="000A3686">
              <w:rPr>
                <w:rFonts w:ascii="Arial" w:hAnsi="Arial" w:cs="Arial"/>
                <w:sz w:val="20"/>
                <w:szCs w:val="20"/>
              </w:rPr>
              <w:t xml:space="preserve">° tills du kommer in i leden mellan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och patella.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Kraniell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 xml:space="preserve"> strålriktning.</w:t>
            </w:r>
          </w:p>
          <w:p w14:paraId="644C8466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68035C3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A3686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F9B6B94" w14:textId="77777777" w:rsid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A3686">
              <w:rPr>
                <w:rFonts w:ascii="Arial" w:hAnsi="Arial" w:cs="Arial"/>
                <w:sz w:val="20"/>
                <w:szCs w:val="20"/>
              </w:rPr>
              <w:t xml:space="preserve">Patella projiceras fritt från </w:t>
            </w:r>
            <w:proofErr w:type="spellStart"/>
            <w:r w:rsidRPr="000A3686"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 w:rsidRPr="000A3686">
              <w:rPr>
                <w:rFonts w:ascii="Arial" w:hAnsi="Arial" w:cs="Arial"/>
                <w:sz w:val="20"/>
                <w:szCs w:val="20"/>
              </w:rPr>
              <w:t>. Ingen vridning i knät.</w:t>
            </w:r>
          </w:p>
          <w:p w14:paraId="6FFA93AE" w14:textId="1E6FCDA3" w:rsidR="00AC34E3" w:rsidRPr="000A3686" w:rsidRDefault="00AC34E3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  <w:p w14:paraId="687B02A0" w14:textId="77777777" w:rsidR="000A3686" w:rsidRPr="000A3686" w:rsidRDefault="000A3686" w:rsidP="000A368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220A99D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Patella höger</w:t>
            </w: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4A17BEAE" w14:textId="77777777" w:rsidR="000A3686" w:rsidRPr="000A3686" w:rsidRDefault="002A1923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"http://intranu.vgregion.se/ImageVault/Images/storage_Edited/filename_snLY6N7CNYfSzlp0jlUy.gif/id_28144/scope_0/ImageVaultHandler.aspx"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EDF139C">
                <v:shape id="_x0000_i1033" type="#_x0000_t75" alt="Patella höger" style="width:150.75pt;height:90.75pt">
                  <v:imagedata r:id="rId34" r:href="rId35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0BFB0077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A3686">
              <w:rPr>
                <w:rFonts w:ascii="Arial" w:hAnsi="Arial" w:cs="Arial"/>
                <w:b/>
                <w:noProof/>
                <w:sz w:val="20"/>
                <w:szCs w:val="18"/>
              </w:rPr>
              <w:t>Patella vänster</w:t>
            </w:r>
          </w:p>
          <w:p w14:paraId="374D943F" w14:textId="77777777" w:rsidR="000A3686" w:rsidRPr="000A3686" w:rsidRDefault="002A1923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"http://intranu.vgregion.se/ImageVault/Images/storage_Edited/filename_qvagnTeMYYG1myqnmrHc.gif/id_28145/scope_0/ImageVaultHandler.aspx" \* MERGEFORMATINET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F004E3E">
                <v:shape id="_x0000_i1034" type="#_x0000_t75" alt="Patella vänster" style="width:150.75pt;height:88.5pt">
                  <v:imagedata r:id="rId36" r:href="rId37"/>
                </v:shape>
              </w:pict>
            </w:r>
            <w:r w:rsidR="004A74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363D0583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0A3686" w:rsidRPr="000A3686" w14:paraId="5E834C4B" w14:textId="77777777" w:rsidTr="00D602F2">
        <w:trPr>
          <w:trHeight w:val="263"/>
        </w:trPr>
        <w:tc>
          <w:tcPr>
            <w:tcW w:w="9606" w:type="dxa"/>
            <w:gridSpan w:val="3"/>
            <w:shd w:val="clear" w:color="auto" w:fill="auto"/>
          </w:tcPr>
          <w:p w14:paraId="22958E5D" w14:textId="77777777" w:rsidR="000A3686" w:rsidRPr="000A3686" w:rsidRDefault="000A3686" w:rsidP="000A368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6E12B029" w14:textId="77777777" w:rsidR="000A3686" w:rsidRPr="000A3686" w:rsidRDefault="000A3686" w:rsidP="000A368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A368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3E6B" w14:textId="77777777" w:rsidR="00F01BC0" w:rsidRDefault="00F01BC0">
      <w:r>
        <w:separator/>
      </w:r>
    </w:p>
  </w:endnote>
  <w:endnote w:type="continuationSeparator" w:id="0">
    <w:p w14:paraId="042DB448" w14:textId="77777777" w:rsidR="00F01BC0" w:rsidRDefault="00F01BC0">
      <w:r>
        <w:continuationSeparator/>
      </w:r>
    </w:p>
  </w:endnote>
  <w:endnote w:type="continuationNotice" w:id="1">
    <w:p w14:paraId="43775933" w14:textId="77777777" w:rsidR="00F01BC0" w:rsidRDefault="00F01B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228D8" w14:textId="77777777" w:rsidR="00F01BC0" w:rsidRDefault="00F01BC0"/>
  </w:footnote>
  <w:footnote w:type="continuationSeparator" w:id="0">
    <w:p w14:paraId="3941E0AB" w14:textId="77777777" w:rsidR="00F01BC0" w:rsidRDefault="00F01BC0">
      <w:r>
        <w:continuationSeparator/>
      </w:r>
    </w:p>
  </w:footnote>
  <w:footnote w:type="continuationNotice" w:id="1">
    <w:p w14:paraId="6548E364" w14:textId="77777777" w:rsidR="00F01BC0" w:rsidRDefault="00F01B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3E491B"/>
    <w:multiLevelType w:val="hybridMultilevel"/>
    <w:tmpl w:val="CF520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B7A"/>
    <w:multiLevelType w:val="hybridMultilevel"/>
    <w:tmpl w:val="724076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6175084">
    <w:abstractNumId w:val="20"/>
  </w:num>
  <w:num w:numId="2" w16cid:durableId="146360902">
    <w:abstractNumId w:val="17"/>
  </w:num>
  <w:num w:numId="3" w16cid:durableId="1839537319">
    <w:abstractNumId w:val="0"/>
  </w:num>
  <w:num w:numId="4" w16cid:durableId="23480457">
    <w:abstractNumId w:val="7"/>
  </w:num>
  <w:num w:numId="5" w16cid:durableId="559219511">
    <w:abstractNumId w:val="18"/>
  </w:num>
  <w:num w:numId="6" w16cid:durableId="2126195848">
    <w:abstractNumId w:val="2"/>
  </w:num>
  <w:num w:numId="7" w16cid:durableId="1955598351">
    <w:abstractNumId w:val="13"/>
  </w:num>
  <w:num w:numId="8" w16cid:durableId="1284578376">
    <w:abstractNumId w:val="10"/>
  </w:num>
  <w:num w:numId="9" w16cid:durableId="960306169">
    <w:abstractNumId w:val="1"/>
  </w:num>
  <w:num w:numId="10" w16cid:durableId="844321595">
    <w:abstractNumId w:val="1"/>
  </w:num>
  <w:num w:numId="11" w16cid:durableId="1483735596">
    <w:abstractNumId w:val="3"/>
  </w:num>
  <w:num w:numId="12" w16cid:durableId="2111582412">
    <w:abstractNumId w:val="5"/>
  </w:num>
  <w:num w:numId="13" w16cid:durableId="1103846097">
    <w:abstractNumId w:val="16"/>
  </w:num>
  <w:num w:numId="14" w16cid:durableId="316614823">
    <w:abstractNumId w:val="11"/>
  </w:num>
  <w:num w:numId="15" w16cid:durableId="1820996582">
    <w:abstractNumId w:val="8"/>
  </w:num>
  <w:num w:numId="16" w16cid:durableId="1095590341">
    <w:abstractNumId w:val="15"/>
  </w:num>
  <w:num w:numId="17" w16cid:durableId="140923705">
    <w:abstractNumId w:val="6"/>
  </w:num>
  <w:num w:numId="18" w16cid:durableId="1803889115">
    <w:abstractNumId w:val="12"/>
  </w:num>
  <w:num w:numId="19" w16cid:durableId="41633310">
    <w:abstractNumId w:val="19"/>
  </w:num>
  <w:num w:numId="20" w16cid:durableId="1330523829">
    <w:abstractNumId w:val="9"/>
  </w:num>
  <w:num w:numId="21" w16cid:durableId="499582407">
    <w:abstractNumId w:val="14"/>
  </w:num>
  <w:num w:numId="22" w16cid:durableId="1711570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686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923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896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1F9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45B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76F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9E1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1F8B"/>
    <w:rsid w:val="007A5C6F"/>
    <w:rsid w:val="007D4241"/>
    <w:rsid w:val="007D4317"/>
    <w:rsid w:val="007D4EA3"/>
    <w:rsid w:val="007F1CFF"/>
    <w:rsid w:val="007F40C6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15E"/>
    <w:rsid w:val="00880E83"/>
    <w:rsid w:val="00892F28"/>
    <w:rsid w:val="008A0C5F"/>
    <w:rsid w:val="008A3DEA"/>
    <w:rsid w:val="008A4EB9"/>
    <w:rsid w:val="008A74C0"/>
    <w:rsid w:val="008B1694"/>
    <w:rsid w:val="008C2585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071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4E3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1F1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1BC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jpeg" Id="rId26" /><Relationship Type="http://schemas.openxmlformats.org/officeDocument/2006/relationships/theme" Target="theme/theme1.xml" Id="rId39" /><Relationship Type="http://schemas.openxmlformats.org/officeDocument/2006/relationships/image" Target="http://intranu.vgregion.se/ImageVault/Images/id_30994/width_184/height_284/preserveAspectRatio_0/scope_0/filename_BvsNjVwcdEM6BtRM4rpg.jpg/storage_Edited/ImageVaultHandler.aspx" TargetMode="External" Id="rId21" /><Relationship Type="http://schemas.openxmlformats.org/officeDocument/2006/relationships/image" Target="media/image11.png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996/width_179/height_273/preserveAspectRatio_0/scope_0/filename_yfbjojTXodmpX7K1GH_5.jpg/storage_Edited/ImageVaultHandler.aspx" TargetMode="External" Id="rId25" /><Relationship Type="http://schemas.openxmlformats.org/officeDocument/2006/relationships/image" Target="http://intranu.vgregion.se/ImageVault/Images/id_30837/width_181/height_273/preserveAspectRatio_0/scope_0/filename_uRb7bREX04vB5TZ2NhhE.jpg/storage_Edited/ImageVaultHandler.aspx" TargetMode="External" Id="rId33" /><Relationship Type="http://schemas.openxmlformats.org/officeDocument/2006/relationships/fontTable" Target="fontTable.xml" Id="rId38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http://intranu.vgregion.se/ImageVault/Images/id_30995/width_187/height_272/preserveAspectRatio_0/scope_0/filename_-5SE4B-KcK7dImAPP1pO.jpg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image" Target="media/image10.jpeg" Id="rId32" /><Relationship Type="http://schemas.openxmlformats.org/officeDocument/2006/relationships/image" Target="http://intranu.vgregion.se/ImageVault/Images/storage_Edited/filename_qvagnTeMYYG1myqnmrHc.gif/id_28145/scope_0/ImageVaultHandler.aspx" TargetMode="External" Id="rId37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993/width_186/height_271/preserveAspectRatio_0/scope_0/filename_1nWh917sulMl2fzFCR93.jpg/storage_Edited/ImageVaultHandler.aspx" TargetMode="External" Id="rId23" /><Relationship Type="http://schemas.openxmlformats.org/officeDocument/2006/relationships/image" Target="media/image8.jpeg" Id="rId28" /><Relationship Type="http://schemas.openxmlformats.org/officeDocument/2006/relationships/image" Target="media/image12.png" Id="rId36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991/width_175/height_284/preserveAspectRatio_0/scope_0/filename_8D-7El-bXZ90FuGxn69s.jpg/storage_Edited/ImageVaultHandler.aspx" TargetMode="External" Id="rId19" /><Relationship Type="http://schemas.openxmlformats.org/officeDocument/2006/relationships/image" Target="http://intranu.vgregion.se/ImageVault/Images/id_28136/width_174/height_272/preserveAspectRatio_0/scope_0/filename_goYqYr2EPPnSnF_6hC60.gif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30992/width_185/height_272/preserveAspectRatio_0/scope_0/filename_hWn1pMDNiIQVjxlOma-E.jpg/storage_Edited/ImageVaultHandler.aspx" TargetMode="External" Id="rId27" /><Relationship Type="http://schemas.openxmlformats.org/officeDocument/2006/relationships/image" Target="media/image9.png" Id="rId30" /><Relationship Type="http://schemas.openxmlformats.org/officeDocument/2006/relationships/image" Target="http://intranu.vgregion.se/ImageVault/Images/storage_Edited/filename_snLY6N7CNYfSzlp0jlUy.gif/id_28144/scope_0/ImageVaultHandler.aspx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4</Pages>
  <Words>327</Words>
  <Characters>10760</Characters>
  <Application>Microsoft Office Word</Application>
  <DocSecurity>0</DocSecurity>
  <Lines>89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11065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Fraktur, skelettförändringar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2022-05-18T04:34:00.0000000Z</dcterms:created>
  <dcterms:modified xsi:type="dcterms:W3CDTF">2026-02-09T12:11:00.0000000Z</dcterms:modified>
</coreProperties>
</file>