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4640" w:rsidP="00F35B05" w:rsidRDefault="00014640" w14:paraId="7B25400C" w14:textId="77777777">
      <w:pPr>
        <w:pStyle w:val="Rubrik2"/>
        <w:sectPr w:rsidR="00014640" w:rsidSect="000146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00014640" w:rsidP="00490CBA" w:rsidRDefault="00B55CDC" w14:paraId="10DE0344" w14:textId="6B802CE1">
      <w:pPr>
        <w:pStyle w:val="Rubrik1"/>
        <w:ind w:left="0"/>
      </w:pPr>
      <w:r w:rsidRPr="00014640">
        <w:t>Knä – Artros, artrit</w:t>
      </w:r>
    </w:p>
    <w:p w:rsidRPr="00C11562" w:rsidR="00116749" w:rsidP="00C11562" w:rsidRDefault="00116749" w14:paraId="4E30356D" w14:textId="77777777">
      <w:pPr>
        <w:pStyle w:val="Rubrik2"/>
      </w:pPr>
    </w:p>
    <w:p w:rsidRPr="00C11562" w:rsidR="00116749" w:rsidP="00C11562" w:rsidRDefault="00116749" w14:paraId="3CED839F" w14:textId="287DA6FC">
      <w:pPr>
        <w:pStyle w:val="Rubrik2"/>
        <w:ind w:left="0"/>
      </w:pPr>
      <w:bookmarkStart w:name="_1314629194" w:id="1"/>
      <w:bookmarkStart w:name="Rubrik" w:id="2"/>
      <w:bookmarkEnd w:id="1"/>
      <w:bookmarkEnd w:id="2"/>
      <w:r w:rsidRPr="00C11562">
        <w:t>Metodbok Konventionell röntgen</w:t>
      </w:r>
    </w:p>
    <w:p w:rsidRPr="00116749" w:rsidR="00116749" w:rsidP="00116749" w:rsidRDefault="00116749" w14:paraId="6F33217A" w14:textId="7777777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14640">
        <w:rPr>
          <w:rFonts w:ascii="Arial" w:hAnsi="Arial" w:cs="Arial"/>
          <w:sz w:val="20"/>
          <w:szCs w:val="20"/>
        </w:rPr>
        <w:t>Gemensam rutin för att utföra undersökning på ett säkert och enhetligt sätt</w:t>
      </w:r>
      <w:r w:rsidRPr="00116749">
        <w:rPr>
          <w:rFonts w:ascii="Arial" w:hAnsi="Arial" w:cs="Arial"/>
          <w:sz w:val="20"/>
          <w:szCs w:val="20"/>
        </w:rPr>
        <w:t xml:space="preserve"> </w:t>
      </w:r>
    </w:p>
    <w:p w:rsidRPr="00014640" w:rsidR="00014640" w:rsidP="00C11562" w:rsidRDefault="00C11562" w14:paraId="59F9D2C7" w14:textId="394533F2">
      <w:pPr>
        <w:pStyle w:val="Rubrik2"/>
        <w:ind w:left="0"/>
      </w:pPr>
      <w:r>
        <w:t>Förändringar sedan föregående version</w:t>
      </w:r>
    </w:p>
    <w:p w:rsidRPr="00014640" w:rsidR="00014640" w:rsidP="00014640" w:rsidRDefault="00BC755C" w14:paraId="6017EF76" w14:textId="52B2FBB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33D988C4" w:rsidR="1E9A54DB">
        <w:rPr>
          <w:rFonts w:ascii="Arial" w:hAnsi="Arial" w:cs="Arial"/>
          <w:sz w:val="20"/>
          <w:szCs w:val="20"/>
        </w:rPr>
        <w:t>Lagt till FFA 110 cm under stycke, inför undersökningen.</w:t>
      </w:r>
    </w:p>
    <w:p w:rsidRPr="00014640" w:rsidR="00014640" w:rsidP="00014640" w:rsidRDefault="00014640" w14:paraId="114A7389" w14:textId="77777777">
      <w:pPr>
        <w:spacing w:after="0" w:line="240" w:lineRule="auto"/>
        <w:ind w:left="0" w:right="0"/>
        <w:rPr>
          <w:szCs w:val="20"/>
        </w:rPr>
      </w:pPr>
    </w:p>
    <w:p w:rsidRPr="00014640" w:rsidR="00014640" w:rsidP="00014640" w:rsidRDefault="00014640" w14:paraId="6F410EB0" w14:textId="7777777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Pr="00014640" w:rsidR="00014640" w:rsidTr="00154A67" w14:paraId="21DF4DDD" w14:textId="77777777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:rsidRPr="00014640" w:rsidR="00014640" w:rsidP="00C11562" w:rsidRDefault="00014640" w14:paraId="2DDD67AE" w14:textId="77777777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014640">
              <w:t>Inför undersökningen</w:t>
            </w:r>
          </w:p>
        </w:tc>
      </w:tr>
      <w:tr w:rsidRPr="00014640" w:rsidR="00014640" w:rsidTr="00154A67" w14:paraId="5EC60220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014640" w:rsidR="00014640" w:rsidP="00014640" w:rsidRDefault="00014640" w14:paraId="0EBACDF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:rsidRPr="00014640" w:rsidR="00014640" w:rsidP="00014640" w:rsidRDefault="00014640" w14:paraId="2F7D06F4" w14:textId="7777777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Artros</w:t>
            </w:r>
          </w:p>
          <w:p w:rsidR="00014640" w:rsidP="00014640" w:rsidRDefault="00014640" w14:paraId="73EB07CE" w14:textId="7777777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Artrit</w:t>
            </w:r>
          </w:p>
          <w:p w:rsidR="00205F70" w:rsidP="00AC3777" w:rsidRDefault="00205F70" w14:paraId="153181F2" w14:textId="4CCCEDBF">
            <w:pPr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6D3466">
              <w:rPr>
                <w:rFonts w:ascii="Arial" w:hAnsi="Arial" w:cs="Arial"/>
                <w:sz w:val="20"/>
                <w:szCs w:val="20"/>
              </w:rPr>
              <w:t xml:space="preserve">id frågeställning </w:t>
            </w:r>
            <w:r w:rsidRPr="001E5693" w:rsidR="006D3466">
              <w:rPr>
                <w:rFonts w:ascii="Arial" w:hAnsi="Arial" w:cs="Arial"/>
                <w:b/>
                <w:bCs/>
                <w:sz w:val="20"/>
                <w:szCs w:val="20"/>
              </w:rPr>
              <w:t>artrit/artros</w:t>
            </w:r>
            <w:r w:rsidR="006D3466">
              <w:rPr>
                <w:rFonts w:ascii="Arial" w:hAnsi="Arial" w:cs="Arial"/>
                <w:sz w:val="20"/>
                <w:szCs w:val="20"/>
              </w:rPr>
              <w:t xml:space="preserve"> inför operation på remiss från </w:t>
            </w:r>
            <w:r w:rsidRPr="001E5693" w:rsidR="006D3466">
              <w:rPr>
                <w:rFonts w:ascii="Arial" w:hAnsi="Arial" w:cs="Arial"/>
                <w:b/>
                <w:bCs/>
                <w:sz w:val="20"/>
                <w:szCs w:val="20"/>
              </w:rPr>
              <w:t>Ortopeden</w:t>
            </w:r>
            <w:r w:rsidR="006D3466">
              <w:rPr>
                <w:rFonts w:ascii="Arial" w:hAnsi="Arial" w:cs="Arial"/>
                <w:sz w:val="20"/>
                <w:szCs w:val="20"/>
              </w:rPr>
              <w:t xml:space="preserve"> tas bilder enligt</w:t>
            </w:r>
            <w:r w:rsidR="002D2467">
              <w:rPr>
                <w:rFonts w:ascii="Arial" w:hAnsi="Arial" w:cs="Arial"/>
                <w:sz w:val="20"/>
                <w:szCs w:val="20"/>
              </w:rPr>
              <w:t xml:space="preserve"> Knä – </w:t>
            </w:r>
            <w:r w:rsidR="00AC3777">
              <w:rPr>
                <w:rFonts w:ascii="Arial" w:hAnsi="Arial" w:cs="Arial"/>
                <w:sz w:val="20"/>
                <w:szCs w:val="20"/>
              </w:rPr>
              <w:t>P</w:t>
            </w:r>
            <w:r w:rsidR="002D2467">
              <w:rPr>
                <w:rFonts w:ascii="Arial" w:hAnsi="Arial" w:cs="Arial"/>
                <w:sz w:val="20"/>
                <w:szCs w:val="20"/>
              </w:rPr>
              <w:t>rotesknä preoperativt med kula</w:t>
            </w:r>
            <w:r w:rsidR="00AC377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E5693" w:rsidP="00AC3777" w:rsidRDefault="00855B1E" w14:paraId="0F1224BF" w14:textId="3ADCD2CE">
            <w:pPr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Vid frågeställning </w:t>
            </w:r>
            <w:r w:rsidRPr="00015B19">
              <w:rPr>
                <w:rFonts w:ascii="Arial" w:hAnsi="Arial" w:cs="Arial"/>
                <w:b/>
                <w:bCs/>
                <w:sz w:val="20"/>
                <w:szCs w:val="20"/>
              </w:rPr>
              <w:t>artrit/artros</w:t>
            </w:r>
            <w:r>
              <w:rPr>
                <w:rFonts w:ascii="Arial" w:hAnsi="Arial" w:cs="Arial"/>
                <w:sz w:val="20"/>
                <w:szCs w:val="20"/>
              </w:rPr>
              <w:t xml:space="preserve"> på remiss från </w:t>
            </w:r>
            <w:r w:rsidRPr="00015B19">
              <w:rPr>
                <w:rFonts w:ascii="Arial" w:hAnsi="Arial" w:cs="Arial"/>
                <w:b/>
                <w:bCs/>
                <w:sz w:val="20"/>
                <w:szCs w:val="20"/>
              </w:rPr>
              <w:t>övriga remittenter</w:t>
            </w:r>
            <w:r>
              <w:rPr>
                <w:rFonts w:ascii="Arial" w:hAnsi="Arial" w:cs="Arial"/>
                <w:sz w:val="20"/>
                <w:szCs w:val="20"/>
              </w:rPr>
              <w:t xml:space="preserve"> tas bilder enligt Knä </w:t>
            </w:r>
            <w:r w:rsidR="00015B19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B19">
              <w:rPr>
                <w:rFonts w:ascii="Arial" w:hAnsi="Arial" w:cs="Arial"/>
                <w:sz w:val="20"/>
                <w:szCs w:val="20"/>
              </w:rPr>
              <w:t>Artros/Artrit</w:t>
            </w:r>
            <w:r w:rsidR="00E90520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014640" w:rsidR="00F26880" w:rsidP="00205F70" w:rsidRDefault="00F26880" w14:paraId="6A808047" w14:textId="52953C9A">
            <w:pPr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14640" w:rsidR="00014640" w:rsidTr="00154A67" w14:paraId="6BF9E7F7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014640" w:rsidR="00014640" w:rsidP="00014640" w:rsidRDefault="00014640" w14:paraId="6D4C79C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Pr="00014640" w:rsidR="00014640" w:rsidP="00014640" w:rsidRDefault="00014640" w14:paraId="29E81C8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:rsidRPr="00014640" w:rsidR="00014640" w:rsidP="00014640" w:rsidRDefault="00014640" w14:paraId="489A8C0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14640" w:rsidR="00014640" w:rsidTr="00154A67" w14:paraId="4E575FD8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014640" w:rsidR="00014640" w:rsidP="00014640" w:rsidRDefault="00014640" w14:paraId="6D44D44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:rsidRPr="00014640" w:rsidR="00014640" w:rsidP="00014640" w:rsidRDefault="00014640" w14:paraId="048FC69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640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:rsidRPr="00014640" w:rsidR="00014640" w:rsidP="00014640" w:rsidRDefault="00014640" w14:paraId="1AC33866" w14:textId="5F0D808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w:history="1" r:id="rId17">
              <w:r w:rsidRPr="0001464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014640" w:rsidR="00014640" w:rsidTr="00154A67" w14:paraId="36821273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014640" w:rsidR="00014640" w:rsidP="00014640" w:rsidRDefault="00014640" w14:paraId="0904C38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Pr="00014640" w:rsidR="00014640" w:rsidP="00014640" w:rsidRDefault="00014640" w14:paraId="16CEC92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:rsidRPr="00014640" w:rsidR="00014640" w:rsidP="00014640" w:rsidRDefault="00014640" w14:paraId="160770E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14640" w:rsidR="00014640" w:rsidTr="00154A67" w14:paraId="1C5D396E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014640" w:rsidR="00014640" w:rsidP="00014640" w:rsidRDefault="00014640" w14:paraId="370A8DC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:rsidRPr="00014640" w:rsidR="00014640" w:rsidP="00014640" w:rsidRDefault="00014640" w14:paraId="2AEE20D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Adora</w:t>
            </w:r>
          </w:p>
          <w:p w:rsidRPr="00014640" w:rsidR="00014640" w:rsidP="00014640" w:rsidRDefault="00014640" w14:paraId="0C6F13F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Pr="00014640" w:rsidR="00014640" w:rsidTr="00154A67" w14:paraId="155859EB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014640" w:rsidR="00014640" w:rsidP="00014640" w:rsidRDefault="00014640" w14:paraId="3F70F6D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:rsidRPr="00014640" w:rsidR="00014640" w:rsidP="00014640" w:rsidRDefault="00014640" w14:paraId="6BBB8E8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14640" w:rsidR="00014640" w:rsidTr="00154A67" w14:paraId="354C65B8" w14:textId="77777777">
        <w:trPr>
          <w:trHeight w:val="389"/>
        </w:trPr>
        <w:tc>
          <w:tcPr>
            <w:tcW w:w="2259" w:type="dxa"/>
            <w:shd w:val="clear" w:color="auto" w:fill="auto"/>
          </w:tcPr>
          <w:p w:rsidR="00014640" w:rsidP="00014640" w:rsidRDefault="00014640" w14:paraId="63929AB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:rsidR="00E90520" w:rsidP="00014640" w:rsidRDefault="00E90520" w14:paraId="087109C2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14640" w:rsidR="00E90520" w:rsidP="00014640" w:rsidRDefault="00E90520" w14:paraId="797E43BD" w14:textId="401E92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7063" w:type="dxa"/>
            <w:gridSpan w:val="2"/>
            <w:shd w:val="clear" w:color="auto" w:fill="auto"/>
          </w:tcPr>
          <w:p w:rsidR="00014640" w:rsidP="00014640" w:rsidRDefault="00014640" w14:paraId="5C3168E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E90520" w:rsidP="00014640" w:rsidRDefault="00E90520" w14:paraId="22A1062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E90520" w:rsidP="00014640" w:rsidRDefault="000E4928" w14:paraId="7BF9B2C7" w14:textId="2166870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Pr="00014640" w:rsidR="00014640" w:rsidTr="00154A67" w14:paraId="36430E55" w14:textId="77777777">
        <w:trPr>
          <w:trHeight w:val="239"/>
        </w:trPr>
        <w:tc>
          <w:tcPr>
            <w:tcW w:w="2259" w:type="dxa"/>
            <w:shd w:val="clear" w:color="auto" w:fill="auto"/>
          </w:tcPr>
          <w:p w:rsidRPr="00014640" w:rsidR="00014640" w:rsidP="00014640" w:rsidRDefault="00014640" w14:paraId="4EE70D3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:rsidRPr="00014640" w:rsidR="00014640" w:rsidP="00014640" w:rsidRDefault="00014640" w14:paraId="10F230B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14640" w:rsidR="00014640" w:rsidTr="00154A67" w14:paraId="21719BF6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014640" w:rsidR="00014640" w:rsidP="00014640" w:rsidRDefault="00014640" w14:paraId="45899B6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:rsidRPr="00014640" w:rsidR="00014640" w:rsidP="00014640" w:rsidRDefault="00014640" w14:paraId="4B1BDE64" w14:textId="7777777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Frontal stående</w:t>
            </w:r>
          </w:p>
          <w:p w:rsidRPr="00014640" w:rsidR="00014640" w:rsidP="00014640" w:rsidRDefault="00014640" w14:paraId="072F749A" w14:textId="7777777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Sida stående (alt. liggande)</w:t>
            </w:r>
          </w:p>
          <w:p w:rsidRPr="00014640" w:rsidR="00014640" w:rsidP="00014640" w:rsidRDefault="00014640" w14:paraId="4298FC5B" w14:textId="7777777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Patellaaxial</w:t>
            </w:r>
          </w:p>
          <w:p w:rsidRPr="00014640" w:rsidR="00014640" w:rsidP="00014640" w:rsidRDefault="00014640" w14:paraId="021602AF" w14:textId="77777777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014640" w:rsidR="00014640" w:rsidP="00014640" w:rsidRDefault="00014640" w14:paraId="1E79028A" w14:textId="77777777">
      <w:pPr>
        <w:spacing w:after="0" w:line="240" w:lineRule="auto"/>
        <w:ind w:left="0" w:right="0"/>
        <w:rPr>
          <w:szCs w:val="20"/>
        </w:rPr>
      </w:pPr>
    </w:p>
    <w:p w:rsidRPr="00014640" w:rsidR="00014640" w:rsidP="00014640" w:rsidRDefault="00014640" w14:paraId="23632E45" w14:textId="77777777">
      <w:pPr>
        <w:spacing w:after="0" w:line="240" w:lineRule="auto"/>
        <w:ind w:left="0" w:right="0"/>
        <w:rPr>
          <w:szCs w:val="20"/>
        </w:rPr>
      </w:pPr>
      <w:r w:rsidRPr="00014640">
        <w:rPr>
          <w:szCs w:val="20"/>
        </w:rPr>
        <w:br w:type="page"/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394"/>
      </w:tblGrid>
      <w:tr w:rsidRPr="00014640" w:rsidR="00014640" w:rsidTr="00154A67" w14:paraId="384B17F0" w14:textId="77777777">
        <w:trPr>
          <w:trHeight w:val="263"/>
        </w:trPr>
        <w:tc>
          <w:tcPr>
            <w:tcW w:w="1951" w:type="dxa"/>
            <w:shd w:val="clear" w:color="auto" w:fill="auto"/>
          </w:tcPr>
          <w:p w:rsidRPr="00014640" w:rsidR="00014640" w:rsidP="00014640" w:rsidRDefault="00014640" w14:paraId="2EF2C125" w14:textId="77777777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6"/>
                <w:szCs w:val="28"/>
              </w:rPr>
            </w:pPr>
            <w:r w:rsidRPr="00014640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:rsidRPr="00014640" w:rsidR="00014640" w:rsidP="00014640" w:rsidRDefault="00014640" w14:paraId="31E86522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Pr="00014640" w:rsidR="00014640" w:rsidP="00014640" w:rsidRDefault="00014640" w14:paraId="3B7CA82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14640" w:rsidR="00014640" w:rsidTr="00154A67" w14:paraId="2B990DBD" w14:textId="77777777">
        <w:trPr>
          <w:cantSplit/>
          <w:trHeight w:val="3106"/>
        </w:trPr>
        <w:tc>
          <w:tcPr>
            <w:tcW w:w="1951" w:type="dxa"/>
            <w:shd w:val="clear" w:color="auto" w:fill="auto"/>
          </w:tcPr>
          <w:p w:rsidRPr="00014640" w:rsidR="00014640" w:rsidP="00014640" w:rsidRDefault="00014640" w14:paraId="33E2282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:rsidRPr="00014640" w:rsidR="00014640" w:rsidP="00014640" w:rsidRDefault="00014640" w14:paraId="062A60F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 xml:space="preserve">Stående med belastning på aktuellt knä. </w:t>
            </w:r>
          </w:p>
          <w:p w:rsidRPr="00014640" w:rsidR="00014640" w:rsidP="00014640" w:rsidRDefault="00014640" w14:paraId="22D5C70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7E42453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Patienten böjer knät mot detektorn cirka 45°.</w:t>
            </w:r>
          </w:p>
          <w:p w:rsidRPr="00014640" w:rsidR="00014640" w:rsidP="00014640" w:rsidRDefault="00014640" w14:paraId="4F65523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7D10446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Fötterna rakt fram, patella i medellinjen.</w:t>
            </w:r>
          </w:p>
          <w:p w:rsidRPr="00014640" w:rsidR="00014640" w:rsidP="00014640" w:rsidRDefault="00014640" w14:paraId="741DDCC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38AB3D0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:rsidRPr="00014640" w:rsidR="00014640" w:rsidP="00014640" w:rsidRDefault="00014640" w14:paraId="1C50BF5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60C9FE6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Vinkla ev. cirka 10° kraniellt för att komma in rakt i leden.</w:t>
            </w:r>
          </w:p>
          <w:p w:rsidRPr="00014640" w:rsidR="00014640" w:rsidP="00014640" w:rsidRDefault="00014640" w14:paraId="4031379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3B2E7FF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Maximalt utbländad på längden.</w:t>
            </w:r>
          </w:p>
          <w:p w:rsidRPr="00014640" w:rsidR="00014640" w:rsidP="00014640" w:rsidRDefault="00014640" w14:paraId="01EFCD9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67B00AA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:rsidRPr="00014640" w:rsidR="00014640" w:rsidP="00014640" w:rsidRDefault="00014640" w14:paraId="679583D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Ingen rotation i bilden.</w:t>
            </w:r>
          </w:p>
          <w:p w:rsidRPr="00014640" w:rsidR="00014640" w:rsidP="00014640" w:rsidRDefault="00014640" w14:paraId="6DF05B9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Femorotibiala leden ska vara öppen med raka platåer.</w:t>
            </w:r>
          </w:p>
        </w:tc>
        <w:tc>
          <w:tcPr>
            <w:tcW w:w="4394" w:type="dxa"/>
            <w:shd w:val="clear" w:color="auto" w:fill="auto"/>
          </w:tcPr>
          <w:p w:rsidRPr="00014640" w:rsidR="00014640" w:rsidP="00014640" w:rsidRDefault="00014640" w14:paraId="38F5E946" w14:textId="77777777">
            <w:pPr>
              <w:tabs>
                <w:tab w:val="left" w:pos="2160"/>
              </w:tabs>
              <w:spacing w:after="0" w:line="240" w:lineRule="auto"/>
              <w:ind w:left="0" w:right="-108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14640">
              <w:rPr>
                <w:rFonts w:ascii="Arial" w:hAnsi="Arial" w:cs="Arial"/>
                <w:b/>
                <w:noProof/>
                <w:sz w:val="18"/>
                <w:szCs w:val="18"/>
              </w:rPr>
              <w:t>Frontal höger belastad</w:t>
            </w:r>
            <w:r w:rsidRPr="00014640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</w:r>
            <w:r w:rsidRPr="00014640">
              <w:rPr>
                <w:rFonts w:ascii="Arial" w:hAnsi="Arial" w:cs="Arial"/>
                <w:b/>
                <w:noProof/>
                <w:sz w:val="18"/>
                <w:szCs w:val="18"/>
              </w:rPr>
              <w:t>Frontal vänster belastad</w:t>
            </w:r>
          </w:p>
          <w:p w:rsidRPr="00014640" w:rsidR="00014640" w:rsidP="00014640" w:rsidRDefault="007F3619" w14:paraId="4D02F85F" w14:textId="7777777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"http://intranu.vgregion.se/ImageVault/Images/id_28134/width_162/height_315/preserveAspectRatio_0/scope_0/filename_TK_HcOy53bI_sB7HXZaF.gif/storage_Edited/ImageVaultHandler.aspx"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"http://intranu.vgregion.se/ImageVault/Images/id_28134/width_162/height_315/preserveAspectRatio_0/scope_0/filename_TK_HcOy53bI_sB7HXZaF.gif/storage_Edited/ImageVaultHandler.aspx" \* MERGEFORMATINET </w:instrText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"http://intranu.vgregion.se/ImageVault/Images/id_28134/width_162/height_315/preserveAspectRatio_0/scope_0/filename_TK_HcOy53bI_sB7HXZaF.gif/storage_Edited/ImageVaultHandler.aspx"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"http://intranu.vgregion.se/ImageVault/Images/id_28134/width_162/height_315/preserveAspectRatio_0/scope_0/filename_TK_HcOy53bI_sB7HXZaF.gif/storage_Edited/ImageVaultHandler.aspx" \* MERGEFORMATINET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EF94C6D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104.25pt;height:202.5pt" alt="Knä frontal hö belastad" type="#_x0000_t75">
                  <v:imagedata r:id="rId18" r:href="rId19"/>
                </v:shape>
              </w:pic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014640" w:rsidR="000146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"http://intranu.vgregion.se/ImageVault/Images/id_28135/width_155/height_319/preserveAspectRatio_0/scope_0/filename_teQ6harpriDk6ZTDOEa_.gif/storage_Edited/ImageVaultHandler.aspx"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"http://intranu.vgregion.se/ImageVault/Images/id_28135/width_155/height_319/preserveAspectRatio_0/scope_0/filename_teQ6harpriDk6ZTDOEa_.gif/storage_Edited/ImageVaultHandler.aspx" \* MERGEFORMATINET </w:instrText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"http://intranu.vgregion.se/ImageVault/Images/id_28135/width_155/height_319/preserveAspectRatio_0/scope_0/filename_teQ6harpriDk6ZTDOEa_.gif/storage_Edited/ImageVaultHandler.aspx"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"http://intranu.vgregion.se/ImageVault/Images/id_28135/width_155/height_319/preserveAspectRatio_0/scope_0/filename_teQ6harpriDk6ZTDOEa_.gif/storage_Edited/ImageVaultHandler.aspx" \* MERGEFORMATINET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CF5CB5D">
                <v:shape id="_x0000_i1026" style="width:97.5pt;height:202.5pt" alt="Knä frontal vänster belastad" type="#_x0000_t75">
                  <v:imagedata r:id="rId20" r:href="rId21"/>
                </v:shape>
              </w:pic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:rsidRPr="00014640" w:rsidR="00014640" w:rsidP="00014640" w:rsidRDefault="00014640" w14:paraId="05FF3B78" w14:textId="7777777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Pr="00014640" w:rsidR="00014640" w:rsidTr="00154A67" w14:paraId="29B7B31B" w14:textId="77777777">
        <w:trPr>
          <w:trHeight w:val="263"/>
        </w:trPr>
        <w:tc>
          <w:tcPr>
            <w:tcW w:w="1951" w:type="dxa"/>
            <w:shd w:val="clear" w:color="auto" w:fill="auto"/>
          </w:tcPr>
          <w:p w:rsidRPr="00014640" w:rsidR="00014640" w:rsidP="00014640" w:rsidRDefault="00014640" w14:paraId="29B0C66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Pr="00014640" w:rsidR="00014640" w:rsidP="00014640" w:rsidRDefault="00014640" w14:paraId="7DB846D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Pr="00014640" w:rsidR="00014640" w:rsidP="00014640" w:rsidRDefault="00014640" w14:paraId="218295C0" w14:textId="7777777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014640" w:rsidR="00014640" w:rsidTr="00154A67" w14:paraId="3E447044" w14:textId="77777777">
        <w:trPr>
          <w:trHeight w:val="263"/>
        </w:trPr>
        <w:tc>
          <w:tcPr>
            <w:tcW w:w="1951" w:type="dxa"/>
            <w:shd w:val="clear" w:color="auto" w:fill="auto"/>
          </w:tcPr>
          <w:p w:rsidRPr="00014640" w:rsidR="00014640" w:rsidP="00014640" w:rsidRDefault="00014640" w14:paraId="075EC9C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:rsidRPr="00014640" w:rsidR="00014640" w:rsidP="00014640" w:rsidRDefault="00014640" w14:paraId="5A70CA1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Stående (alt. liggande).</w:t>
            </w:r>
          </w:p>
          <w:p w:rsidRPr="00014640" w:rsidR="00014640" w:rsidP="00014640" w:rsidRDefault="00014640" w14:paraId="3406920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7B1DDC8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Knät böjt.</w:t>
            </w:r>
          </w:p>
          <w:p w:rsidRPr="00014640" w:rsidR="00014640" w:rsidP="00014640" w:rsidRDefault="00014640" w14:paraId="43A319A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631B6B5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Palpera och ställ in så att femurkondylerna projiceras över varandra, rak patella.</w:t>
            </w:r>
          </w:p>
          <w:p w:rsidRPr="00014640" w:rsidR="00014640" w:rsidP="00014640" w:rsidRDefault="00014640" w14:paraId="2DF1BC6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2DD48B9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Vinkla ev. 5-10° kaudalt.</w:t>
            </w:r>
          </w:p>
          <w:p w:rsidRPr="00014640" w:rsidR="00014640" w:rsidP="00014640" w:rsidRDefault="00014640" w14:paraId="4DFAE13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2C9FB76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Maximalt utbländad på längden.</w:t>
            </w:r>
          </w:p>
          <w:p w:rsidRPr="00014640" w:rsidR="00014640" w:rsidP="00014640" w:rsidRDefault="00014640" w14:paraId="064BC6E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2419852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:rsidRPr="00014640" w:rsidR="00014640" w:rsidP="00014640" w:rsidRDefault="00014640" w14:paraId="0214D8D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Öppen femoropatellärled.</w:t>
            </w:r>
          </w:p>
          <w:p w:rsidRPr="00014640" w:rsidR="00014640" w:rsidP="00014640" w:rsidRDefault="00014640" w14:paraId="74D097F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Femurkondylerna ska ligga över varandra.</w:t>
            </w:r>
          </w:p>
        </w:tc>
        <w:tc>
          <w:tcPr>
            <w:tcW w:w="4394" w:type="dxa"/>
            <w:shd w:val="clear" w:color="auto" w:fill="auto"/>
          </w:tcPr>
          <w:p w:rsidRPr="00014640" w:rsidR="00014640" w:rsidP="00014640" w:rsidRDefault="00014640" w14:paraId="01638881" w14:textId="7777777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14640">
              <w:rPr>
                <w:rFonts w:ascii="Arial" w:hAnsi="Arial" w:cs="Arial"/>
                <w:b/>
                <w:noProof/>
                <w:sz w:val="18"/>
                <w:szCs w:val="18"/>
              </w:rPr>
              <w:t>Sida höger</w:t>
            </w:r>
            <w:r w:rsidRPr="00014640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</w:r>
            <w:r w:rsidRPr="00014640">
              <w:rPr>
                <w:rFonts w:ascii="Arial" w:hAnsi="Arial" w:cs="Arial"/>
                <w:b/>
                <w:noProof/>
                <w:sz w:val="18"/>
                <w:szCs w:val="18"/>
              </w:rPr>
              <w:t>Sida vänster</w:t>
            </w:r>
          </w:p>
          <w:p w:rsidRPr="00014640" w:rsidR="00014640" w:rsidP="00014640" w:rsidRDefault="007F3619" w14:paraId="62785AE8" w14:textId="7777777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"http://intranu.vgregion.se/ImageVault/Images/id_28136/width_162/height_295/preserveAspectRatio_0/scope_0/filename_M6dRgf_bOTBtrKuxWQt1.gif/storage_Edited/ImageVaultHandler.aspx"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"http://intranu.vgregion.se/ImageVault/Images/id_28136/width_162/height_295/preserveAspectRatio_0/scope_0/filename_M6dRgf_bOTBtrKuxWQt1.gif/storage_Edited/ImageVaultHandler.aspx" \* MERGEFORMATINET </w:instrText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"http://intranu.vgregion.se/ImageVault/Images/id_28136/width_162/height_295/preserveAspectRatio_0/scope_0/filename_M6dRgf_bOTBtrKuxWQt1.gif/storage_Edited/ImageVaultHandler.aspx"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"http://intranu.vgregion.se/ImageVault/Images/id_28136/width_162/height_295/preserveAspectRatio_0/scope_0/filename_M6dRgf_bOTBtrKuxWQt1.gif/storage_Edited/ImageVaultHandler.aspx" \* MERGEFORMATINET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C87797C">
                <v:shape id="_x0000_i1027" style="width:97.5pt;height:178.5pt" alt="Knä höger sida" type="#_x0000_t75">
                  <v:imagedata r:id="rId22" r:href="rId23"/>
                </v:shape>
              </w:pic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014640" w:rsidR="000146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"http://intranu.vgregion.se/ImageVault/Images/id_28137/width_167/height_290/preserveAspectRatio_0/scope_0/filename_SZlhm0mp1iGpzbxSz0G6.gif/storage_Edited/ImageVaultHandler.aspx"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"http://intranu.vgregion.se/ImageVault/Images/id_28137/width_167/height_290/preserveAspectRatio_0/scope_0/filename_SZlhm0mp1iGpzbxSz0G6.gif/storage_Edited/ImageVaultHandler.aspx" \* MERGEFORMATINET </w:instrText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"http://intranu.vgregion.se/ImageVault/Images/id_28137/width_167/height_290/preserveAspectRatio_0/scope_0/filename_SZlhm0mp1iGpzbxSz0G6.gif/storage_Edited/ImageVaultHandler.aspx"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"http://intranu.vgregion.se/ImageVault/Images/id_28137/width_167/height_290/preserveAspectRatio_0/scope_0/filename_SZlhm0mp1iGpzbxSz0G6.gif/storage_Edited/ImageVaultHandler.aspx" \* MERGEFORMATINET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44C8DEC">
                <v:shape id="_x0000_i1028" style="width:103.5pt;height:179.25pt" alt="Knä vänster sida" type="#_x0000_t75">
                  <v:imagedata r:id="rId24" r:href="rId25"/>
                </v:shape>
              </w:pic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Pr="00014640" w:rsidR="00014640" w:rsidTr="00154A67" w14:paraId="01DB0955" w14:textId="77777777">
        <w:trPr>
          <w:trHeight w:val="263"/>
        </w:trPr>
        <w:tc>
          <w:tcPr>
            <w:tcW w:w="1951" w:type="dxa"/>
            <w:shd w:val="clear" w:color="auto" w:fill="auto"/>
          </w:tcPr>
          <w:p w:rsidRPr="00014640" w:rsidR="00014640" w:rsidP="00014640" w:rsidRDefault="00014640" w14:paraId="6293BAEA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Pr="00014640" w:rsidR="00014640" w:rsidP="00014640" w:rsidRDefault="00014640" w14:paraId="5876978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Pr="00014640" w:rsidR="00014640" w:rsidP="00014640" w:rsidRDefault="00014640" w14:paraId="589FB476" w14:textId="7777777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:rsidRPr="00014640" w:rsidR="00014640" w:rsidP="00014640" w:rsidRDefault="00014640" w14:paraId="4B01BC06" w14:textId="77777777">
      <w:pPr>
        <w:spacing w:after="0" w:line="240" w:lineRule="auto"/>
        <w:ind w:left="0" w:right="0"/>
        <w:rPr>
          <w:szCs w:val="20"/>
        </w:rPr>
      </w:pPr>
      <w:r w:rsidRPr="00014640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Pr="00014640" w:rsidR="00014640" w:rsidTr="00154A67" w14:paraId="638C6E35" w14:textId="77777777">
        <w:trPr>
          <w:trHeight w:val="263"/>
        </w:trPr>
        <w:tc>
          <w:tcPr>
            <w:tcW w:w="1951" w:type="dxa"/>
            <w:shd w:val="clear" w:color="auto" w:fill="auto"/>
          </w:tcPr>
          <w:p w:rsidRPr="00014640" w:rsidR="00014640" w:rsidP="00014640" w:rsidRDefault="00014640" w14:paraId="1C970A3A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Patellaaxial</w:t>
            </w:r>
          </w:p>
        </w:tc>
        <w:tc>
          <w:tcPr>
            <w:tcW w:w="3402" w:type="dxa"/>
            <w:shd w:val="clear" w:color="auto" w:fill="auto"/>
          </w:tcPr>
          <w:p w:rsidRPr="00014640" w:rsidR="00014640" w:rsidP="00014640" w:rsidRDefault="00014640" w14:paraId="6970079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Metod 1</w:t>
            </w:r>
          </w:p>
          <w:p w:rsidRPr="00014640" w:rsidR="00014640" w:rsidP="00014640" w:rsidRDefault="00014640" w14:paraId="09E038B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Patienten står.</w:t>
            </w:r>
          </w:p>
          <w:p w:rsidRPr="00014640" w:rsidR="00014640" w:rsidP="00014640" w:rsidRDefault="00014640" w14:paraId="79ECD74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0E0B1F2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Specialställning ”Hästen” används.</w:t>
            </w:r>
          </w:p>
          <w:p w:rsidRPr="00014640" w:rsidR="00014640" w:rsidP="00014640" w:rsidRDefault="00014640" w14:paraId="5BB7C24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33A63D0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Patienten sticker in foten i lådan, fattar händerna i handtagen och böjer knät mot träklossen, detektorn/bildplattan placeras ovanpå lådan.</w:t>
            </w:r>
          </w:p>
          <w:p w:rsidRPr="00014640" w:rsidR="00014640" w:rsidP="00014640" w:rsidRDefault="00014640" w14:paraId="0B80C1D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659A003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Centrera i ledspringan mellan patella och femur.</w:t>
            </w:r>
          </w:p>
          <w:p w:rsidRPr="00014640" w:rsidR="00014640" w:rsidP="00014640" w:rsidRDefault="00014640" w14:paraId="6007426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118A5B8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Metod 2</w:t>
            </w:r>
          </w:p>
          <w:p w:rsidRPr="00014640" w:rsidR="00014640" w:rsidP="00014640" w:rsidRDefault="00014640" w14:paraId="03E53CA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Patienten sitter upp/ligger ned.</w:t>
            </w:r>
          </w:p>
          <w:p w:rsidRPr="00014640" w:rsidR="00014640" w:rsidP="00014640" w:rsidRDefault="00014640" w14:paraId="0C54B5E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28D218B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Knät böjt cirka 40°.</w:t>
            </w:r>
          </w:p>
          <w:p w:rsidRPr="00014640" w:rsidR="00014640" w:rsidP="00014640" w:rsidRDefault="00014640" w14:paraId="1F0BAD4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1E03537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Patienten håller detektorn/bildplattan på femur.</w:t>
            </w:r>
          </w:p>
          <w:p w:rsidRPr="00014640" w:rsidR="00014640" w:rsidP="00014640" w:rsidRDefault="00014640" w14:paraId="00A69BF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12B9CCA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Vinkla röret kaudalt cirka 5-15° tills du kommer in i leden mellan femur och patella. Kraniell strålriktning.</w:t>
            </w:r>
          </w:p>
          <w:p w:rsidRPr="00014640" w:rsidR="00014640" w:rsidP="00014640" w:rsidRDefault="00014640" w14:paraId="7CED543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014640" w:rsidR="00014640" w:rsidP="00014640" w:rsidRDefault="00014640" w14:paraId="37C5ECF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14640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:rsidRPr="00014640" w:rsidR="00014640" w:rsidP="00014640" w:rsidRDefault="00014640" w14:paraId="3F20632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14640">
              <w:rPr>
                <w:rFonts w:ascii="Arial" w:hAnsi="Arial" w:cs="Arial"/>
                <w:sz w:val="20"/>
                <w:szCs w:val="20"/>
              </w:rPr>
              <w:t>Patella projiceras fritt från femur. Ingen vridning i knät.</w:t>
            </w:r>
          </w:p>
          <w:p w:rsidRPr="00014640" w:rsidR="00014640" w:rsidP="00014640" w:rsidRDefault="00014640" w14:paraId="5889659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Pr="00014640" w:rsidR="00014640" w:rsidP="00014640" w:rsidRDefault="00014640" w14:paraId="2A0B9DE3" w14:textId="7777777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14640">
              <w:rPr>
                <w:rFonts w:ascii="Arial" w:hAnsi="Arial" w:cs="Arial"/>
                <w:b/>
                <w:noProof/>
                <w:sz w:val="20"/>
                <w:szCs w:val="18"/>
              </w:rPr>
              <w:t>Patella höger</w:t>
            </w:r>
            <w:r w:rsidRPr="00014640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:rsidRPr="00014640" w:rsidR="00014640" w:rsidP="00014640" w:rsidRDefault="007F3619" w14:paraId="1AB4D83F" w14:textId="7777777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"http://intranu.vgregion.se/ImageVault/Images/storage_Edited/filename_snLY6N7CNYfSzlp0jlUy.gif/id_28144/scope_0/ImageVaultHandler.aspx"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"http://intranu.vgregion.se/ImageVault/Images/storage_Edited/filename_snLY6N7CNYfSzlp0jlUy.gif/id_28144/scope_0/ImageVaultHandler.aspx" \* MERGEFORMATINET </w:instrText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"http://intranu.vgregion.se/ImageVault/Images/storage_Edited/filename_snLY6N7CNYfSzlp0jlUy.gif/id_28144/scope_0/ImageVaultHandler.aspx"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"http://intranu.vgregion.se/ImageVault/Images/storage_Edited/filename_snLY6N7CNYfSzlp0jlUy.gif/id_28144/scope_0/ImageVaultHandler.aspx" \* MERGEFORMATINET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7ED6496">
                <v:shape id="_x0000_i1029" style="width:150.75pt;height:90pt" alt="Patella höger" type="#_x0000_t75">
                  <v:imagedata r:id="rId26" r:href="rId27"/>
                </v:shape>
              </w:pic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:rsidRPr="00014640" w:rsidR="00014640" w:rsidP="00014640" w:rsidRDefault="00014640" w14:paraId="26D8A701" w14:textId="7777777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14640">
              <w:rPr>
                <w:rFonts w:ascii="Arial" w:hAnsi="Arial" w:cs="Arial"/>
                <w:b/>
                <w:noProof/>
                <w:sz w:val="20"/>
                <w:szCs w:val="18"/>
              </w:rPr>
              <w:t>Patella vänster</w:t>
            </w:r>
          </w:p>
          <w:p w:rsidRPr="00014640" w:rsidR="00014640" w:rsidP="00014640" w:rsidRDefault="007F3619" w14:paraId="608B9B17" w14:textId="7777777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"http://intranu.vgregion.se/ImageVault/Images/storage_Edited/filename_qvagnTeMYYG1myqnmrHc.gif/id_28145/scope_0/ImageVaultHandler.aspx"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"http://intranu.vgregion.se/ImageVault/Images/storage_Edited/filename_qvagnTeMYYG1myqnmrHc.gif/id_28145/scope_0/ImageVaultHandler.aspx" \* MERGEFORMATINET </w:instrText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"http://intranu.vgregion.se/ImageVault/Images/storage_Edited/filename_qvagnTeMYYG1myqnmrHc.gif/id_28145/scope_0/ImageVaultHandler.aspx"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"http://intranu.vgregion.se/ImageVault/Images/storage_Edited/filename_qvagnTeMYYG1myqnmrHc.gif/id_28145/scope_0/ImageVaultHandler.aspx" \* MERGEFORMATINET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9389DC4">
                <v:shape id="_x0000_i1030" style="width:150.75pt;height:89.25pt" alt="Patella vänster" type="#_x0000_t75">
                  <v:imagedata r:id="rId28" r:href="rId29"/>
                </v:shape>
              </w:pict>
            </w:r>
            <w:r w:rsidR="00BC755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4B4DE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:rsidRPr="00014640" w:rsidR="00014640" w:rsidP="00014640" w:rsidRDefault="00014640" w14:paraId="66C9B75E" w14:textId="7777777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014640" w:rsidR="00014640" w:rsidTr="00154A67" w14:paraId="73A81FD0" w14:textId="77777777">
        <w:trPr>
          <w:trHeight w:val="263"/>
        </w:trPr>
        <w:tc>
          <w:tcPr>
            <w:tcW w:w="9606" w:type="dxa"/>
            <w:gridSpan w:val="3"/>
            <w:shd w:val="clear" w:color="auto" w:fill="auto"/>
          </w:tcPr>
          <w:p w:rsidRPr="00014640" w:rsidR="00014640" w:rsidP="00014640" w:rsidRDefault="00014640" w14:paraId="1D6CD806" w14:textId="7777777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:rsidRPr="00014640" w:rsidR="00014640" w:rsidP="00014640" w:rsidRDefault="00014640" w14:paraId="13D97343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01464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2075" w:rsidRDefault="00A12075" w14:paraId="326D054F" w14:textId="77777777">
      <w:r>
        <w:separator/>
      </w:r>
    </w:p>
  </w:endnote>
  <w:endnote w:type="continuationSeparator" w:id="0">
    <w:p w:rsidR="00A12075" w:rsidRDefault="00A12075" w14:paraId="6CBFBA16" w14:textId="77777777">
      <w:r>
        <w:continuationSeparator/>
      </w:r>
    </w:p>
  </w:endnote>
  <w:endnote w:type="continuationNotice" w:id="1">
    <w:p w:rsidR="00A12075" w:rsidRDefault="00A12075" w14:paraId="0E9927B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2075" w:rsidRDefault="00A12075" w14:paraId="68E82E3E" w14:textId="77777777"/>
  </w:footnote>
  <w:footnote w:type="continuationSeparator" w:id="0">
    <w:p w:rsidR="00A12075" w:rsidRDefault="00A12075" w14:paraId="59D084A4" w14:textId="77777777">
      <w:r>
        <w:continuationSeparator/>
      </w:r>
    </w:p>
  </w:footnote>
  <w:footnote w:type="continuationNotice" w:id="1">
    <w:p w:rsidR="00A12075" w:rsidRDefault="00A12075" w14:paraId="78A490D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6E97C3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E0C710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C1701C8"/>
    <w:multiLevelType w:val="hybridMultilevel"/>
    <w:tmpl w:val="087A71C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3DB46596"/>
    <w:multiLevelType w:val="hybridMultilevel"/>
    <w:tmpl w:val="00C83604"/>
    <w:lvl w:ilvl="0" w:tplc="041D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40546175">
    <w:abstractNumId w:val="20"/>
  </w:num>
  <w:num w:numId="2" w16cid:durableId="1557811765">
    <w:abstractNumId w:val="17"/>
  </w:num>
  <w:num w:numId="3" w16cid:durableId="1355301904">
    <w:abstractNumId w:val="0"/>
  </w:num>
  <w:num w:numId="4" w16cid:durableId="446853433">
    <w:abstractNumId w:val="7"/>
  </w:num>
  <w:num w:numId="5" w16cid:durableId="1473987699">
    <w:abstractNumId w:val="18"/>
  </w:num>
  <w:num w:numId="6" w16cid:durableId="356933324">
    <w:abstractNumId w:val="2"/>
  </w:num>
  <w:num w:numId="7" w16cid:durableId="1880706254">
    <w:abstractNumId w:val="14"/>
  </w:num>
  <w:num w:numId="8" w16cid:durableId="1953396520">
    <w:abstractNumId w:val="10"/>
  </w:num>
  <w:num w:numId="9" w16cid:durableId="333655696">
    <w:abstractNumId w:val="1"/>
  </w:num>
  <w:num w:numId="10" w16cid:durableId="1923175518">
    <w:abstractNumId w:val="1"/>
  </w:num>
  <w:num w:numId="11" w16cid:durableId="691226045">
    <w:abstractNumId w:val="3"/>
  </w:num>
  <w:num w:numId="12" w16cid:durableId="1291479115">
    <w:abstractNumId w:val="5"/>
  </w:num>
  <w:num w:numId="13" w16cid:durableId="1293054446">
    <w:abstractNumId w:val="16"/>
  </w:num>
  <w:num w:numId="14" w16cid:durableId="1119028114">
    <w:abstractNumId w:val="11"/>
  </w:num>
  <w:num w:numId="15" w16cid:durableId="1886914770">
    <w:abstractNumId w:val="8"/>
  </w:num>
  <w:num w:numId="16" w16cid:durableId="551310857">
    <w:abstractNumId w:val="15"/>
  </w:num>
  <w:num w:numId="17" w16cid:durableId="293753280">
    <w:abstractNumId w:val="6"/>
  </w:num>
  <w:num w:numId="18" w16cid:durableId="713502655">
    <w:abstractNumId w:val="13"/>
  </w:num>
  <w:num w:numId="19" w16cid:durableId="1107429945">
    <w:abstractNumId w:val="19"/>
  </w:num>
  <w:num w:numId="20" w16cid:durableId="90442772">
    <w:abstractNumId w:val="9"/>
  </w:num>
  <w:num w:numId="21" w16cid:durableId="194077183">
    <w:abstractNumId w:val="4"/>
  </w:num>
  <w:num w:numId="22" w16cid:durableId="1908302804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640"/>
    <w:rsid w:val="00015B19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4928"/>
    <w:rsid w:val="000E5A7E"/>
    <w:rsid w:val="000F43A3"/>
    <w:rsid w:val="000F7681"/>
    <w:rsid w:val="00103031"/>
    <w:rsid w:val="001044FE"/>
    <w:rsid w:val="001139D4"/>
    <w:rsid w:val="0011674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5693"/>
    <w:rsid w:val="00205F7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2467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CBA"/>
    <w:rsid w:val="0049236A"/>
    <w:rsid w:val="00492718"/>
    <w:rsid w:val="004A355D"/>
    <w:rsid w:val="004A4970"/>
    <w:rsid w:val="004B2183"/>
    <w:rsid w:val="004B2A01"/>
    <w:rsid w:val="004B4DE4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3466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3619"/>
    <w:rsid w:val="007F5DD5"/>
    <w:rsid w:val="00821A1B"/>
    <w:rsid w:val="008262E9"/>
    <w:rsid w:val="00827E69"/>
    <w:rsid w:val="00835C4D"/>
    <w:rsid w:val="00843F48"/>
    <w:rsid w:val="00851423"/>
    <w:rsid w:val="00855B1E"/>
    <w:rsid w:val="00857848"/>
    <w:rsid w:val="008654B6"/>
    <w:rsid w:val="0087139C"/>
    <w:rsid w:val="00880E83"/>
    <w:rsid w:val="00887338"/>
    <w:rsid w:val="00892F28"/>
    <w:rsid w:val="008A0C5F"/>
    <w:rsid w:val="008A3DEA"/>
    <w:rsid w:val="008A4EB9"/>
    <w:rsid w:val="008A74C0"/>
    <w:rsid w:val="008B1694"/>
    <w:rsid w:val="008C4B27"/>
    <w:rsid w:val="008C7F2A"/>
    <w:rsid w:val="008E1553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07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777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5CDC"/>
    <w:rsid w:val="00B60C6C"/>
    <w:rsid w:val="00B619A9"/>
    <w:rsid w:val="00B65A9D"/>
    <w:rsid w:val="00B66D60"/>
    <w:rsid w:val="00B75EDE"/>
    <w:rsid w:val="00B77D88"/>
    <w:rsid w:val="00B77FAF"/>
    <w:rsid w:val="00B841D1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755C"/>
    <w:rsid w:val="00BD16DE"/>
    <w:rsid w:val="00BE7978"/>
    <w:rsid w:val="00C07DDB"/>
    <w:rsid w:val="00C1156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7B77"/>
    <w:rsid w:val="00DD2BE0"/>
    <w:rsid w:val="00DE4447"/>
    <w:rsid w:val="00DE5DA2"/>
    <w:rsid w:val="00DF0033"/>
    <w:rsid w:val="00E026BF"/>
    <w:rsid w:val="00E07B1B"/>
    <w:rsid w:val="00E11853"/>
    <w:rsid w:val="00E31EC4"/>
    <w:rsid w:val="00E52A86"/>
    <w:rsid w:val="00E54B47"/>
    <w:rsid w:val="00E553BF"/>
    <w:rsid w:val="00E55D93"/>
    <w:rsid w:val="00E61294"/>
    <w:rsid w:val="00E7237C"/>
    <w:rsid w:val="00E77C46"/>
    <w:rsid w:val="00E86CE8"/>
    <w:rsid w:val="00E90520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6880"/>
    <w:rsid w:val="00F35B05"/>
    <w:rsid w:val="00F413D9"/>
    <w:rsid w:val="00F5135F"/>
    <w:rsid w:val="00F51F78"/>
    <w:rsid w:val="00F5328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49E2"/>
    <w:rsid w:val="00FF7C02"/>
    <w:rsid w:val="024801E3"/>
    <w:rsid w:val="0C7B3BB0"/>
    <w:rsid w:val="1E9A54DB"/>
    <w:rsid w:val="33D988C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7.png" Id="rId26" /><Relationship Type="http://schemas.openxmlformats.org/officeDocument/2006/relationships/image" Target="http://intranu.vgregion.se/ImageVault/Images/id_28135/width_155/height_319/preserveAspectRatio_0/scope_0/filename_teQ6harpriDk6ZTDOEa_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137/width_167/height_290/preserveAspectRatio_0/scope_0/filename_SZlhm0mp1iGpzbxSz0G6.gif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image" Target="http://intranu.vgregion.se/ImageVault/Images/storage_Edited/filename_qvagnTeMYYG1myqnmrHc.gif/id_28145/scope_0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136/width_162/height_295/preserveAspectRatio_0/scope_0/filename_M6dRgf_bOTBtrKuxWQt1.gif/storage_Edited/ImageVaultHandler.aspx" TargetMode="External" Id="rId23" /><Relationship Type="http://schemas.openxmlformats.org/officeDocument/2006/relationships/image" Target="media/image8.png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134/width_162/height_315/preserveAspectRatio_0/scope_0/filename_TK_HcOy53bI_sB7HXZaF.gif/storage_Edited/ImageVaultHandler.aspx" TargetMode="Externa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image" Target="http://intranu.vgregion.se/ImageVault/Images/storage_Edited/filename_snLY6N7CNYfSzlp0jlUy.gif/id_28144/scope_0/ImageVaultHandler.aspx" TargetMode="Externa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 – Artros, artrit</dc:title>
  <dc:subject/>
  <dc:creator>patrik.jens.johansson@vgregion.se</dc:creator>
  <keywords/>
  <lastModifiedBy>Ulrica Sehlberg</lastModifiedBy>
  <revision>24</revision>
  <lastPrinted>2016-03-31T10:56:00.0000000Z</lastPrinted>
  <dcterms:created xsi:type="dcterms:W3CDTF">2022-05-18T04:34:00.0000000Z</dcterms:created>
  <dcterms:modified xsi:type="dcterms:W3CDTF">2026-02-18T12:56:26.0000000Z</dcterms:modified>
</coreProperties>
</file>