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CAFE3" w14:textId="77777777" w:rsidR="00621C2B" w:rsidRDefault="00621C2B" w:rsidP="00F35B05">
      <w:pPr>
        <w:pStyle w:val="Rubrik2"/>
        <w:sectPr w:rsidR="00621C2B" w:rsidSect="00621C2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7B8365D" w14:textId="77777777" w:rsidR="00621C2B" w:rsidRPr="00621C2B" w:rsidRDefault="00621C2B" w:rsidP="00621C2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4C60A379" w14:textId="75F273FA" w:rsidR="00621C2B" w:rsidRPr="00E374D2" w:rsidRDefault="00E374D2" w:rsidP="00E374D2">
      <w:pPr>
        <w:pStyle w:val="Rubrik1"/>
        <w:ind w:right="-569"/>
        <w:rPr>
          <w:szCs w:val="20"/>
        </w:rPr>
      </w:pPr>
      <w:r w:rsidRPr="00621C2B">
        <w:t>Röntgenundersökningar under stängningstid i Uddevalla</w:t>
      </w:r>
    </w:p>
    <w:p w14:paraId="326C3139" w14:textId="77777777" w:rsidR="00621C2B" w:rsidRPr="00621C2B" w:rsidRDefault="00621C2B" w:rsidP="00E374D2">
      <w:pPr>
        <w:pStyle w:val="Rubrik2"/>
        <w:rPr>
          <w:rFonts w:ascii="Arial Fet" w:hAnsi="Arial Fet" w:cs="Arial"/>
          <w:sz w:val="28"/>
        </w:rPr>
      </w:pPr>
      <w:r w:rsidRPr="00621C2B">
        <w:t>Bakgrund</w:t>
      </w:r>
    </w:p>
    <w:p w14:paraId="7BA9307E" w14:textId="77777777" w:rsidR="00621C2B" w:rsidRDefault="00621C2B" w:rsidP="00E374D2">
      <w:r w:rsidRPr="00621C2B">
        <w:t>2015-11-25 samlades all akutvård till NÄL och den planerade vården till Uddevalla sjukhus. Förändringen medförde att efterfrågan på radiologiska undersökningar under sen kväll och natt blev extremt låg i Uddevalla och på grund av detta ändrades öppettiderna på röntgenavdelningen i Uddevalla. Beredskap för röntgensjuksköterskor och undersköterskor har avvecklats fr.o.m. 2019-12-02.</w:t>
      </w:r>
    </w:p>
    <w:p w14:paraId="44DEAF4E" w14:textId="781265AE" w:rsidR="00E374D2" w:rsidRDefault="00E374D2" w:rsidP="00E374D2">
      <w:pPr>
        <w:pStyle w:val="Rubrik2"/>
      </w:pPr>
      <w:r>
        <w:t>Förändringar sedan föregående version</w:t>
      </w:r>
    </w:p>
    <w:p w14:paraId="0818CB2B" w14:textId="00E89878" w:rsidR="00E374D2" w:rsidRPr="00E374D2" w:rsidRDefault="00E374D2" w:rsidP="00E374D2">
      <w:r w:rsidRPr="00621C2B">
        <w:t>Ändrade öppettider för röntgenavdelningen, Uddevalla</w:t>
      </w:r>
    </w:p>
    <w:p w14:paraId="02DB0555" w14:textId="77777777" w:rsidR="00621C2B" w:rsidRPr="00621C2B" w:rsidRDefault="00621C2B" w:rsidP="00DC2BF2">
      <w:pPr>
        <w:pStyle w:val="Rubrik2"/>
        <w:ind w:left="0" w:firstLine="992"/>
      </w:pPr>
      <w:r w:rsidRPr="00621C2B">
        <w:t>Sammanfattning</w:t>
      </w:r>
    </w:p>
    <w:p w14:paraId="2768307F" w14:textId="77777777" w:rsidR="00621C2B" w:rsidRPr="00621C2B" w:rsidRDefault="00621C2B" w:rsidP="00E374D2">
      <w:r w:rsidRPr="00621C2B">
        <w:t>Öppettider Röntgenavdelningen, Uddevalla</w:t>
      </w:r>
    </w:p>
    <w:p w14:paraId="63194ED4" w14:textId="6385E18B" w:rsidR="00621C2B" w:rsidRDefault="00621C2B" w:rsidP="007941C3">
      <w:r w:rsidRPr="00621C2B">
        <w:t>Måndag-fredag</w:t>
      </w:r>
      <w:r w:rsidRPr="00621C2B">
        <w:tab/>
        <w:t>kl</w:t>
      </w:r>
      <w:r w:rsidR="0001257B">
        <w:t>.</w:t>
      </w:r>
      <w:r w:rsidRPr="00621C2B">
        <w:t xml:space="preserve"> 07.00</w:t>
      </w:r>
      <w:r w:rsidR="001E587C">
        <w:t xml:space="preserve"> </w:t>
      </w:r>
      <w:r w:rsidRPr="00621C2B">
        <w:t>–21.00</w:t>
      </w:r>
      <w:r w:rsidRPr="00621C2B">
        <w:br/>
        <w:t>Lördag</w:t>
      </w:r>
      <w:r w:rsidR="00D2210F">
        <w:tab/>
      </w:r>
      <w:r w:rsidR="00D2210F" w:rsidRPr="00621C2B">
        <w:t>kl</w:t>
      </w:r>
      <w:r w:rsidR="00D2210F">
        <w:t>.</w:t>
      </w:r>
      <w:r w:rsidR="00D2210F" w:rsidRPr="00621C2B">
        <w:t xml:space="preserve"> 08.00</w:t>
      </w:r>
      <w:r w:rsidR="00D2210F">
        <w:t xml:space="preserve"> </w:t>
      </w:r>
      <w:r w:rsidR="00D2210F" w:rsidRPr="00621C2B">
        <w:t>–</w:t>
      </w:r>
      <w:r w:rsidR="00D2210F">
        <w:t xml:space="preserve"> </w:t>
      </w:r>
      <w:r w:rsidR="00D2210F" w:rsidRPr="00621C2B">
        <w:t>17.</w:t>
      </w:r>
      <w:r w:rsidR="00D2210F">
        <w:t>30</w:t>
      </w:r>
      <w:r w:rsidR="007941C3">
        <w:br/>
      </w:r>
      <w:r w:rsidR="00D2210F">
        <w:t>S</w:t>
      </w:r>
      <w:r w:rsidRPr="00621C2B">
        <w:t>öndag</w:t>
      </w:r>
      <w:r w:rsidRPr="00621C2B">
        <w:tab/>
      </w:r>
      <w:bookmarkStart w:id="1" w:name="_Hlk160013609"/>
      <w:r w:rsidRPr="00621C2B">
        <w:t>kl</w:t>
      </w:r>
      <w:r w:rsidR="0001257B">
        <w:t>.</w:t>
      </w:r>
      <w:r w:rsidRPr="00621C2B">
        <w:t xml:space="preserve"> 08.00</w:t>
      </w:r>
      <w:r w:rsidR="001E587C">
        <w:t xml:space="preserve"> </w:t>
      </w:r>
      <w:r w:rsidRPr="00621C2B">
        <w:t>–</w:t>
      </w:r>
      <w:r w:rsidR="00D2210F">
        <w:t xml:space="preserve"> </w:t>
      </w:r>
      <w:r w:rsidRPr="00621C2B">
        <w:t>17.</w:t>
      </w:r>
      <w:r w:rsidR="00D2210F">
        <w:t>00</w:t>
      </w:r>
      <w:bookmarkEnd w:id="1"/>
      <w:r w:rsidRPr="00621C2B">
        <w:br/>
        <w:t>Storhelg</w:t>
      </w:r>
      <w:r w:rsidRPr="00621C2B">
        <w:tab/>
        <w:t>kl</w:t>
      </w:r>
      <w:r w:rsidR="0001257B">
        <w:t>.</w:t>
      </w:r>
      <w:r w:rsidRPr="00621C2B">
        <w:t xml:space="preserve"> </w:t>
      </w:r>
      <w:r w:rsidR="001E587C">
        <w:t>09.00 – 15.00</w:t>
      </w:r>
    </w:p>
    <w:p w14:paraId="5C5CD3E5" w14:textId="77777777" w:rsidR="0001257B" w:rsidRDefault="0001257B" w:rsidP="00E374D2"/>
    <w:p w14:paraId="1FE20AC9" w14:textId="5F46872A" w:rsidR="004E1226" w:rsidRPr="00621C2B" w:rsidRDefault="008E5ED2" w:rsidP="005635C5">
      <w:r w:rsidRPr="00E374D2">
        <w:rPr>
          <w:bCs/>
        </w:rPr>
        <w:t xml:space="preserve">Semesterperiod </w:t>
      </w:r>
      <w:r w:rsidR="004E1226">
        <w:br/>
      </w:r>
      <w:r w:rsidR="00216EBA">
        <w:t>m</w:t>
      </w:r>
      <w:r w:rsidR="0001257B">
        <w:t xml:space="preserve">åndag-fredag </w:t>
      </w:r>
      <w:r w:rsidR="004E1226">
        <w:tab/>
      </w:r>
      <w:r w:rsidR="00216EBA">
        <w:t>kl. 07.00 – 18.00</w:t>
      </w:r>
      <w:r w:rsidR="005635C5">
        <w:br/>
      </w:r>
      <w:r w:rsidR="004E1226">
        <w:t>Lördag/söndag</w:t>
      </w:r>
      <w:r w:rsidR="004E1226">
        <w:tab/>
        <w:t xml:space="preserve">kl. </w:t>
      </w:r>
      <w:r w:rsidR="00E374D2">
        <w:t>08.00 – 17.00</w:t>
      </w:r>
    </w:p>
    <w:p w14:paraId="4DA6950D" w14:textId="77777777" w:rsidR="00621C2B" w:rsidRDefault="00621C2B" w:rsidP="00DC2BF2">
      <w:pPr>
        <w:ind w:left="0" w:firstLine="992"/>
      </w:pPr>
      <w:r w:rsidRPr="00621C2B">
        <w:t xml:space="preserve">Under stängningstid utförs akuta undersökningar på NÄL. </w:t>
      </w:r>
    </w:p>
    <w:p w14:paraId="082CD818" w14:textId="77777777" w:rsidR="008E5ED2" w:rsidRPr="00621C2B" w:rsidRDefault="008E5ED2" w:rsidP="00621C2B">
      <w:pPr>
        <w:spacing w:after="0" w:line="240" w:lineRule="auto"/>
        <w:ind w:left="0" w:right="0"/>
      </w:pPr>
    </w:p>
    <w:p w14:paraId="425CAA8D" w14:textId="44B8D70C" w:rsidR="00621C2B" w:rsidRPr="00621C2B" w:rsidRDefault="00621C2B" w:rsidP="00E374D2">
      <w:pPr>
        <w:pStyle w:val="Rubrik2"/>
      </w:pPr>
      <w:r w:rsidRPr="00621C2B">
        <w:lastRenderedPageBreak/>
        <w:t>Rutin</w:t>
      </w:r>
    </w:p>
    <w:p w14:paraId="7807BDA8" w14:textId="77777777" w:rsidR="00621C2B" w:rsidRPr="00621C2B" w:rsidRDefault="00621C2B" w:rsidP="00E374D2">
      <w:r w:rsidRPr="00621C2B">
        <w:t xml:space="preserve">Vid riktigt akuta fall ska patienten transporteras till NÄL för röntgenundersökning och omhändertagande. Ifall undersökningen är </w:t>
      </w:r>
      <w:proofErr w:type="spellStart"/>
      <w:r w:rsidRPr="00621C2B">
        <w:t>urakut</w:t>
      </w:r>
      <w:proofErr w:type="spellEnd"/>
      <w:r w:rsidRPr="00621C2B">
        <w:t xml:space="preserve"> och vid behov av att diskutera remiss eller val av undersökning, kontakta radiolog. </w:t>
      </w:r>
    </w:p>
    <w:p w14:paraId="5C03DF73" w14:textId="77777777" w:rsidR="00621C2B" w:rsidRPr="00621C2B" w:rsidRDefault="00621C2B" w:rsidP="00621C2B">
      <w:pPr>
        <w:spacing w:after="0" w:line="240" w:lineRule="auto"/>
        <w:ind w:left="0" w:right="0"/>
        <w:rPr>
          <w:szCs w:val="20"/>
        </w:rPr>
      </w:pPr>
    </w:p>
    <w:p w14:paraId="1BA01DB7" w14:textId="77777777" w:rsidR="00621C2B" w:rsidRPr="00621C2B" w:rsidRDefault="00621C2B" w:rsidP="00E374D2">
      <w:pPr>
        <w:pStyle w:val="Punktlista"/>
      </w:pPr>
      <w:r w:rsidRPr="00621C2B">
        <w:rPr>
          <w:b/>
        </w:rPr>
        <w:t>Remittent:</w:t>
      </w:r>
      <w:r w:rsidRPr="00621C2B">
        <w:t xml:space="preserve"> Om en patient är i behov av en akut röntgenundersökning under stängningstiden se rutin Remittenter nedan.</w:t>
      </w:r>
    </w:p>
    <w:p w14:paraId="68A0AE46" w14:textId="7AB1CAE5" w:rsidR="00621C2B" w:rsidRPr="00621C2B" w:rsidRDefault="00621C2B" w:rsidP="00E374D2">
      <w:pPr>
        <w:pStyle w:val="Punktlista"/>
        <w:rPr>
          <w:szCs w:val="20"/>
        </w:rPr>
      </w:pPr>
      <w:r w:rsidRPr="00621C2B">
        <w:t xml:space="preserve">Arbetsrutiner för </w:t>
      </w:r>
      <w:r w:rsidRPr="00621C2B">
        <w:rPr>
          <w:b/>
        </w:rPr>
        <w:t>röntgenpersonal</w:t>
      </w:r>
      <w:r w:rsidRPr="00621C2B">
        <w:t xml:space="preserve"> och </w:t>
      </w:r>
      <w:r w:rsidR="00967B76">
        <w:rPr>
          <w:b/>
        </w:rPr>
        <w:t>extern granskare</w:t>
      </w:r>
      <w:r w:rsidR="00D13F04">
        <w:rPr>
          <w:b/>
        </w:rPr>
        <w:t xml:space="preserve">, se </w:t>
      </w:r>
      <w:r w:rsidR="00EB3C83">
        <w:rPr>
          <w:b/>
        </w:rPr>
        <w:t>rutin</w:t>
      </w:r>
      <w:r w:rsidR="00F92315">
        <w:rPr>
          <w:b/>
        </w:rPr>
        <w:t xml:space="preserve"> </w:t>
      </w:r>
      <w:r w:rsidR="00B2201A">
        <w:rPr>
          <w:b/>
        </w:rPr>
        <w:br/>
      </w:r>
      <w:hyperlink r:id="rId17" w:history="1">
        <w:r w:rsidR="00B955A1">
          <w:rPr>
            <w:rStyle w:val="Hyperlnk"/>
            <w:b/>
          </w:rPr>
          <w:t>Extern granskning – Extern granskare/radiologi/remittent</w:t>
        </w:r>
      </w:hyperlink>
      <w:r w:rsidRPr="00621C2B">
        <w:br/>
      </w:r>
    </w:p>
    <w:p w14:paraId="774AA77E" w14:textId="72C0DDDC" w:rsidR="00621C2B" w:rsidRPr="00621C2B" w:rsidRDefault="00621C2B" w:rsidP="00E374D2">
      <w:pPr>
        <w:pStyle w:val="Rubrik2"/>
      </w:pPr>
      <w:bookmarkStart w:id="2" w:name="_Toc443400848"/>
      <w:bookmarkStart w:id="3" w:name="_Toc443551557"/>
      <w:bookmarkStart w:id="4" w:name="_Toc256000004"/>
      <w:bookmarkStart w:id="5" w:name="_Toc256000006"/>
      <w:bookmarkStart w:id="6" w:name="_Toc256000003"/>
      <w:bookmarkStart w:id="7" w:name="_Toc256000012"/>
      <w:bookmarkStart w:id="8" w:name="_Toc256000017"/>
      <w:bookmarkStart w:id="9" w:name="_Toc256000021"/>
      <w:bookmarkStart w:id="10" w:name="_Toc256000025"/>
      <w:bookmarkStart w:id="11" w:name="_Toc256000029"/>
      <w:bookmarkStart w:id="12" w:name="_Toc256000033"/>
      <w:bookmarkStart w:id="13" w:name="_Toc256000001"/>
      <w:bookmarkStart w:id="14" w:name="_Toc256000041"/>
      <w:bookmarkStart w:id="15" w:name="_Toc256000045"/>
      <w:bookmarkStart w:id="16" w:name="_Toc256000050"/>
      <w:bookmarkStart w:id="17" w:name="_Toc256000055"/>
      <w:bookmarkStart w:id="18" w:name="_Toc514327985"/>
      <w:bookmarkStart w:id="19" w:name="_Toc256000059"/>
      <w:bookmarkStart w:id="20" w:name="_Toc256000063"/>
      <w:r w:rsidRPr="00621C2B">
        <w:t>Röntgenpersonal Uddevalla</w:t>
      </w:r>
    </w:p>
    <w:p w14:paraId="0608747A" w14:textId="077A5CAD" w:rsidR="00621C2B" w:rsidRPr="00621C2B" w:rsidRDefault="00621C2B" w:rsidP="00E374D2">
      <w:r w:rsidRPr="00621C2B">
        <w:t xml:space="preserve">Röntgenpersonal i Uddevalla utför akuta undersökningar vardagar </w:t>
      </w:r>
      <w:r w:rsidRPr="00621C2B">
        <w:br/>
        <w:t>kl. 07.00–21.00 och helger mellan kl. 8.00–17.</w:t>
      </w:r>
      <w:r w:rsidR="00D2210F">
        <w:t>00</w:t>
      </w:r>
      <w:r w:rsidRPr="00621C2B">
        <w:t>.</w:t>
      </w:r>
    </w:p>
    <w:p w14:paraId="0D692EC9" w14:textId="77777777" w:rsidR="00621C2B" w:rsidRPr="00621C2B" w:rsidRDefault="00621C2B" w:rsidP="00E374D2">
      <w:pPr>
        <w:pStyle w:val="Rubrik2"/>
      </w:pPr>
      <w:r w:rsidRPr="00621C2B">
        <w:t>Röntgenpersonal NÄL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</w:p>
    <w:p w14:paraId="17348CEB" w14:textId="77777777" w:rsidR="00621C2B" w:rsidRPr="00621C2B" w:rsidRDefault="00621C2B" w:rsidP="00E374D2">
      <w:pPr>
        <w:rPr>
          <w:i/>
        </w:rPr>
      </w:pPr>
      <w:r w:rsidRPr="00621C2B">
        <w:t xml:space="preserve">Röntgenpersonal på NÄL som jobbar under stängningstid för röntgenavdelningen Uddevalla, ska ha remissbevakning för både NÄL och Uddevalla sjukhus påslagen i RIS och läsa in akuta elektroniska remisser för röntgenavdelningen, Uddevalla. </w:t>
      </w:r>
    </w:p>
    <w:p w14:paraId="560EDA2D" w14:textId="77777777" w:rsidR="00621C2B" w:rsidRPr="00621C2B" w:rsidRDefault="00621C2B" w:rsidP="00E374D2">
      <w:r w:rsidRPr="00621C2B">
        <w:rPr>
          <w:b/>
        </w:rPr>
        <w:t>Akuta e-remisser ska läsas in med minsta dröjsmål för prioritering av radiolog.</w:t>
      </w:r>
    </w:p>
    <w:p w14:paraId="12D4E324" w14:textId="5D6031FD" w:rsidR="00621C2B" w:rsidRPr="00621C2B" w:rsidRDefault="00621C2B" w:rsidP="00E374D2">
      <w:r w:rsidRPr="00621C2B">
        <w:t xml:space="preserve">Efter kl. 22.00 följs rutin för prioritering av </w:t>
      </w:r>
      <w:r w:rsidR="00E374D2">
        <w:t>Extern granskare</w:t>
      </w:r>
      <w:r w:rsidRPr="00621C2B">
        <w:t xml:space="preserve">. </w:t>
      </w:r>
    </w:p>
    <w:p w14:paraId="0C1A9A0C" w14:textId="1196D688" w:rsidR="00621C2B" w:rsidRPr="00621C2B" w:rsidRDefault="00E374D2" w:rsidP="00D13F04">
      <w:pPr>
        <w:pStyle w:val="Rubrik2"/>
      </w:pPr>
      <w:r>
        <w:t>Extern granskare</w:t>
      </w:r>
    </w:p>
    <w:p w14:paraId="73947A26" w14:textId="77777777" w:rsidR="00621C2B" w:rsidRPr="00621C2B" w:rsidRDefault="00621C2B" w:rsidP="00D13F04">
      <w:r w:rsidRPr="00621C2B">
        <w:t xml:space="preserve">Röntgenpersonal på NÄL läser in Uddevallas akuta elektroniska röntgenremisser under stängningstid för prioritering. </w:t>
      </w:r>
    </w:p>
    <w:p w14:paraId="221F0210" w14:textId="566B500D" w:rsidR="00621C2B" w:rsidRPr="00621C2B" w:rsidRDefault="00621C2B" w:rsidP="00D13F04">
      <w:r w:rsidRPr="00621C2B">
        <w:t xml:space="preserve">Remittent kontaktar </w:t>
      </w:r>
      <w:r w:rsidR="00D13F04">
        <w:t>Extern granskare</w:t>
      </w:r>
      <w:r w:rsidRPr="00621C2B">
        <w:t xml:space="preserve"> för konsultation och för besked om undersökningen kommer att utföras akut på NÄL eller nästa dag under öppettid i Uddevalla. </w:t>
      </w:r>
    </w:p>
    <w:p w14:paraId="1A9ED5D7" w14:textId="43CE5CDC" w:rsidR="00621C2B" w:rsidRPr="00621C2B" w:rsidRDefault="00D13F04" w:rsidP="00D13F04">
      <w:r>
        <w:t>Extern granskare</w:t>
      </w:r>
      <w:r w:rsidR="00621C2B" w:rsidRPr="00621C2B">
        <w:t xml:space="preserve"> skriver prioriteringen i </w:t>
      </w:r>
      <w:proofErr w:type="spellStart"/>
      <w:r w:rsidR="00621C2B" w:rsidRPr="00621C2B">
        <w:t>Prio.anteckningar</w:t>
      </w:r>
      <w:proofErr w:type="spellEnd"/>
      <w:r w:rsidR="00621C2B" w:rsidRPr="00621C2B">
        <w:t xml:space="preserve"> i RIS och undersökningen hamnar på akutlistan</w:t>
      </w:r>
      <w:bookmarkStart w:id="21" w:name="_Toc443400851"/>
      <w:r w:rsidR="00621C2B" w:rsidRPr="00621C2B">
        <w:t>.</w:t>
      </w:r>
    </w:p>
    <w:p w14:paraId="6F42128B" w14:textId="77777777" w:rsidR="00D13F04" w:rsidRDefault="00D13F04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22" w:name="_Toc443551560"/>
      <w:bookmarkStart w:id="23" w:name="_Toc256000009"/>
      <w:bookmarkStart w:id="24" w:name="_Toc256000013"/>
      <w:bookmarkStart w:id="25" w:name="_Toc256000016"/>
      <w:bookmarkStart w:id="26" w:name="_Toc256000020"/>
      <w:bookmarkStart w:id="27" w:name="_Toc256000024"/>
      <w:bookmarkStart w:id="28" w:name="_Toc256000028"/>
      <w:bookmarkStart w:id="29" w:name="_Toc256000032"/>
      <w:bookmarkStart w:id="30" w:name="_Toc256000036"/>
      <w:bookmarkStart w:id="31" w:name="_Toc256000040"/>
      <w:bookmarkStart w:id="32" w:name="_Toc256000039"/>
      <w:bookmarkStart w:id="33" w:name="_Toc256000044"/>
      <w:bookmarkStart w:id="34" w:name="_Toc256000048"/>
      <w:bookmarkStart w:id="35" w:name="_Toc256000053"/>
      <w:bookmarkStart w:id="36" w:name="_Toc256000058"/>
      <w:bookmarkStart w:id="37" w:name="_Toc514327988"/>
      <w:bookmarkStart w:id="38" w:name="_Toc256000062"/>
      <w:bookmarkStart w:id="39" w:name="_Toc256000066"/>
      <w:r>
        <w:br w:type="page"/>
      </w:r>
    </w:p>
    <w:p w14:paraId="5A7E4B28" w14:textId="15EE3A5F" w:rsidR="00621C2B" w:rsidRPr="00621C2B" w:rsidRDefault="00621C2B" w:rsidP="00D13F04">
      <w:pPr>
        <w:pStyle w:val="Rubrik2"/>
      </w:pPr>
      <w:r w:rsidRPr="00621C2B">
        <w:lastRenderedPageBreak/>
        <w:t>Remittent</w:t>
      </w:r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 w14:paraId="3A162442" w14:textId="77777777" w:rsidR="00621C2B" w:rsidRPr="00621C2B" w:rsidRDefault="00621C2B" w:rsidP="00D13F04">
      <w:pPr>
        <w:pStyle w:val="Punktlista"/>
      </w:pPr>
      <w:r w:rsidRPr="00621C2B">
        <w:t xml:space="preserve">Remittent ska vid akuta fall under stängningstid överväga om patienten ska transporteras till NÄL för röntgenundersökning och omhändertagande. </w:t>
      </w:r>
    </w:p>
    <w:p w14:paraId="7E79D2F0" w14:textId="77777777" w:rsidR="00621C2B" w:rsidRPr="00621C2B" w:rsidRDefault="00621C2B" w:rsidP="00D13F04">
      <w:pPr>
        <w:pStyle w:val="Punktlista"/>
      </w:pPr>
      <w:r w:rsidRPr="00621C2B">
        <w:t xml:space="preserve">Skriv och skicka akut röntgenremiss elektroniskt till Röntgenavdelningen Uddevalla. </w:t>
      </w:r>
    </w:p>
    <w:p w14:paraId="229E2EA9" w14:textId="77777777" w:rsidR="00621C2B" w:rsidRPr="00621C2B" w:rsidRDefault="00621C2B" w:rsidP="00D13F04">
      <w:pPr>
        <w:pStyle w:val="Punktlista"/>
      </w:pPr>
      <w:r w:rsidRPr="00621C2B">
        <w:t>Remissen läses in av röntgenpersonal på NÄL och prioriteras av radiolog.</w:t>
      </w:r>
    </w:p>
    <w:p w14:paraId="2970CB68" w14:textId="77777777" w:rsidR="00621C2B" w:rsidRPr="00621C2B" w:rsidRDefault="00621C2B" w:rsidP="00D13F04">
      <w:pPr>
        <w:pStyle w:val="Punktlista"/>
      </w:pPr>
      <w:r w:rsidRPr="00621C2B">
        <w:t>Remittent kontaktar radiolog för konsultation och för att få veta om undersökningen kommer utföras akut på NÄL eller nästa dag i Uddevalla.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51B66">
      <w:type w:val="continuous"/>
      <w:pgSz w:w="11900" w:h="16840"/>
      <w:pgMar w:top="1418" w:right="197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BB6282" w14:textId="77777777" w:rsidR="00D358E0" w:rsidRDefault="00D358E0">
      <w:r>
        <w:separator/>
      </w:r>
    </w:p>
  </w:endnote>
  <w:endnote w:type="continuationSeparator" w:id="0">
    <w:p w14:paraId="314A754D" w14:textId="77777777" w:rsidR="00D358E0" w:rsidRDefault="00D358E0">
      <w:r>
        <w:continuationSeparator/>
      </w:r>
    </w:p>
  </w:endnote>
  <w:endnote w:type="continuationNotice" w:id="1">
    <w:p w14:paraId="092EEA20" w14:textId="77777777" w:rsidR="00D358E0" w:rsidRDefault="00D358E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CR B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7EED8A" w14:textId="77777777" w:rsidR="00D358E0" w:rsidRDefault="00D358E0"/>
  </w:footnote>
  <w:footnote w:type="continuationSeparator" w:id="0">
    <w:p w14:paraId="4F35DDBC" w14:textId="77777777" w:rsidR="00D358E0" w:rsidRDefault="00D358E0">
      <w:r>
        <w:continuationSeparator/>
      </w:r>
    </w:p>
  </w:footnote>
  <w:footnote w:type="continuationNotice" w:id="1">
    <w:p w14:paraId="679BAB88" w14:textId="77777777" w:rsidR="00D358E0" w:rsidRDefault="00D358E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2"/>
    <w:multiLevelType w:val="singleLevel"/>
    <w:tmpl w:val="851E4FC2"/>
    <w:lvl w:ilvl="0">
      <w:start w:val="1"/>
      <w:numFmt w:val="bullet"/>
      <w:pStyle w:val="Strecklista"/>
      <w:lvlText w:val="-"/>
      <w:lvlJc w:val="left"/>
      <w:pPr>
        <w:tabs>
          <w:tab w:val="num" w:pos="926"/>
        </w:tabs>
        <w:ind w:left="926" w:hanging="360"/>
      </w:pPr>
      <w:rPr>
        <w:rFonts w:ascii="OCR B" w:hAnsi="OCR B" w:cs="OCR B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0E312C6"/>
    <w:multiLevelType w:val="hybridMultilevel"/>
    <w:tmpl w:val="F138AD6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5DC6015"/>
    <w:multiLevelType w:val="hybridMultilevel"/>
    <w:tmpl w:val="9B2672A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AD0C12"/>
    <w:multiLevelType w:val="hybridMultilevel"/>
    <w:tmpl w:val="8D267FD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8690940">
    <w:abstractNumId w:val="21"/>
  </w:num>
  <w:num w:numId="2" w16cid:durableId="1316303408">
    <w:abstractNumId w:val="17"/>
  </w:num>
  <w:num w:numId="3" w16cid:durableId="1708136986">
    <w:abstractNumId w:val="0"/>
  </w:num>
  <w:num w:numId="4" w16cid:durableId="1214120157">
    <w:abstractNumId w:val="9"/>
  </w:num>
  <w:num w:numId="5" w16cid:durableId="1463960536">
    <w:abstractNumId w:val="19"/>
  </w:num>
  <w:num w:numId="6" w16cid:durableId="263147722">
    <w:abstractNumId w:val="3"/>
  </w:num>
  <w:num w:numId="7" w16cid:durableId="1737586730">
    <w:abstractNumId w:val="14"/>
  </w:num>
  <w:num w:numId="8" w16cid:durableId="1098133964">
    <w:abstractNumId w:val="11"/>
  </w:num>
  <w:num w:numId="9" w16cid:durableId="963999596">
    <w:abstractNumId w:val="2"/>
  </w:num>
  <w:num w:numId="10" w16cid:durableId="701173943">
    <w:abstractNumId w:val="2"/>
  </w:num>
  <w:num w:numId="11" w16cid:durableId="807211848">
    <w:abstractNumId w:val="4"/>
  </w:num>
  <w:num w:numId="12" w16cid:durableId="1052118645">
    <w:abstractNumId w:val="6"/>
  </w:num>
  <w:num w:numId="13" w16cid:durableId="1861355147">
    <w:abstractNumId w:val="16"/>
  </w:num>
  <w:num w:numId="14" w16cid:durableId="2140877904">
    <w:abstractNumId w:val="12"/>
  </w:num>
  <w:num w:numId="15" w16cid:durableId="1708412509">
    <w:abstractNumId w:val="10"/>
  </w:num>
  <w:num w:numId="16" w16cid:durableId="157037039">
    <w:abstractNumId w:val="15"/>
  </w:num>
  <w:num w:numId="17" w16cid:durableId="1238706469">
    <w:abstractNumId w:val="7"/>
  </w:num>
  <w:num w:numId="18" w16cid:durableId="858814777">
    <w:abstractNumId w:val="13"/>
  </w:num>
  <w:num w:numId="19" w16cid:durableId="307781037">
    <w:abstractNumId w:val="20"/>
  </w:num>
  <w:num w:numId="20" w16cid:durableId="1183738575">
    <w:abstractNumId w:val="1"/>
  </w:num>
  <w:num w:numId="21" w16cid:durableId="1565331718">
    <w:abstractNumId w:val="8"/>
  </w:num>
  <w:num w:numId="22" w16cid:durableId="1044134565">
    <w:abstractNumId w:val="5"/>
  </w:num>
  <w:num w:numId="23" w16cid:durableId="43918219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57B"/>
    <w:rsid w:val="00016CF0"/>
    <w:rsid w:val="0002435C"/>
    <w:rsid w:val="00030DDD"/>
    <w:rsid w:val="000313BB"/>
    <w:rsid w:val="00033ED5"/>
    <w:rsid w:val="00044D78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2B1D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587C"/>
    <w:rsid w:val="00211487"/>
    <w:rsid w:val="00211D91"/>
    <w:rsid w:val="00216EBA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61FE"/>
    <w:rsid w:val="00384019"/>
    <w:rsid w:val="003854F1"/>
    <w:rsid w:val="0039118E"/>
    <w:rsid w:val="00397F54"/>
    <w:rsid w:val="003A0D43"/>
    <w:rsid w:val="003B2A4B"/>
    <w:rsid w:val="003C6F28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45C6"/>
    <w:rsid w:val="004D7BA3"/>
    <w:rsid w:val="004E1226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35C5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1C2B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41C3"/>
    <w:rsid w:val="007A5C6F"/>
    <w:rsid w:val="007D4241"/>
    <w:rsid w:val="007D4317"/>
    <w:rsid w:val="007D4EA3"/>
    <w:rsid w:val="007F1CFF"/>
    <w:rsid w:val="007F5DD5"/>
    <w:rsid w:val="008040C4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5ED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7B76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201A"/>
    <w:rsid w:val="00B33FDD"/>
    <w:rsid w:val="00B359CC"/>
    <w:rsid w:val="00B36107"/>
    <w:rsid w:val="00B41789"/>
    <w:rsid w:val="00B46C03"/>
    <w:rsid w:val="00B51B66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5A1"/>
    <w:rsid w:val="00BA0066"/>
    <w:rsid w:val="00BB69DB"/>
    <w:rsid w:val="00BC322E"/>
    <w:rsid w:val="00BC44CD"/>
    <w:rsid w:val="00BC48A6"/>
    <w:rsid w:val="00BE06F9"/>
    <w:rsid w:val="00BE47D8"/>
    <w:rsid w:val="00BE7978"/>
    <w:rsid w:val="00C02A25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3F04"/>
    <w:rsid w:val="00D2210F"/>
    <w:rsid w:val="00D358E0"/>
    <w:rsid w:val="00D37E7F"/>
    <w:rsid w:val="00D47AD7"/>
    <w:rsid w:val="00D51529"/>
    <w:rsid w:val="00D84F8F"/>
    <w:rsid w:val="00D85218"/>
    <w:rsid w:val="00D915B1"/>
    <w:rsid w:val="00DA299D"/>
    <w:rsid w:val="00DA65C4"/>
    <w:rsid w:val="00DC2BF2"/>
    <w:rsid w:val="00DD2BE0"/>
    <w:rsid w:val="00DE4447"/>
    <w:rsid w:val="00DE5DA2"/>
    <w:rsid w:val="00DF0033"/>
    <w:rsid w:val="00E026BF"/>
    <w:rsid w:val="00E07B1B"/>
    <w:rsid w:val="00E11853"/>
    <w:rsid w:val="00E374D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3C83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2315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nhideWhenUsed/>
    <w:rsid w:val="00621C2B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Strecklista">
    <w:name w:val="Strecklista"/>
    <w:basedOn w:val="Normal"/>
    <w:rsid w:val="00621C2B"/>
    <w:pPr>
      <w:numPr>
        <w:numId w:val="20"/>
      </w:numPr>
      <w:spacing w:after="0" w:line="240" w:lineRule="auto"/>
      <w:ind w:right="0"/>
    </w:pPr>
  </w:style>
  <w:style w:type="paragraph" w:customStyle="1" w:styleId="a">
    <w:link w:val="FotnotstextChar"/>
    <w:uiPriority w:val="99"/>
    <w:unhideWhenUsed/>
    <w:rsid w:val="00621C2B"/>
  </w:style>
  <w:style w:type="character" w:customStyle="1" w:styleId="FotnotstextChar">
    <w:name w:val="Fotnotstext Char"/>
    <w:basedOn w:val="Standardstycketeckensnitt"/>
    <w:link w:val="a"/>
    <w:uiPriority w:val="99"/>
    <w:rsid w:val="00621C2B"/>
  </w:style>
  <w:style w:type="paragraph" w:styleId="Fotnotstext">
    <w:name w:val="footnote text"/>
    <w:basedOn w:val="Normal"/>
    <w:link w:val="FotnotstextChar1"/>
    <w:uiPriority w:val="99"/>
    <w:semiHidden/>
    <w:unhideWhenUsed/>
    <w:rsid w:val="00621C2B"/>
    <w:pPr>
      <w:spacing w:after="0" w:line="240" w:lineRule="auto"/>
    </w:pPr>
    <w:rPr>
      <w:sz w:val="20"/>
      <w:szCs w:val="20"/>
    </w:rPr>
  </w:style>
  <w:style w:type="character" w:customStyle="1" w:styleId="FotnotstextChar1">
    <w:name w:val="Fotnotstext Char1"/>
    <w:basedOn w:val="Standardstycketeckensnitt"/>
    <w:link w:val="Fotnotstext"/>
    <w:uiPriority w:val="99"/>
    <w:semiHidden/>
    <w:rsid w:val="00621C2B"/>
  </w:style>
  <w:style w:type="character" w:styleId="Olstomnmnande">
    <w:name w:val="Unresolved Mention"/>
    <w:basedOn w:val="Standardstycketeckensnitt"/>
    <w:uiPriority w:val="99"/>
    <w:semiHidden/>
    <w:unhideWhenUsed/>
    <w:rsid w:val="00B220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9/surrogate/Extern%20granskning%20%e2%80%93%20rutin%20f%c3%b6r%20samarbetet%20Teleconsult-radiologi-remittent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101</TotalTime>
  <Pages>3</Pages>
  <Words>347</Words>
  <Characters>2620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Röntgenundersökningar under stängningstid i Uddevalla</dc:title>
  <dc:subject/>
  <dc:creator>patrik.jens.johansson@vgregion.se</dc:creator>
  <keywords/>
  <lastModifiedBy>Ulrica Sehlberg</lastModifiedBy>
  <revision>22</revision>
  <lastPrinted>2016-03-31T10:56:00.0000000Z</lastPrinted>
  <dcterms:created xsi:type="dcterms:W3CDTF">2022-05-18T03:57:00.0000000Z</dcterms:created>
  <dcterms:modified xsi:type="dcterms:W3CDTF">2025-05-06T08:09:00.0000000Z</dcterms:modified>
</coreProperties>
</file>