
<file path=[Content_Types].xml><?xml version="1.0" encoding="utf-8"?>
<Types xmlns="http://schemas.openxmlformats.org/package/2006/content-types"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912556" w14:textId="77777777" w:rsidR="00A01E40" w:rsidRDefault="00A01E40" w:rsidP="006F57A2">
      <w:pPr>
        <w:pStyle w:val="Rubrik2"/>
        <w:ind w:left="0"/>
        <w:sectPr w:rsidR="00A01E40" w:rsidSect="00A01E4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0F054B7" w14:textId="77777777" w:rsidR="00A01E40" w:rsidRPr="00A01E40" w:rsidRDefault="00A01E40" w:rsidP="00A01E40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6EEEA574" w14:textId="120F0227" w:rsidR="00A01E40" w:rsidRPr="00A01E40" w:rsidRDefault="006F57A2" w:rsidP="006F57A2">
      <w:pPr>
        <w:pStyle w:val="Rubrik1"/>
        <w:ind w:left="0"/>
        <w:rPr>
          <w:szCs w:val="20"/>
        </w:rPr>
      </w:pPr>
      <w:r w:rsidRPr="00A01E40">
        <w:t xml:space="preserve">Höft Barn – </w:t>
      </w:r>
      <w:proofErr w:type="spellStart"/>
      <w:r w:rsidRPr="00A01E40">
        <w:t>Perthes</w:t>
      </w:r>
      <w:proofErr w:type="spellEnd"/>
      <w:r w:rsidRPr="00A01E40">
        <w:t xml:space="preserve">, </w:t>
      </w:r>
      <w:proofErr w:type="spellStart"/>
      <w:r w:rsidRPr="00A01E40">
        <w:t>coxa</w:t>
      </w:r>
      <w:proofErr w:type="spellEnd"/>
      <w:r w:rsidRPr="00A01E40">
        <w:t xml:space="preserve"> plana, </w:t>
      </w:r>
      <w:proofErr w:type="spellStart"/>
      <w:r w:rsidRPr="00A01E40">
        <w:t>epifyseolys</w:t>
      </w:r>
      <w:proofErr w:type="spellEnd"/>
    </w:p>
    <w:p w14:paraId="7B81CCFF" w14:textId="77777777" w:rsidR="00A01E40" w:rsidRPr="00A01E40" w:rsidRDefault="00A01E40" w:rsidP="00A01E40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bookmarkStart w:id="1" w:name="_1314629194"/>
      <w:bookmarkStart w:id="2" w:name="Rubrik"/>
      <w:bookmarkEnd w:id="1"/>
      <w:bookmarkEnd w:id="2"/>
    </w:p>
    <w:p w14:paraId="3DA243C7" w14:textId="77777777" w:rsidR="00A01E40" w:rsidRPr="00A01E40" w:rsidRDefault="00A01E40" w:rsidP="006F57A2">
      <w:pPr>
        <w:pStyle w:val="Rubrik2"/>
        <w:ind w:left="0"/>
      </w:pPr>
      <w:r w:rsidRPr="00A01E40">
        <w:t>Metodbok Konventionell röntgen</w:t>
      </w:r>
    </w:p>
    <w:p w14:paraId="150F0DED" w14:textId="77777777" w:rsidR="00A01E40" w:rsidRDefault="00A01E40" w:rsidP="00A01E40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A01E40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79BD17DA" w14:textId="77777777" w:rsidR="006F57A2" w:rsidRDefault="006F57A2" w:rsidP="00A01E40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69BA1A50" w14:textId="015C5E91" w:rsidR="006F57A2" w:rsidRDefault="006F57A2" w:rsidP="006F57A2">
      <w:pPr>
        <w:pStyle w:val="Rubrik2"/>
        <w:ind w:left="0"/>
      </w:pPr>
      <w:r>
        <w:t>Förändringar sedan föregående version</w:t>
      </w:r>
    </w:p>
    <w:p w14:paraId="6E1A31CF" w14:textId="726E1AC6" w:rsidR="006F57A2" w:rsidRPr="006F57A2" w:rsidRDefault="006F57A2" w:rsidP="006F57A2">
      <w:pPr>
        <w:ind w:left="0"/>
        <w:rPr>
          <w:rFonts w:ascii="Arial" w:hAnsi="Arial" w:cs="Arial"/>
          <w:sz w:val="20"/>
          <w:szCs w:val="20"/>
        </w:rPr>
      </w:pPr>
      <w:r w:rsidRPr="006F57A2">
        <w:rPr>
          <w:rFonts w:ascii="Arial" w:hAnsi="Arial" w:cs="Arial"/>
          <w:sz w:val="20"/>
          <w:szCs w:val="20"/>
        </w:rPr>
        <w:t>Inga förändringar.</w:t>
      </w:r>
    </w:p>
    <w:p w14:paraId="7D95EE66" w14:textId="77777777" w:rsidR="00A01E40" w:rsidRPr="00A01E40" w:rsidRDefault="00A01E40" w:rsidP="00A01E40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A01E40" w:rsidRPr="00A01E40" w14:paraId="01DDF88B" w14:textId="77777777" w:rsidTr="00C07BDC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7BE7ACD2" w14:textId="77777777" w:rsidR="00A01E40" w:rsidRPr="00A01E40" w:rsidRDefault="00A01E40" w:rsidP="006F57A2">
            <w:pPr>
              <w:pStyle w:val="Rubrik2"/>
              <w:ind w:left="0"/>
              <w:rPr>
                <w:rFonts w:ascii="Arial" w:hAnsi="Arial"/>
                <w:sz w:val="26"/>
              </w:rPr>
            </w:pPr>
            <w:r w:rsidRPr="00A01E40">
              <w:t>Inför undersökningen</w:t>
            </w:r>
          </w:p>
        </w:tc>
      </w:tr>
      <w:tr w:rsidR="00A01E40" w:rsidRPr="00A01E40" w14:paraId="4DABC667" w14:textId="77777777" w:rsidTr="00C07BDC">
        <w:trPr>
          <w:trHeight w:val="263"/>
        </w:trPr>
        <w:tc>
          <w:tcPr>
            <w:tcW w:w="2259" w:type="dxa"/>
            <w:shd w:val="clear" w:color="auto" w:fill="auto"/>
          </w:tcPr>
          <w:p w14:paraId="3B94908A" w14:textId="77777777" w:rsidR="00A01E40" w:rsidRPr="00A01E40" w:rsidRDefault="00A01E40" w:rsidP="00A01E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01E40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4D79BFC6" w14:textId="77777777" w:rsidR="00A01E40" w:rsidRPr="00A01E40" w:rsidRDefault="00A01E40" w:rsidP="00A01E40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01E40">
              <w:rPr>
                <w:rFonts w:ascii="Arial" w:hAnsi="Arial" w:cs="Arial"/>
                <w:sz w:val="20"/>
                <w:szCs w:val="20"/>
              </w:rPr>
              <w:t>Coxa</w:t>
            </w:r>
            <w:proofErr w:type="spellEnd"/>
            <w:r w:rsidRPr="00A01E40">
              <w:rPr>
                <w:rFonts w:ascii="Arial" w:hAnsi="Arial" w:cs="Arial"/>
                <w:sz w:val="20"/>
                <w:szCs w:val="20"/>
              </w:rPr>
              <w:t xml:space="preserve"> plana</w:t>
            </w:r>
          </w:p>
          <w:p w14:paraId="52BEDDE7" w14:textId="77777777" w:rsidR="00A01E40" w:rsidRPr="00A01E40" w:rsidRDefault="00A01E40" w:rsidP="00A01E40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01E40">
              <w:rPr>
                <w:rFonts w:ascii="Arial" w:hAnsi="Arial" w:cs="Arial"/>
                <w:sz w:val="20"/>
                <w:szCs w:val="20"/>
              </w:rPr>
              <w:t>Epifyseolys</w:t>
            </w:r>
            <w:proofErr w:type="spellEnd"/>
          </w:p>
          <w:p w14:paraId="7F53D1FD" w14:textId="77777777" w:rsidR="00A01E40" w:rsidRPr="00A01E40" w:rsidRDefault="00A01E40" w:rsidP="00A01E40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01E40">
              <w:rPr>
                <w:rFonts w:ascii="Arial" w:hAnsi="Arial" w:cs="Arial"/>
                <w:sz w:val="20"/>
                <w:szCs w:val="20"/>
              </w:rPr>
              <w:t>Perthes</w:t>
            </w:r>
            <w:proofErr w:type="spellEnd"/>
          </w:p>
        </w:tc>
      </w:tr>
      <w:tr w:rsidR="00A01E40" w:rsidRPr="00A01E40" w14:paraId="112FFD17" w14:textId="77777777" w:rsidTr="00C07BDC">
        <w:trPr>
          <w:trHeight w:val="263"/>
        </w:trPr>
        <w:tc>
          <w:tcPr>
            <w:tcW w:w="2259" w:type="dxa"/>
            <w:shd w:val="clear" w:color="auto" w:fill="auto"/>
          </w:tcPr>
          <w:p w14:paraId="51E7420C" w14:textId="77777777" w:rsidR="00A01E40" w:rsidRPr="00A01E40" w:rsidRDefault="00A01E40" w:rsidP="00A01E4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2FDD9E07" w14:textId="77777777" w:rsidR="00A01E40" w:rsidRPr="00A01E40" w:rsidRDefault="00A01E40" w:rsidP="00A01E4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640439F3" w14:textId="77777777" w:rsidR="00A01E40" w:rsidRPr="00A01E40" w:rsidRDefault="00A01E40" w:rsidP="00A01E4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1E40" w:rsidRPr="00A01E40" w14:paraId="29E99DD5" w14:textId="77777777" w:rsidTr="00C07BDC">
        <w:trPr>
          <w:trHeight w:val="263"/>
        </w:trPr>
        <w:tc>
          <w:tcPr>
            <w:tcW w:w="2259" w:type="dxa"/>
            <w:shd w:val="clear" w:color="auto" w:fill="auto"/>
          </w:tcPr>
          <w:p w14:paraId="790D1EB6" w14:textId="77777777" w:rsidR="00A01E40" w:rsidRPr="00A01E40" w:rsidRDefault="00A01E40" w:rsidP="00A01E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01E40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076037A3" w14:textId="77777777" w:rsidR="00A01E40" w:rsidRPr="00A01E40" w:rsidRDefault="00A01E40" w:rsidP="00A01E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01E40">
              <w:rPr>
                <w:rFonts w:ascii="Arial" w:hAnsi="Arial" w:cs="Arial"/>
                <w:sz w:val="20"/>
                <w:szCs w:val="20"/>
              </w:rPr>
              <w:t>Blyskydd över gonader på pojkar.</w:t>
            </w:r>
          </w:p>
          <w:p w14:paraId="11432416" w14:textId="77777777" w:rsidR="00A01E40" w:rsidRPr="00A01E40" w:rsidRDefault="00A01E40" w:rsidP="00A01E4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A01E40">
              <w:rPr>
                <w:rFonts w:ascii="Arial" w:hAnsi="Arial" w:cs="Arial"/>
                <w:b/>
                <w:sz w:val="20"/>
                <w:szCs w:val="20"/>
              </w:rPr>
              <w:t>Undantag:</w:t>
            </w:r>
          </w:p>
          <w:p w14:paraId="57CC187D" w14:textId="77777777" w:rsidR="00A01E40" w:rsidRPr="00A01E40" w:rsidRDefault="00A01E40" w:rsidP="00A01E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01E40">
              <w:rPr>
                <w:rFonts w:ascii="Arial" w:hAnsi="Arial" w:cs="Arial"/>
                <w:sz w:val="20"/>
                <w:szCs w:val="20"/>
              </w:rPr>
              <w:t xml:space="preserve">Vid </w:t>
            </w:r>
            <w:r w:rsidRPr="00A01E40">
              <w:rPr>
                <w:rFonts w:ascii="Arial" w:hAnsi="Arial" w:cs="Arial"/>
                <w:b/>
                <w:sz w:val="20"/>
                <w:szCs w:val="20"/>
              </w:rPr>
              <w:t>1:a-gångsundersökning – inget blyskydd</w:t>
            </w:r>
            <w:r w:rsidRPr="00A01E40">
              <w:rPr>
                <w:rFonts w:ascii="Arial" w:hAnsi="Arial" w:cs="Arial"/>
                <w:sz w:val="20"/>
                <w:szCs w:val="20"/>
              </w:rPr>
              <w:t xml:space="preserve"> på bäckenfrontalen. </w:t>
            </w:r>
          </w:p>
          <w:p w14:paraId="4BD44B9A" w14:textId="77777777" w:rsidR="00A01E40" w:rsidRPr="00A01E40" w:rsidRDefault="00A01E40" w:rsidP="00A01E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01E40">
              <w:rPr>
                <w:rFonts w:ascii="Arial" w:hAnsi="Arial" w:cs="Arial"/>
                <w:sz w:val="20"/>
                <w:szCs w:val="20"/>
              </w:rPr>
              <w:t>Vid fortsatta kontroller – blyskydd på båda projektionerna.</w:t>
            </w:r>
          </w:p>
          <w:p w14:paraId="2A6524C5" w14:textId="77777777" w:rsidR="00A01E40" w:rsidRPr="00A01E40" w:rsidRDefault="00A01E40" w:rsidP="00A01E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5405A88" w14:textId="77777777" w:rsidR="00A01E40" w:rsidRPr="00A01E40" w:rsidRDefault="00A01E40" w:rsidP="00A01E40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01E40">
              <w:rPr>
                <w:rFonts w:ascii="Arial" w:hAnsi="Arial" w:cs="Arial"/>
                <w:color w:val="000000"/>
                <w:sz w:val="20"/>
                <w:szCs w:val="20"/>
              </w:rPr>
              <w:t xml:space="preserve">För övriga strålskyddsregler se kapitel 4.2 och 5.1 i </w:t>
            </w:r>
          </w:p>
          <w:p w14:paraId="10DDD964" w14:textId="120E310A" w:rsidR="00A01E40" w:rsidRPr="00A01E40" w:rsidRDefault="00000000" w:rsidP="00A01E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hyperlink r:id="rId17" w:history="1">
              <w:r w:rsidR="00A01E40" w:rsidRPr="00A01E40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</w:t>
              </w:r>
              <w:r w:rsidR="00A01E40" w:rsidRPr="00A01E40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a</w:t>
              </w:r>
              <w:r w:rsidR="00A01E40" w:rsidRPr="00A01E40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r med röntgenstrålning</w:t>
              </w:r>
            </w:hyperlink>
          </w:p>
        </w:tc>
      </w:tr>
      <w:tr w:rsidR="00A01E40" w:rsidRPr="00A01E40" w14:paraId="4301B120" w14:textId="77777777" w:rsidTr="00C07BDC">
        <w:trPr>
          <w:trHeight w:val="263"/>
        </w:trPr>
        <w:tc>
          <w:tcPr>
            <w:tcW w:w="2259" w:type="dxa"/>
            <w:shd w:val="clear" w:color="auto" w:fill="auto"/>
          </w:tcPr>
          <w:p w14:paraId="0258B951" w14:textId="77777777" w:rsidR="00A01E40" w:rsidRPr="00A01E40" w:rsidRDefault="00A01E40" w:rsidP="00A01E4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20CA101A" w14:textId="77777777" w:rsidR="00A01E40" w:rsidRPr="00A01E40" w:rsidRDefault="00A01E40" w:rsidP="00A01E4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02D8675B" w14:textId="77777777" w:rsidR="00A01E40" w:rsidRPr="00A01E40" w:rsidRDefault="00A01E40" w:rsidP="00A01E4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1E40" w:rsidRPr="00A01E40" w14:paraId="6A1A2D2B" w14:textId="77777777" w:rsidTr="00C07BDC">
        <w:trPr>
          <w:trHeight w:val="263"/>
        </w:trPr>
        <w:tc>
          <w:tcPr>
            <w:tcW w:w="2259" w:type="dxa"/>
            <w:shd w:val="clear" w:color="auto" w:fill="auto"/>
          </w:tcPr>
          <w:p w14:paraId="32F4F2C4" w14:textId="77777777" w:rsidR="00A01E40" w:rsidRPr="00A01E40" w:rsidRDefault="00A01E40" w:rsidP="00A01E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01E40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7A122763" w14:textId="77777777" w:rsidR="00A01E40" w:rsidRPr="00A01E40" w:rsidRDefault="00A01E40" w:rsidP="00A01E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01E40">
              <w:rPr>
                <w:rFonts w:ascii="Arial" w:hAnsi="Arial" w:cs="Arial"/>
                <w:sz w:val="20"/>
                <w:szCs w:val="20"/>
              </w:rPr>
              <w:t>Adora</w:t>
            </w:r>
            <w:proofErr w:type="spellEnd"/>
          </w:p>
          <w:p w14:paraId="257DE72B" w14:textId="77777777" w:rsidR="00A01E40" w:rsidRPr="00A01E40" w:rsidRDefault="00A01E40" w:rsidP="00A01E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01E40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A01E40" w:rsidRPr="00A01E40" w14:paraId="3587A2C3" w14:textId="77777777" w:rsidTr="00C07BDC">
        <w:trPr>
          <w:trHeight w:val="263"/>
        </w:trPr>
        <w:tc>
          <w:tcPr>
            <w:tcW w:w="2259" w:type="dxa"/>
            <w:shd w:val="clear" w:color="auto" w:fill="auto"/>
          </w:tcPr>
          <w:p w14:paraId="0943AE94" w14:textId="77777777" w:rsidR="00A01E40" w:rsidRPr="00A01E40" w:rsidRDefault="00A01E40" w:rsidP="00A01E4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048D2316" w14:textId="77777777" w:rsidR="00A01E40" w:rsidRPr="00A01E40" w:rsidRDefault="00A01E40" w:rsidP="00A01E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1E40" w:rsidRPr="00A01E40" w14:paraId="6A4D4C9E" w14:textId="77777777" w:rsidTr="00C07BDC">
        <w:trPr>
          <w:trHeight w:val="263"/>
        </w:trPr>
        <w:tc>
          <w:tcPr>
            <w:tcW w:w="2259" w:type="dxa"/>
            <w:shd w:val="clear" w:color="auto" w:fill="auto"/>
          </w:tcPr>
          <w:p w14:paraId="2F7BED48" w14:textId="77777777" w:rsidR="00A01E40" w:rsidRPr="00A01E40" w:rsidRDefault="00A01E40" w:rsidP="00A01E4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A01E40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404A9FD9" w14:textId="77777777" w:rsidR="00A01E40" w:rsidRPr="00A01E40" w:rsidRDefault="00A01E40" w:rsidP="00A01E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01E40">
              <w:rPr>
                <w:rFonts w:ascii="Arial" w:hAnsi="Arial" w:cs="Arial"/>
                <w:sz w:val="20"/>
                <w:szCs w:val="20"/>
              </w:rPr>
              <w:t>Anpassad efter patientens storlek.</w:t>
            </w:r>
          </w:p>
          <w:p w14:paraId="09E3269F" w14:textId="77777777" w:rsidR="00A01E40" w:rsidRPr="00A01E40" w:rsidRDefault="00A01E40" w:rsidP="00A01E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01E40">
              <w:rPr>
                <w:rFonts w:ascii="Arial" w:hAnsi="Arial" w:cs="Arial"/>
                <w:sz w:val="20"/>
                <w:szCs w:val="20"/>
              </w:rPr>
              <w:t>Inget raster på barn under 20 kg.</w:t>
            </w:r>
          </w:p>
        </w:tc>
      </w:tr>
      <w:tr w:rsidR="00A01E40" w:rsidRPr="00A01E40" w14:paraId="76468678" w14:textId="77777777" w:rsidTr="00C07BDC">
        <w:trPr>
          <w:trHeight w:val="263"/>
        </w:trPr>
        <w:tc>
          <w:tcPr>
            <w:tcW w:w="2259" w:type="dxa"/>
            <w:shd w:val="clear" w:color="auto" w:fill="auto"/>
          </w:tcPr>
          <w:p w14:paraId="328145B5" w14:textId="77777777" w:rsidR="00A01E40" w:rsidRPr="00A01E40" w:rsidRDefault="00A01E40" w:rsidP="00A01E4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245BF158" w14:textId="77777777" w:rsidR="00A01E40" w:rsidRPr="00A01E40" w:rsidRDefault="00A01E40" w:rsidP="00A01E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1E40" w:rsidRPr="00A01E40" w14:paraId="1C185CDB" w14:textId="77777777" w:rsidTr="00C07BDC">
        <w:trPr>
          <w:trHeight w:val="263"/>
        </w:trPr>
        <w:tc>
          <w:tcPr>
            <w:tcW w:w="2259" w:type="dxa"/>
            <w:shd w:val="clear" w:color="auto" w:fill="auto"/>
          </w:tcPr>
          <w:p w14:paraId="0AA1B111" w14:textId="77777777" w:rsidR="00A01E40" w:rsidRPr="00A01E40" w:rsidRDefault="00A01E40" w:rsidP="00A01E4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A01E40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78129C3C" w14:textId="77777777" w:rsidR="00A01E40" w:rsidRPr="00A01E40" w:rsidRDefault="00A01E40" w:rsidP="00A01E40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A01E40">
              <w:rPr>
                <w:rFonts w:ascii="Arial" w:hAnsi="Arial" w:cs="Arial"/>
                <w:sz w:val="20"/>
                <w:szCs w:val="20"/>
              </w:rPr>
              <w:t>Bäcken frontal</w:t>
            </w:r>
          </w:p>
          <w:p w14:paraId="7D009970" w14:textId="77777777" w:rsidR="00A01E40" w:rsidRPr="00A01E40" w:rsidRDefault="00A01E40" w:rsidP="00A01E40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A01E40">
              <w:rPr>
                <w:rFonts w:ascii="Arial" w:hAnsi="Arial" w:cs="Arial"/>
                <w:sz w:val="20"/>
                <w:szCs w:val="20"/>
              </w:rPr>
              <w:t>Lauenstein</w:t>
            </w:r>
          </w:p>
          <w:p w14:paraId="1B0B5068" w14:textId="77777777" w:rsidR="00A01E40" w:rsidRPr="00A01E40" w:rsidRDefault="00A01E40" w:rsidP="00A01E40">
            <w:pPr>
              <w:tabs>
                <w:tab w:val="left" w:pos="414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1E40" w:rsidRPr="00A01E40" w14:paraId="301793B3" w14:textId="77777777" w:rsidTr="00C07BDC">
        <w:trPr>
          <w:trHeight w:val="263"/>
        </w:trPr>
        <w:tc>
          <w:tcPr>
            <w:tcW w:w="2259" w:type="dxa"/>
            <w:shd w:val="clear" w:color="auto" w:fill="auto"/>
          </w:tcPr>
          <w:p w14:paraId="6DAF0470" w14:textId="77777777" w:rsidR="00A01E40" w:rsidRPr="00A01E40" w:rsidRDefault="00A01E40" w:rsidP="00A01E4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6E4A3672" w14:textId="77777777" w:rsidR="00A01E40" w:rsidRPr="00A01E40" w:rsidRDefault="00A01E40" w:rsidP="00A01E4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389FD3E" w14:textId="77777777" w:rsidR="00A01E40" w:rsidRPr="00A01E40" w:rsidRDefault="00A01E40" w:rsidP="00A01E40">
      <w:pPr>
        <w:spacing w:after="0" w:line="240" w:lineRule="auto"/>
        <w:ind w:left="0" w:right="0"/>
        <w:rPr>
          <w:szCs w:val="20"/>
        </w:rPr>
      </w:pPr>
    </w:p>
    <w:p w14:paraId="2FC4E461" w14:textId="77777777" w:rsidR="00A01E40" w:rsidRPr="00A01E40" w:rsidRDefault="00A01E40" w:rsidP="00A01E40">
      <w:pPr>
        <w:spacing w:after="0" w:line="240" w:lineRule="auto"/>
        <w:ind w:left="0" w:right="0"/>
        <w:rPr>
          <w:szCs w:val="20"/>
        </w:rPr>
      </w:pPr>
      <w:r w:rsidRPr="00A01E40">
        <w:rPr>
          <w:szCs w:val="20"/>
        </w:rPr>
        <w:br w:type="page"/>
      </w:r>
    </w:p>
    <w:tbl>
      <w:tblPr>
        <w:tblW w:w="9782" w:type="dxa"/>
        <w:tblLayout w:type="fixed"/>
        <w:tblLook w:val="0000" w:firstRow="0" w:lastRow="0" w:firstColumn="0" w:lastColumn="0" w:noHBand="0" w:noVBand="0"/>
      </w:tblPr>
      <w:tblGrid>
        <w:gridCol w:w="2127"/>
        <w:gridCol w:w="3544"/>
        <w:gridCol w:w="4111"/>
      </w:tblGrid>
      <w:tr w:rsidR="00A01E40" w:rsidRPr="00A01E40" w14:paraId="510873DB" w14:textId="77777777" w:rsidTr="006F57A2">
        <w:trPr>
          <w:trHeight w:val="263"/>
        </w:trPr>
        <w:tc>
          <w:tcPr>
            <w:tcW w:w="2127" w:type="dxa"/>
            <w:shd w:val="clear" w:color="auto" w:fill="auto"/>
          </w:tcPr>
          <w:p w14:paraId="2F7A2133" w14:textId="77777777" w:rsidR="00A01E40" w:rsidRPr="006F57A2" w:rsidRDefault="00A01E40" w:rsidP="00A01E40">
            <w:pPr>
              <w:keepNext/>
              <w:spacing w:after="60" w:line="240" w:lineRule="auto"/>
              <w:ind w:left="0" w:right="0"/>
              <w:outlineLvl w:val="1"/>
              <w:rPr>
                <w:rFonts w:ascii="Arial" w:hAnsi="Arial" w:cs="Arial"/>
                <w:iCs/>
                <w:sz w:val="26"/>
                <w:szCs w:val="28"/>
              </w:rPr>
            </w:pPr>
            <w:r w:rsidRPr="006F57A2">
              <w:rPr>
                <w:rFonts w:ascii="Calibri" w:hAnsi="Calibri" w:cs="Arial"/>
                <w:iCs/>
                <w:sz w:val="40"/>
                <w:szCs w:val="36"/>
              </w:rPr>
              <w:lastRenderedPageBreak/>
              <w:t>Bildtagning</w:t>
            </w:r>
          </w:p>
        </w:tc>
        <w:tc>
          <w:tcPr>
            <w:tcW w:w="3544" w:type="dxa"/>
            <w:shd w:val="clear" w:color="auto" w:fill="auto"/>
          </w:tcPr>
          <w:p w14:paraId="7B5871B3" w14:textId="77777777" w:rsidR="00A01E40" w:rsidRPr="00A01E40" w:rsidRDefault="00A01E40" w:rsidP="00A01E4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11" w:type="dxa"/>
            <w:shd w:val="clear" w:color="auto" w:fill="auto"/>
          </w:tcPr>
          <w:p w14:paraId="0B0EC782" w14:textId="77777777" w:rsidR="00A01E40" w:rsidRPr="00A01E40" w:rsidRDefault="00A01E40" w:rsidP="00A01E40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1E40" w:rsidRPr="00A01E40" w14:paraId="207C419C" w14:textId="77777777" w:rsidTr="006F57A2">
        <w:trPr>
          <w:cantSplit/>
          <w:trHeight w:val="3106"/>
        </w:trPr>
        <w:tc>
          <w:tcPr>
            <w:tcW w:w="2127" w:type="dxa"/>
            <w:shd w:val="clear" w:color="auto" w:fill="auto"/>
          </w:tcPr>
          <w:p w14:paraId="4C518A26" w14:textId="77777777" w:rsidR="00A01E40" w:rsidRPr="00A01E40" w:rsidRDefault="00A01E40" w:rsidP="00A01E4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A01E40">
              <w:rPr>
                <w:rFonts w:ascii="Arial" w:hAnsi="Arial" w:cs="Arial"/>
                <w:b/>
                <w:sz w:val="20"/>
                <w:szCs w:val="20"/>
              </w:rPr>
              <w:t>Bäckenfrontal</w:t>
            </w:r>
          </w:p>
          <w:p w14:paraId="6F2DBBBA" w14:textId="77777777" w:rsidR="00A01E40" w:rsidRPr="00A01E40" w:rsidRDefault="00A01E40" w:rsidP="00A01E4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887CC4D" w14:textId="77777777" w:rsidR="00A01E40" w:rsidRPr="00A01E40" w:rsidRDefault="00A01E40" w:rsidP="00A01E4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CB57806" w14:textId="77777777" w:rsidR="00A01E40" w:rsidRPr="00A01E40" w:rsidRDefault="00A01E40" w:rsidP="00A01E4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8CA2DAE" w14:textId="77777777" w:rsidR="00A01E40" w:rsidRPr="00A01E40" w:rsidRDefault="00A01E40" w:rsidP="00A01E4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F47728E" w14:textId="77777777" w:rsidR="00A01E40" w:rsidRPr="00A01E40" w:rsidRDefault="00A01E40" w:rsidP="00A01E4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302A5A6" w14:textId="77777777" w:rsidR="00A01E40" w:rsidRPr="00A01E40" w:rsidRDefault="00A01E40" w:rsidP="00A01E4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799B915" w14:textId="77777777" w:rsidR="00A01E40" w:rsidRPr="00A01E40" w:rsidRDefault="00A01E40" w:rsidP="00A01E4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F5E2422" w14:textId="77777777" w:rsidR="00A01E40" w:rsidRPr="00A01E40" w:rsidRDefault="00A01E40" w:rsidP="00A01E4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99D0D76" w14:textId="77777777" w:rsidR="00A01E40" w:rsidRPr="00A01E40" w:rsidRDefault="00A01E40" w:rsidP="00A01E4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91A2AED" w14:textId="77777777" w:rsidR="00A01E40" w:rsidRPr="00A01E40" w:rsidRDefault="00A01E40" w:rsidP="00A01E4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BEDB5BE" w14:textId="77777777" w:rsidR="00A01E40" w:rsidRPr="00A01E40" w:rsidRDefault="00A01E40" w:rsidP="00A01E4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9620639" w14:textId="77777777" w:rsidR="00A01E40" w:rsidRPr="00A01E40" w:rsidRDefault="00A01E40" w:rsidP="00A01E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01E40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</w:tc>
        <w:tc>
          <w:tcPr>
            <w:tcW w:w="3544" w:type="dxa"/>
            <w:shd w:val="clear" w:color="auto" w:fill="auto"/>
          </w:tcPr>
          <w:p w14:paraId="2095AE7F" w14:textId="77777777" w:rsidR="00A01E40" w:rsidRPr="00A01E40" w:rsidRDefault="00A01E40" w:rsidP="00A01E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01E40">
              <w:rPr>
                <w:rFonts w:ascii="Arial" w:hAnsi="Arial" w:cs="Arial"/>
                <w:sz w:val="20"/>
                <w:szCs w:val="20"/>
              </w:rPr>
              <w:t>Inåtroterade</w:t>
            </w:r>
            <w:proofErr w:type="spellEnd"/>
            <w:r w:rsidRPr="00A01E40">
              <w:rPr>
                <w:rFonts w:ascii="Arial" w:hAnsi="Arial" w:cs="Arial"/>
                <w:sz w:val="20"/>
                <w:szCs w:val="20"/>
              </w:rPr>
              <w:t xml:space="preserve"> ben, benen ska ligga symmetriskt och parallella.</w:t>
            </w:r>
          </w:p>
          <w:p w14:paraId="2954064B" w14:textId="77777777" w:rsidR="00A01E40" w:rsidRPr="00A01E40" w:rsidRDefault="00A01E40" w:rsidP="00A01E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7824204" w14:textId="77777777" w:rsidR="00A01E40" w:rsidRPr="00A01E40" w:rsidRDefault="00A01E40" w:rsidP="00A01E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01E40">
              <w:rPr>
                <w:rFonts w:ascii="Arial" w:hAnsi="Arial" w:cs="Arial"/>
                <w:sz w:val="20"/>
                <w:szCs w:val="20"/>
              </w:rPr>
              <w:t>Centrera över höftlederna.</w:t>
            </w:r>
          </w:p>
          <w:p w14:paraId="7B2B53F7" w14:textId="77777777" w:rsidR="00A01E40" w:rsidRPr="00A01E40" w:rsidRDefault="00A01E40" w:rsidP="00A01E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84113A1" w14:textId="77777777" w:rsidR="00A01E40" w:rsidRPr="00A01E40" w:rsidRDefault="00A01E40" w:rsidP="00A01E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01E40">
              <w:rPr>
                <w:rFonts w:ascii="Arial" w:hAnsi="Arial" w:cs="Arial"/>
                <w:sz w:val="20"/>
                <w:szCs w:val="20"/>
              </w:rPr>
              <w:t>Övre delen av bäckenskovlarna behöver inte vara med i bild.</w:t>
            </w:r>
          </w:p>
          <w:p w14:paraId="039AECB8" w14:textId="77777777" w:rsidR="00A01E40" w:rsidRPr="00A01E40" w:rsidRDefault="00A01E40" w:rsidP="00A01E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9781187" w14:textId="77777777" w:rsidR="00A01E40" w:rsidRPr="00A01E40" w:rsidRDefault="00A01E40" w:rsidP="00A01E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01E40">
              <w:rPr>
                <w:rFonts w:ascii="Arial" w:hAnsi="Arial" w:cs="Arial"/>
                <w:sz w:val="20"/>
                <w:szCs w:val="20"/>
              </w:rPr>
              <w:t>Utan blyskydd vid 1:a-gångs-undersökning.</w:t>
            </w:r>
          </w:p>
          <w:p w14:paraId="3E455B35" w14:textId="77777777" w:rsidR="00A01E40" w:rsidRPr="00A01E40" w:rsidRDefault="00A01E40" w:rsidP="00A01E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01E40">
              <w:rPr>
                <w:rFonts w:ascii="Arial" w:hAnsi="Arial" w:cs="Arial"/>
                <w:sz w:val="20"/>
                <w:szCs w:val="20"/>
              </w:rPr>
              <w:t>Med blyskydd vid fortsatta kontroller.</w:t>
            </w:r>
          </w:p>
          <w:p w14:paraId="05C8E111" w14:textId="77777777" w:rsidR="00A01E40" w:rsidRPr="00A01E40" w:rsidRDefault="00A01E40" w:rsidP="00A01E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66EF05E" w14:textId="77777777" w:rsidR="00A01E40" w:rsidRPr="00A01E40" w:rsidRDefault="00A01E40" w:rsidP="00A01E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01E40">
              <w:rPr>
                <w:rFonts w:ascii="Arial" w:hAnsi="Arial" w:cs="Arial"/>
                <w:sz w:val="20"/>
                <w:szCs w:val="20"/>
              </w:rPr>
              <w:t>Bilden ska vara rak.</w:t>
            </w:r>
          </w:p>
        </w:tc>
        <w:tc>
          <w:tcPr>
            <w:tcW w:w="4111" w:type="dxa"/>
            <w:shd w:val="clear" w:color="auto" w:fill="auto"/>
          </w:tcPr>
          <w:p w14:paraId="6907F98C" w14:textId="77777777" w:rsidR="00A01E40" w:rsidRPr="00A01E40" w:rsidRDefault="00A01E40" w:rsidP="00A01E40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 w:rsidRPr="00A01E40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>Bäckenfrontal</w:t>
            </w:r>
          </w:p>
          <w:p w14:paraId="71FD60EC" w14:textId="77777777" w:rsidR="00A01E40" w:rsidRPr="00A01E40" w:rsidRDefault="00000000" w:rsidP="00A01E40">
            <w:pPr>
              <w:tabs>
                <w:tab w:val="left" w:pos="2018"/>
              </w:tabs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"http://intranu.vgregion.se/ImageVault/Images/id_28222/width_268/height_192/preserveAspectRatio_0/scope_0/filename_8xd73SlxljXSdmkLT1ST.gif/storage_Edited/ImageVaultHandler.aspx"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061F020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49" type="#_x0000_t75" alt="Barnhöft frontal" style="width:200.95pt;height:2in">
                  <v:imagedata r:id="rId18" r:href="rId19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A01E40" w:rsidRPr="00A01E40" w14:paraId="1D77A8B8" w14:textId="77777777" w:rsidTr="006F57A2">
        <w:trPr>
          <w:trHeight w:val="263"/>
        </w:trPr>
        <w:tc>
          <w:tcPr>
            <w:tcW w:w="2127" w:type="dxa"/>
            <w:shd w:val="clear" w:color="auto" w:fill="auto"/>
          </w:tcPr>
          <w:p w14:paraId="59EDCB85" w14:textId="77777777" w:rsidR="00A01E40" w:rsidRPr="00A01E40" w:rsidRDefault="00A01E40" w:rsidP="00A01E4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544" w:type="dxa"/>
            <w:shd w:val="clear" w:color="auto" w:fill="auto"/>
          </w:tcPr>
          <w:p w14:paraId="12A5A2F5" w14:textId="77777777" w:rsidR="00A01E40" w:rsidRPr="00A01E40" w:rsidRDefault="00A01E40" w:rsidP="00A01E4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11" w:type="dxa"/>
            <w:shd w:val="clear" w:color="auto" w:fill="auto"/>
          </w:tcPr>
          <w:p w14:paraId="77694B38" w14:textId="77777777" w:rsidR="00A01E40" w:rsidRPr="00A01E40" w:rsidRDefault="00A01E40" w:rsidP="00A01E40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1E40" w:rsidRPr="00A01E40" w14:paraId="2CA3DE58" w14:textId="77777777" w:rsidTr="006F57A2">
        <w:trPr>
          <w:trHeight w:val="263"/>
        </w:trPr>
        <w:tc>
          <w:tcPr>
            <w:tcW w:w="2127" w:type="dxa"/>
            <w:shd w:val="clear" w:color="auto" w:fill="auto"/>
          </w:tcPr>
          <w:p w14:paraId="12905A9C" w14:textId="77777777" w:rsidR="00A01E40" w:rsidRPr="00A01E40" w:rsidRDefault="00A01E40" w:rsidP="00A01E4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A01E40">
              <w:rPr>
                <w:rFonts w:ascii="Arial" w:hAnsi="Arial" w:cs="Arial"/>
                <w:b/>
                <w:sz w:val="20"/>
                <w:szCs w:val="20"/>
              </w:rPr>
              <w:t>Lauenstein</w:t>
            </w:r>
          </w:p>
          <w:p w14:paraId="46F0DC40" w14:textId="77777777" w:rsidR="00A01E40" w:rsidRPr="00A01E40" w:rsidRDefault="00A01E40" w:rsidP="00A01E4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01E40">
              <w:rPr>
                <w:rFonts w:ascii="Arial" w:hAnsi="Arial" w:cs="Arial"/>
                <w:sz w:val="20"/>
                <w:szCs w:val="20"/>
              </w:rPr>
              <w:t>Tonåringar/</w:t>
            </w:r>
            <w:r w:rsidRPr="00A01E40">
              <w:rPr>
                <w:rFonts w:ascii="Arial" w:hAnsi="Arial" w:cs="Arial"/>
                <w:sz w:val="20"/>
                <w:szCs w:val="20"/>
              </w:rPr>
              <w:br/>
              <w:t>stor, stel patient – ta var höft för sig (</w:t>
            </w:r>
            <w:proofErr w:type="spellStart"/>
            <w:r w:rsidRPr="00A01E40">
              <w:rPr>
                <w:rFonts w:ascii="Arial" w:hAnsi="Arial" w:cs="Arial"/>
                <w:sz w:val="20"/>
                <w:szCs w:val="20"/>
              </w:rPr>
              <w:t>Axialer</w:t>
            </w:r>
            <w:proofErr w:type="spellEnd"/>
            <w:r w:rsidRPr="00A01E40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213E6B54" w14:textId="77777777" w:rsidR="00A01E40" w:rsidRPr="00A01E40" w:rsidRDefault="00A01E40" w:rsidP="00A01E4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4" w:type="dxa"/>
            <w:shd w:val="clear" w:color="auto" w:fill="auto"/>
          </w:tcPr>
          <w:p w14:paraId="72A83474" w14:textId="77777777" w:rsidR="00A01E40" w:rsidRPr="00A01E40" w:rsidRDefault="00A01E40" w:rsidP="00A01E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01E40">
              <w:rPr>
                <w:rFonts w:ascii="Arial" w:hAnsi="Arial" w:cs="Arial"/>
                <w:sz w:val="20"/>
                <w:szCs w:val="20"/>
              </w:rPr>
              <w:t>Fotsulorna mot varandra.</w:t>
            </w:r>
          </w:p>
          <w:p w14:paraId="39F13629" w14:textId="77777777" w:rsidR="00A01E40" w:rsidRPr="00A01E40" w:rsidRDefault="00A01E40" w:rsidP="00A01E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5B78BA6" w14:textId="77777777" w:rsidR="00A01E40" w:rsidRPr="00A01E40" w:rsidRDefault="00A01E40" w:rsidP="00A01E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01E40">
              <w:rPr>
                <w:rFonts w:ascii="Arial" w:hAnsi="Arial" w:cs="Arial"/>
                <w:sz w:val="20"/>
                <w:szCs w:val="20"/>
              </w:rPr>
              <w:t xml:space="preserve">Benen </w:t>
            </w:r>
            <w:proofErr w:type="spellStart"/>
            <w:r w:rsidRPr="00A01E40">
              <w:rPr>
                <w:rFonts w:ascii="Arial" w:hAnsi="Arial" w:cs="Arial"/>
                <w:sz w:val="20"/>
                <w:szCs w:val="20"/>
              </w:rPr>
              <w:t>utåtroterade</w:t>
            </w:r>
            <w:proofErr w:type="spellEnd"/>
            <w:r w:rsidRPr="00A01E40">
              <w:rPr>
                <w:rFonts w:ascii="Arial" w:hAnsi="Arial" w:cs="Arial"/>
                <w:sz w:val="20"/>
                <w:szCs w:val="20"/>
              </w:rPr>
              <w:t>, använd snedkuddar som stöd.</w:t>
            </w:r>
          </w:p>
          <w:p w14:paraId="1D754775" w14:textId="77777777" w:rsidR="00A01E40" w:rsidRPr="00A01E40" w:rsidRDefault="00A01E40" w:rsidP="00A01E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7431990" w14:textId="77777777" w:rsidR="00A01E40" w:rsidRPr="00A01E40" w:rsidRDefault="00A01E40" w:rsidP="00A01E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01E40">
              <w:rPr>
                <w:rFonts w:ascii="Arial" w:hAnsi="Arial" w:cs="Arial"/>
                <w:sz w:val="20"/>
                <w:szCs w:val="20"/>
              </w:rPr>
              <w:t>Centrera så att båda höfterna är med på bilden.</w:t>
            </w:r>
          </w:p>
          <w:p w14:paraId="24387CC9" w14:textId="77777777" w:rsidR="00A01E40" w:rsidRPr="00A01E40" w:rsidRDefault="00A01E40" w:rsidP="00A01E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617EBD6" w14:textId="77777777" w:rsidR="00A01E40" w:rsidRPr="00A01E40" w:rsidRDefault="00A01E40" w:rsidP="00A01E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01E40">
              <w:rPr>
                <w:rFonts w:ascii="Arial" w:hAnsi="Arial" w:cs="Arial"/>
                <w:sz w:val="20"/>
                <w:szCs w:val="20"/>
              </w:rPr>
              <w:t>Övre delen av bäckenskovlarna behöver inte vara med i bild.</w:t>
            </w:r>
          </w:p>
          <w:p w14:paraId="7EBF28C9" w14:textId="77777777" w:rsidR="00A01E40" w:rsidRPr="00A01E40" w:rsidRDefault="00A01E40" w:rsidP="00A01E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68CA221" w14:textId="77777777" w:rsidR="00A01E40" w:rsidRPr="00A01E40" w:rsidRDefault="00A01E40" w:rsidP="00A01E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01E40">
              <w:rPr>
                <w:rFonts w:ascii="Arial" w:hAnsi="Arial" w:cs="Arial"/>
                <w:sz w:val="20"/>
                <w:szCs w:val="20"/>
              </w:rPr>
              <w:t>Blyskydd över gonader på pojkar.</w:t>
            </w:r>
          </w:p>
          <w:p w14:paraId="5C34903F" w14:textId="77777777" w:rsidR="00A01E40" w:rsidRPr="00A01E40" w:rsidRDefault="00A01E40" w:rsidP="00A01E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11" w:type="dxa"/>
            <w:shd w:val="clear" w:color="auto" w:fill="auto"/>
          </w:tcPr>
          <w:p w14:paraId="678EACEE" w14:textId="77777777" w:rsidR="00A01E40" w:rsidRPr="00A01E40" w:rsidRDefault="00A01E40" w:rsidP="00A01E40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 w:rsidRPr="00A01E40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>Lauenstein</w:t>
            </w:r>
          </w:p>
          <w:p w14:paraId="678D23D0" w14:textId="77777777" w:rsidR="00A01E40" w:rsidRPr="00A01E40" w:rsidRDefault="00000000" w:rsidP="00A01E40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"http://intranu.vgregion.se/ImageVault/Images/id_34110/width_280/height_171/preserveAspectRatio_0/scope_0/filename_ZGREGEmTjtIjsHF-aI3W.jpg/storage_Edited/ImageVaultHandler.aspx"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6E9C6C59">
                <v:shape id="_x0000_i1050" type="#_x0000_t75" alt="Lauenstein" style="width:202.25pt;height:123.35pt">
                  <v:imagedata r:id="rId20" r:href="rId21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A01E40" w:rsidRPr="00A01E40" w14:paraId="15CBAA05" w14:textId="77777777" w:rsidTr="006F57A2">
        <w:trPr>
          <w:trHeight w:val="263"/>
        </w:trPr>
        <w:tc>
          <w:tcPr>
            <w:tcW w:w="2127" w:type="dxa"/>
            <w:shd w:val="clear" w:color="auto" w:fill="auto"/>
          </w:tcPr>
          <w:p w14:paraId="2595B282" w14:textId="77777777" w:rsidR="00A01E40" w:rsidRPr="00A01E40" w:rsidRDefault="00A01E40" w:rsidP="00A01E4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A01E40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</w:tc>
        <w:tc>
          <w:tcPr>
            <w:tcW w:w="3544" w:type="dxa"/>
            <w:shd w:val="clear" w:color="auto" w:fill="auto"/>
          </w:tcPr>
          <w:p w14:paraId="7AEDE536" w14:textId="77777777" w:rsidR="00A01E40" w:rsidRPr="00A01E40" w:rsidRDefault="00A01E40" w:rsidP="00A01E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01E40">
              <w:rPr>
                <w:rFonts w:ascii="Arial" w:hAnsi="Arial" w:cs="Arial"/>
                <w:sz w:val="20"/>
                <w:szCs w:val="20"/>
              </w:rPr>
              <w:t>Bilden ska vara rak.</w:t>
            </w:r>
          </w:p>
        </w:tc>
        <w:tc>
          <w:tcPr>
            <w:tcW w:w="4111" w:type="dxa"/>
            <w:shd w:val="clear" w:color="auto" w:fill="auto"/>
          </w:tcPr>
          <w:p w14:paraId="137F4D78" w14:textId="77777777" w:rsidR="00A01E40" w:rsidRPr="00A01E40" w:rsidRDefault="00A01E40" w:rsidP="00A01E40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</w:p>
        </w:tc>
      </w:tr>
      <w:tr w:rsidR="00A01E40" w:rsidRPr="00A01E40" w14:paraId="43CDA2FD" w14:textId="77777777" w:rsidTr="006F57A2">
        <w:trPr>
          <w:trHeight w:val="263"/>
        </w:trPr>
        <w:tc>
          <w:tcPr>
            <w:tcW w:w="2127" w:type="dxa"/>
            <w:shd w:val="clear" w:color="auto" w:fill="auto"/>
          </w:tcPr>
          <w:p w14:paraId="414648D9" w14:textId="77777777" w:rsidR="00A01E40" w:rsidRPr="00A01E40" w:rsidRDefault="00A01E40" w:rsidP="00A01E4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544" w:type="dxa"/>
            <w:shd w:val="clear" w:color="auto" w:fill="auto"/>
          </w:tcPr>
          <w:p w14:paraId="40658E2A" w14:textId="77777777" w:rsidR="00A01E40" w:rsidRPr="00A01E40" w:rsidRDefault="00A01E40" w:rsidP="00A01E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11" w:type="dxa"/>
            <w:shd w:val="clear" w:color="auto" w:fill="auto"/>
          </w:tcPr>
          <w:p w14:paraId="130BB93A" w14:textId="77777777" w:rsidR="00A01E40" w:rsidRPr="00A01E40" w:rsidRDefault="00A01E40" w:rsidP="00A01E40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</w:p>
        </w:tc>
      </w:tr>
    </w:tbl>
    <w:p w14:paraId="42F2913C" w14:textId="77777777" w:rsidR="00A01E40" w:rsidRPr="00A01E40" w:rsidRDefault="00A01E40" w:rsidP="00A01E40">
      <w:pPr>
        <w:spacing w:after="0" w:line="240" w:lineRule="auto"/>
        <w:ind w:left="0" w:right="0"/>
        <w:rPr>
          <w:szCs w:val="20"/>
        </w:rPr>
      </w:pPr>
    </w:p>
    <w:p w14:paraId="6EBA9604" w14:textId="77777777" w:rsidR="00A01E40" w:rsidRPr="00A01E40" w:rsidRDefault="00A01E40" w:rsidP="00A01E40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A01E4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C7D0A0" w14:textId="77777777" w:rsidR="00643A0F" w:rsidRDefault="00643A0F">
      <w:r>
        <w:separator/>
      </w:r>
    </w:p>
  </w:endnote>
  <w:endnote w:type="continuationSeparator" w:id="0">
    <w:p w14:paraId="0312A90F" w14:textId="77777777" w:rsidR="00643A0F" w:rsidRDefault="00643A0F">
      <w:r>
        <w:continuationSeparator/>
      </w:r>
    </w:p>
  </w:endnote>
  <w:endnote w:type="continuationNotice" w:id="1">
    <w:p w14:paraId="71181832" w14:textId="77777777" w:rsidR="00643A0F" w:rsidRDefault="00643A0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B44C3D" w14:textId="77777777" w:rsidR="00643A0F" w:rsidRDefault="00643A0F"/>
  </w:footnote>
  <w:footnote w:type="continuationSeparator" w:id="0">
    <w:p w14:paraId="7B451364" w14:textId="77777777" w:rsidR="00643A0F" w:rsidRDefault="00643A0F">
      <w:r>
        <w:continuationSeparator/>
      </w:r>
    </w:p>
  </w:footnote>
  <w:footnote w:type="continuationNotice" w:id="1">
    <w:p w14:paraId="0ED482BA" w14:textId="77777777" w:rsidR="00643A0F" w:rsidRDefault="00643A0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F55B3F"/>
    <w:multiLevelType w:val="hybridMultilevel"/>
    <w:tmpl w:val="9F309BD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2084C5A"/>
    <w:multiLevelType w:val="hybridMultilevel"/>
    <w:tmpl w:val="D022676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53331221">
    <w:abstractNumId w:val="19"/>
  </w:num>
  <w:num w:numId="2" w16cid:durableId="117796270">
    <w:abstractNumId w:val="16"/>
  </w:num>
  <w:num w:numId="3" w16cid:durableId="1818109042">
    <w:abstractNumId w:val="0"/>
  </w:num>
  <w:num w:numId="4" w16cid:durableId="554003006">
    <w:abstractNumId w:val="7"/>
  </w:num>
  <w:num w:numId="5" w16cid:durableId="736167420">
    <w:abstractNumId w:val="17"/>
  </w:num>
  <w:num w:numId="6" w16cid:durableId="1069966004">
    <w:abstractNumId w:val="3"/>
  </w:num>
  <w:num w:numId="7" w16cid:durableId="2034769420">
    <w:abstractNumId w:val="13"/>
  </w:num>
  <w:num w:numId="8" w16cid:durableId="277025482">
    <w:abstractNumId w:val="10"/>
  </w:num>
  <w:num w:numId="9" w16cid:durableId="232668145">
    <w:abstractNumId w:val="1"/>
  </w:num>
  <w:num w:numId="10" w16cid:durableId="922026796">
    <w:abstractNumId w:val="1"/>
  </w:num>
  <w:num w:numId="11" w16cid:durableId="1816021300">
    <w:abstractNumId w:val="4"/>
  </w:num>
  <w:num w:numId="12" w16cid:durableId="1249464977">
    <w:abstractNumId w:val="5"/>
  </w:num>
  <w:num w:numId="13" w16cid:durableId="656688653">
    <w:abstractNumId w:val="15"/>
  </w:num>
  <w:num w:numId="14" w16cid:durableId="1058819695">
    <w:abstractNumId w:val="11"/>
  </w:num>
  <w:num w:numId="15" w16cid:durableId="667443336">
    <w:abstractNumId w:val="8"/>
  </w:num>
  <w:num w:numId="16" w16cid:durableId="332270469">
    <w:abstractNumId w:val="14"/>
  </w:num>
  <w:num w:numId="17" w16cid:durableId="723333758">
    <w:abstractNumId w:val="6"/>
  </w:num>
  <w:num w:numId="18" w16cid:durableId="154226750">
    <w:abstractNumId w:val="12"/>
  </w:num>
  <w:num w:numId="19" w16cid:durableId="1057629054">
    <w:abstractNumId w:val="18"/>
  </w:num>
  <w:num w:numId="20" w16cid:durableId="1558592594">
    <w:abstractNumId w:val="9"/>
  </w:num>
  <w:num w:numId="21" w16cid:durableId="153342347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3A0F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57A2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1E40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562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gif" Id="rId18" /><Relationship Type="http://schemas.openxmlformats.org/officeDocument/2006/relationships/image" Target="http://intranu.vgregion.se/ImageVault/Images/id_34110/width_280/height_171/preserveAspectRatio_0/scope_0/filename_ZGREGEmTjtIjsHF-aI3W.jpg/storage_Edited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oter" Target="footer3.xml" Id="rId16" /><Relationship Type="http://schemas.openxmlformats.org/officeDocument/2006/relationships/image" Target="media/image4.jpe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28222/width_268/height_192/preserveAspectRatio_0/scope_0/filename_8xd73SlxljXSdmkLT1ST.gif/storage_Edited/ImageVaultHandler.aspx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2</Pages>
  <Words>334</Words>
  <Characters>1775</Characters>
  <Application>Microsoft Office Word</Application>
  <DocSecurity>0</DocSecurity>
  <Lines>14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2105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Höft Barn – Perthes, coxa plana, epifyseolys</dc:title>
  <dc:subject/>
  <dc:creator>patrik.jens.johansson@vgregion.se</dc:creator>
  <keywords/>
  <lastModifiedBy>Ulrica Sehlberg</lastModifiedBy>
  <revision>4</revision>
  <lastPrinted>2016-03-31T10:56:00.0000000Z</lastPrinted>
  <dcterms:created xsi:type="dcterms:W3CDTF">2022-05-18T04:32:00.0000000Z</dcterms:created>
  <dcterms:modified xsi:type="dcterms:W3CDTF">2023-05-15T09:43:00.0000000Z</dcterms:modified>
</coreProperties>
</file>