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BFB05" w14:textId="77777777" w:rsidR="00F31AE0" w:rsidRDefault="00F31AE0" w:rsidP="00F35B05">
      <w:pPr>
        <w:pStyle w:val="Rubrik2"/>
        <w:sectPr w:rsidR="00F31AE0" w:rsidSect="00F31AE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92B88B9" w14:textId="77777777" w:rsidR="00F31AE0" w:rsidRPr="00F31AE0" w:rsidRDefault="00F31AE0" w:rsidP="00F31AE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16291486" w14:textId="77777777" w:rsidR="00F31AE0" w:rsidRPr="00F31AE0" w:rsidRDefault="00F31AE0" w:rsidP="00F31AE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41052123" w14:textId="77777777" w:rsidR="00F31AE0" w:rsidRPr="00F31AE0" w:rsidRDefault="00F31AE0" w:rsidP="00F31AE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7CD507FD" w14:textId="77777777" w:rsidR="00F31AE0" w:rsidRPr="00F31AE0" w:rsidRDefault="00F31AE0" w:rsidP="00F31AE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13A071AB" w14:textId="289ACE19" w:rsidR="00F31AE0" w:rsidRPr="00F31AE0" w:rsidRDefault="00980922" w:rsidP="000A5312">
      <w:pPr>
        <w:pStyle w:val="Rubrik1"/>
        <w:ind w:left="0"/>
        <w:rPr>
          <w:szCs w:val="20"/>
        </w:rPr>
      </w:pPr>
      <w:r w:rsidRPr="00F31AE0">
        <w:t>Höft – Proteshöft preoperativt</w:t>
      </w:r>
      <w:r w:rsidRPr="00F31AE0">
        <w:rPr>
          <w:noProof/>
          <w:szCs w:val="20"/>
        </w:rPr>
        <w:t xml:space="preserve"> </w:t>
      </w:r>
    </w:p>
    <w:p w14:paraId="59E07E86" w14:textId="77777777" w:rsidR="00F31AE0" w:rsidRPr="00F31AE0" w:rsidRDefault="00F31AE0" w:rsidP="00F31AE0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bookmarkStart w:id="1" w:name="_1314629194"/>
      <w:bookmarkStart w:id="2" w:name="Rubrik"/>
      <w:bookmarkEnd w:id="1"/>
      <w:bookmarkEnd w:id="2"/>
    </w:p>
    <w:p w14:paraId="1462C3F5" w14:textId="77777777" w:rsidR="00F31AE0" w:rsidRPr="00F31AE0" w:rsidRDefault="00F31AE0" w:rsidP="000A5312">
      <w:pPr>
        <w:pStyle w:val="Rubrik2"/>
        <w:ind w:left="0"/>
      </w:pPr>
      <w:r w:rsidRPr="00F31AE0">
        <w:t>Metodbok Konventionell röntgen</w:t>
      </w:r>
    </w:p>
    <w:p w14:paraId="2C044959" w14:textId="77777777" w:rsidR="00F31AE0" w:rsidRDefault="00F31AE0" w:rsidP="00F31AE0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F31AE0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080582B3" w14:textId="77777777" w:rsidR="00980922" w:rsidRPr="00F31AE0" w:rsidRDefault="00980922" w:rsidP="00F31AE0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5673BACF" w14:textId="63181443" w:rsidR="00980922" w:rsidRPr="00F31AE0" w:rsidRDefault="00980922" w:rsidP="000A5312">
      <w:pPr>
        <w:pStyle w:val="Rubrik2"/>
        <w:ind w:left="0"/>
      </w:pPr>
      <w:r>
        <w:t xml:space="preserve">Förändringar </w:t>
      </w:r>
      <w:r w:rsidR="00E94B67">
        <w:t>sedan föregående version</w:t>
      </w:r>
    </w:p>
    <w:p w14:paraId="3B7EAFC7" w14:textId="482EC4C1" w:rsidR="00F31AE0" w:rsidRPr="00F31AE0" w:rsidRDefault="003F3A9F" w:rsidP="00F31AE0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96440B">
        <w:rPr>
          <w:rFonts w:ascii="Arial" w:hAnsi="Arial" w:cs="Arial"/>
          <w:sz w:val="20"/>
          <w:szCs w:val="20"/>
        </w:rPr>
        <w:t xml:space="preserve">indre förändring under rubrik </w:t>
      </w:r>
      <w:r>
        <w:rPr>
          <w:rFonts w:ascii="Arial" w:hAnsi="Arial" w:cs="Arial"/>
          <w:sz w:val="20"/>
          <w:szCs w:val="20"/>
        </w:rPr>
        <w:t>bildtagning.</w:t>
      </w: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F31AE0" w:rsidRPr="00F31AE0" w14:paraId="1C18804C" w14:textId="77777777" w:rsidTr="007F4C3A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062A33F9" w14:textId="77777777" w:rsidR="00F31AE0" w:rsidRPr="00F31AE0" w:rsidRDefault="00F31AE0" w:rsidP="000A5312">
            <w:pPr>
              <w:pStyle w:val="Rubrik2"/>
              <w:ind w:left="0"/>
              <w:rPr>
                <w:rFonts w:ascii="Arial" w:hAnsi="Arial"/>
                <w:sz w:val="26"/>
              </w:rPr>
            </w:pPr>
            <w:r w:rsidRPr="00F31AE0">
              <w:t>Inför undersökningen</w:t>
            </w:r>
          </w:p>
        </w:tc>
      </w:tr>
      <w:tr w:rsidR="00F31AE0" w:rsidRPr="00F31AE0" w14:paraId="71DB2D8C" w14:textId="77777777" w:rsidTr="007F4C3A">
        <w:trPr>
          <w:trHeight w:val="263"/>
        </w:trPr>
        <w:tc>
          <w:tcPr>
            <w:tcW w:w="2259" w:type="dxa"/>
            <w:shd w:val="clear" w:color="auto" w:fill="auto"/>
          </w:tcPr>
          <w:p w14:paraId="72FE96DC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31AE0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2BEE590E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31AE0">
              <w:rPr>
                <w:rFonts w:ascii="Arial" w:hAnsi="Arial" w:cs="Arial"/>
                <w:sz w:val="20"/>
                <w:szCs w:val="20"/>
              </w:rPr>
              <w:t>Preoperativt</w:t>
            </w:r>
          </w:p>
        </w:tc>
      </w:tr>
      <w:tr w:rsidR="00F31AE0" w:rsidRPr="00F31AE0" w14:paraId="39CF1F8C" w14:textId="77777777" w:rsidTr="007F4C3A">
        <w:trPr>
          <w:trHeight w:val="263"/>
        </w:trPr>
        <w:tc>
          <w:tcPr>
            <w:tcW w:w="2259" w:type="dxa"/>
            <w:shd w:val="clear" w:color="auto" w:fill="auto"/>
          </w:tcPr>
          <w:p w14:paraId="006F4E4C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491B6598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3B154399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1AE0" w:rsidRPr="00F31AE0" w14:paraId="2E18031C" w14:textId="77777777" w:rsidTr="007F4C3A">
        <w:trPr>
          <w:trHeight w:val="263"/>
        </w:trPr>
        <w:tc>
          <w:tcPr>
            <w:tcW w:w="2259" w:type="dxa"/>
            <w:shd w:val="clear" w:color="auto" w:fill="auto"/>
          </w:tcPr>
          <w:p w14:paraId="59FA04F7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31AE0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679D6007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31AE0">
              <w:rPr>
                <w:rFonts w:ascii="Arial" w:hAnsi="Arial" w:cs="Arial"/>
                <w:sz w:val="20"/>
                <w:szCs w:val="20"/>
              </w:rPr>
              <w:t xml:space="preserve">Kvinnor </w:t>
            </w:r>
            <w:proofErr w:type="gramStart"/>
            <w:r w:rsidRPr="00F31AE0">
              <w:rPr>
                <w:rFonts w:ascii="Arial" w:hAnsi="Arial" w:cs="Arial"/>
                <w:sz w:val="20"/>
                <w:szCs w:val="20"/>
              </w:rPr>
              <w:t>15-50</w:t>
            </w:r>
            <w:proofErr w:type="gramEnd"/>
            <w:r w:rsidRPr="00F31AE0">
              <w:rPr>
                <w:rFonts w:ascii="Arial" w:hAnsi="Arial" w:cs="Arial"/>
                <w:sz w:val="20"/>
                <w:szCs w:val="20"/>
              </w:rPr>
              <w:t xml:space="preserve"> år skall tillfrågas om </w:t>
            </w:r>
            <w:hyperlink r:id="rId17" w:history="1">
              <w:r w:rsidRPr="00F31AE0">
                <w:rPr>
                  <w:rFonts w:ascii="Arial" w:hAnsi="Arial" w:cs="Arial"/>
                  <w:sz w:val="20"/>
                  <w:szCs w:val="20"/>
                </w:rPr>
                <w:t>graviditet</w:t>
              </w:r>
            </w:hyperlink>
            <w:r w:rsidRPr="00F31AE0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1B79E6C1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E963768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AE0">
              <w:rPr>
                <w:rFonts w:ascii="Arial" w:hAnsi="Arial" w:cs="Arial"/>
                <w:color w:val="000000"/>
                <w:sz w:val="20"/>
                <w:szCs w:val="20"/>
              </w:rPr>
              <w:t xml:space="preserve">För övriga strålskyddsregler se kapitel 4.2 och 5.1 i </w:t>
            </w:r>
          </w:p>
          <w:p w14:paraId="53D85A96" w14:textId="77F10728" w:rsidR="00F31AE0" w:rsidRPr="00F31AE0" w:rsidRDefault="00000000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</w:rPr>
            </w:pPr>
            <w:hyperlink r:id="rId18" w:history="1">
              <w:r w:rsidR="00F31AE0" w:rsidRPr="00F31AE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F31AE0" w:rsidRPr="00F31AE0" w14:paraId="3C99803A" w14:textId="77777777" w:rsidTr="007F4C3A">
        <w:trPr>
          <w:trHeight w:val="263"/>
        </w:trPr>
        <w:tc>
          <w:tcPr>
            <w:tcW w:w="2259" w:type="dxa"/>
            <w:shd w:val="clear" w:color="auto" w:fill="auto"/>
          </w:tcPr>
          <w:p w14:paraId="6A3C221C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1FF57D51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27D54A8B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1AE0" w:rsidRPr="00F31AE0" w14:paraId="1770DE94" w14:textId="77777777" w:rsidTr="007F4C3A">
        <w:trPr>
          <w:trHeight w:val="263"/>
        </w:trPr>
        <w:tc>
          <w:tcPr>
            <w:tcW w:w="2259" w:type="dxa"/>
            <w:shd w:val="clear" w:color="auto" w:fill="auto"/>
          </w:tcPr>
          <w:p w14:paraId="67D900B8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31AE0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0AFD6FE9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31AE0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</w:p>
          <w:p w14:paraId="37BAE1B0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31AE0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F31AE0" w:rsidRPr="00F31AE0" w14:paraId="1CE953FF" w14:textId="77777777" w:rsidTr="007F4C3A">
        <w:trPr>
          <w:trHeight w:val="263"/>
        </w:trPr>
        <w:tc>
          <w:tcPr>
            <w:tcW w:w="2259" w:type="dxa"/>
            <w:shd w:val="clear" w:color="auto" w:fill="auto"/>
          </w:tcPr>
          <w:p w14:paraId="60178BBC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02589F71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1AE0" w:rsidRPr="00F31AE0" w14:paraId="4003D816" w14:textId="77777777" w:rsidTr="007F4C3A">
        <w:trPr>
          <w:trHeight w:val="233"/>
        </w:trPr>
        <w:tc>
          <w:tcPr>
            <w:tcW w:w="2259" w:type="dxa"/>
            <w:shd w:val="clear" w:color="auto" w:fill="auto"/>
          </w:tcPr>
          <w:p w14:paraId="3E481BFB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31AE0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6F663B75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31AE0">
              <w:rPr>
                <w:rFonts w:ascii="Arial" w:hAnsi="Arial" w:cs="Arial"/>
                <w:sz w:val="20"/>
                <w:szCs w:val="20"/>
              </w:rPr>
              <w:t>Stor i potter, axialbild med liten lös detektor, använd raster.</w:t>
            </w:r>
          </w:p>
        </w:tc>
      </w:tr>
      <w:tr w:rsidR="00F31AE0" w:rsidRPr="00F31AE0" w14:paraId="5B84A6F4" w14:textId="77777777" w:rsidTr="007F4C3A">
        <w:trPr>
          <w:trHeight w:val="263"/>
        </w:trPr>
        <w:tc>
          <w:tcPr>
            <w:tcW w:w="2259" w:type="dxa"/>
            <w:shd w:val="clear" w:color="auto" w:fill="auto"/>
          </w:tcPr>
          <w:p w14:paraId="6E85A313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17CDFD00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546FAE75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1AE0" w:rsidRPr="00F31AE0" w14:paraId="6A720CDB" w14:textId="77777777" w:rsidTr="007F4C3A">
        <w:trPr>
          <w:trHeight w:val="263"/>
        </w:trPr>
        <w:tc>
          <w:tcPr>
            <w:tcW w:w="2259" w:type="dxa"/>
            <w:shd w:val="clear" w:color="auto" w:fill="auto"/>
          </w:tcPr>
          <w:p w14:paraId="0B05C06D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31AE0">
              <w:rPr>
                <w:rFonts w:ascii="Arial" w:hAnsi="Arial" w:cs="Arial"/>
                <w:b/>
                <w:sz w:val="20"/>
                <w:szCs w:val="20"/>
              </w:rPr>
              <w:t>Mer information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76B3CAA5" w14:textId="01BE8E86" w:rsidR="00F31AE0" w:rsidRPr="00F31AE0" w:rsidRDefault="0000000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9" w:history="1">
              <w:r w:rsidR="00F31AE0" w:rsidRPr="00F31AE0">
                <w:rPr>
                  <w:rFonts w:ascii="Arial" w:hAnsi="Arial" w:cs="Arial"/>
                  <w:color w:val="0000FF"/>
                  <w:sz w:val="20"/>
                  <w:szCs w:val="18"/>
                  <w:u w:val="single"/>
                </w:rPr>
                <w:t>HÖFT - Radiologisk undersökning vid proteskirurgi</w:t>
              </w:r>
            </w:hyperlink>
          </w:p>
        </w:tc>
      </w:tr>
      <w:tr w:rsidR="00F31AE0" w:rsidRPr="00F31AE0" w14:paraId="3B10DCD6" w14:textId="77777777" w:rsidTr="007F4C3A">
        <w:trPr>
          <w:trHeight w:val="263"/>
        </w:trPr>
        <w:tc>
          <w:tcPr>
            <w:tcW w:w="2259" w:type="dxa"/>
            <w:shd w:val="clear" w:color="auto" w:fill="auto"/>
          </w:tcPr>
          <w:p w14:paraId="34642392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00B5751B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4C5A30D9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1AE0" w:rsidRPr="00F31AE0" w14:paraId="7239B703" w14:textId="77777777" w:rsidTr="007F4C3A">
        <w:trPr>
          <w:trHeight w:val="263"/>
        </w:trPr>
        <w:tc>
          <w:tcPr>
            <w:tcW w:w="2259" w:type="dxa"/>
            <w:shd w:val="clear" w:color="auto" w:fill="auto"/>
          </w:tcPr>
          <w:p w14:paraId="10F4C12E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31AE0">
              <w:rPr>
                <w:rFonts w:ascii="Arial" w:hAnsi="Arial" w:cs="Arial"/>
                <w:b/>
                <w:sz w:val="20"/>
                <w:szCs w:val="20"/>
              </w:rPr>
              <w:t>Övrigt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18A3C779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31AE0">
              <w:rPr>
                <w:rFonts w:ascii="Arial" w:hAnsi="Arial" w:cs="Arial"/>
                <w:sz w:val="20"/>
                <w:szCs w:val="20"/>
              </w:rPr>
              <w:t>Kula ska användas vid undersökningen. Den används som kalibrering av ortopederna så att patienten får rätt storlek på sin protes.</w:t>
            </w:r>
          </w:p>
          <w:p w14:paraId="450F2CE2" w14:textId="056C8DBE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1AE0" w:rsidRPr="00F31AE0" w14:paraId="48C0BF7E" w14:textId="77777777" w:rsidTr="007F4C3A">
        <w:trPr>
          <w:trHeight w:val="263"/>
        </w:trPr>
        <w:tc>
          <w:tcPr>
            <w:tcW w:w="2259" w:type="dxa"/>
            <w:shd w:val="clear" w:color="auto" w:fill="auto"/>
          </w:tcPr>
          <w:p w14:paraId="2B2ED0EC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3E11B7B0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1AE0" w:rsidRPr="00F31AE0" w14:paraId="13E6D502" w14:textId="77777777" w:rsidTr="007F4C3A">
        <w:trPr>
          <w:trHeight w:val="263"/>
        </w:trPr>
        <w:tc>
          <w:tcPr>
            <w:tcW w:w="2259" w:type="dxa"/>
            <w:shd w:val="clear" w:color="auto" w:fill="auto"/>
          </w:tcPr>
          <w:p w14:paraId="257F1579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31AE0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17678E7D" w14:textId="77777777" w:rsidR="00F31AE0" w:rsidRPr="00F31AE0" w:rsidRDefault="00F31AE0" w:rsidP="00F31AE0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F31AE0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7AD2087B" w14:textId="77777777" w:rsidR="00F31AE0" w:rsidRPr="00F31AE0" w:rsidRDefault="00F31AE0" w:rsidP="00F31AE0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F31AE0">
              <w:rPr>
                <w:rFonts w:ascii="Arial" w:hAnsi="Arial" w:cs="Arial"/>
                <w:sz w:val="20"/>
                <w:szCs w:val="20"/>
              </w:rPr>
              <w:t>Axial</w:t>
            </w:r>
          </w:p>
          <w:p w14:paraId="669C43ED" w14:textId="77777777" w:rsidR="00F31AE0" w:rsidRPr="00F31AE0" w:rsidRDefault="00F31AE0" w:rsidP="00F31AE0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F31AE0">
              <w:rPr>
                <w:rFonts w:ascii="Arial" w:hAnsi="Arial" w:cs="Arial"/>
                <w:sz w:val="20"/>
                <w:szCs w:val="20"/>
              </w:rPr>
              <w:t>Protesbäcken med kula</w:t>
            </w:r>
          </w:p>
        </w:tc>
      </w:tr>
      <w:tr w:rsidR="00F31AE0" w:rsidRPr="00F31AE0" w14:paraId="5C705B12" w14:textId="77777777" w:rsidTr="007F4C3A">
        <w:trPr>
          <w:trHeight w:val="263"/>
        </w:trPr>
        <w:tc>
          <w:tcPr>
            <w:tcW w:w="2259" w:type="dxa"/>
            <w:shd w:val="clear" w:color="auto" w:fill="auto"/>
          </w:tcPr>
          <w:p w14:paraId="19867583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5656D684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62A890" w14:textId="77777777" w:rsidR="00F31AE0" w:rsidRPr="00F31AE0" w:rsidRDefault="00F31AE0" w:rsidP="00F31AE0">
      <w:pPr>
        <w:spacing w:after="0" w:line="240" w:lineRule="auto"/>
        <w:ind w:left="0" w:right="0"/>
        <w:rPr>
          <w:szCs w:val="20"/>
        </w:rPr>
      </w:pPr>
    </w:p>
    <w:p w14:paraId="2CE99326" w14:textId="77777777" w:rsidR="00F31AE0" w:rsidRPr="00F31AE0" w:rsidRDefault="00F31AE0" w:rsidP="00F31AE0">
      <w:pPr>
        <w:spacing w:after="0" w:line="240" w:lineRule="auto"/>
        <w:ind w:left="0" w:right="0"/>
        <w:rPr>
          <w:szCs w:val="20"/>
        </w:rPr>
      </w:pPr>
      <w:r w:rsidRPr="00F31AE0">
        <w:rPr>
          <w:szCs w:val="20"/>
        </w:rPr>
        <w:br w:type="page"/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F31AE0" w:rsidRPr="00F31AE0" w14:paraId="3EFD0957" w14:textId="77777777" w:rsidTr="007F4C3A">
        <w:trPr>
          <w:trHeight w:val="263"/>
        </w:trPr>
        <w:tc>
          <w:tcPr>
            <w:tcW w:w="1951" w:type="dxa"/>
            <w:shd w:val="clear" w:color="auto" w:fill="auto"/>
          </w:tcPr>
          <w:p w14:paraId="17BEF5CB" w14:textId="77777777" w:rsidR="00F31AE0" w:rsidRPr="000A5312" w:rsidRDefault="00F31AE0" w:rsidP="00F31AE0">
            <w:pPr>
              <w:keepNext/>
              <w:spacing w:after="60" w:line="240" w:lineRule="auto"/>
              <w:ind w:left="0" w:right="0"/>
              <w:outlineLvl w:val="1"/>
              <w:rPr>
                <w:rFonts w:ascii="Arial" w:hAnsi="Arial" w:cs="Arial"/>
                <w:iCs/>
                <w:sz w:val="26"/>
                <w:szCs w:val="28"/>
              </w:rPr>
            </w:pPr>
            <w:r w:rsidRPr="000A5312">
              <w:rPr>
                <w:rFonts w:ascii="Calibri" w:hAnsi="Calibri" w:cs="Arial"/>
                <w:iCs/>
                <w:sz w:val="36"/>
                <w:szCs w:val="32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13E8302F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4D8D40D5" w14:textId="77777777" w:rsidR="00F31AE0" w:rsidRPr="00F31AE0" w:rsidRDefault="00F31AE0" w:rsidP="00F31AE0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1AE0" w:rsidRPr="00F31AE0" w14:paraId="4708289A" w14:textId="77777777" w:rsidTr="007F4C3A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0C5C1FE8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31AE0">
              <w:rPr>
                <w:rFonts w:ascii="Arial" w:hAnsi="Arial" w:cs="Arial"/>
                <w:b/>
                <w:sz w:val="20"/>
                <w:szCs w:val="20"/>
              </w:rPr>
              <w:t>Frontal</w:t>
            </w:r>
          </w:p>
          <w:p w14:paraId="4540BDD4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BF50D8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8D5EB6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7749B4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535336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AC09C5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FFAB86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640F2A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31AE0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</w:tc>
        <w:tc>
          <w:tcPr>
            <w:tcW w:w="3402" w:type="dxa"/>
            <w:shd w:val="clear" w:color="auto" w:fill="auto"/>
          </w:tcPr>
          <w:p w14:paraId="6BA6B624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31AE0">
              <w:rPr>
                <w:rFonts w:ascii="Arial" w:hAnsi="Arial" w:cs="Arial"/>
                <w:sz w:val="20"/>
                <w:szCs w:val="20"/>
              </w:rPr>
              <w:t xml:space="preserve">Benet </w:t>
            </w:r>
            <w:proofErr w:type="spellStart"/>
            <w:r w:rsidRPr="00F31AE0">
              <w:rPr>
                <w:rFonts w:ascii="Arial" w:hAnsi="Arial" w:cs="Arial"/>
                <w:sz w:val="20"/>
                <w:szCs w:val="20"/>
              </w:rPr>
              <w:t>inåtroterat</w:t>
            </w:r>
            <w:proofErr w:type="spellEnd"/>
            <w:r w:rsidRPr="00F31AE0">
              <w:rPr>
                <w:rFonts w:ascii="Arial" w:hAnsi="Arial" w:cs="Arial"/>
                <w:sz w:val="20"/>
                <w:szCs w:val="20"/>
              </w:rPr>
              <w:t>, alternativt snedkudde.</w:t>
            </w:r>
          </w:p>
          <w:p w14:paraId="75A674E4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DDF4BBD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31AE0">
              <w:rPr>
                <w:rFonts w:ascii="Arial" w:hAnsi="Arial" w:cs="Arial"/>
                <w:sz w:val="20"/>
                <w:szCs w:val="20"/>
              </w:rPr>
              <w:t xml:space="preserve">Centrera i höjd med </w:t>
            </w:r>
            <w:proofErr w:type="spellStart"/>
            <w:r w:rsidRPr="00F31AE0">
              <w:rPr>
                <w:rFonts w:ascii="Arial" w:hAnsi="Arial" w:cs="Arial"/>
                <w:sz w:val="20"/>
                <w:szCs w:val="20"/>
              </w:rPr>
              <w:t>trochanter</w:t>
            </w:r>
            <w:proofErr w:type="spellEnd"/>
            <w:r w:rsidRPr="00F31AE0">
              <w:rPr>
                <w:rFonts w:ascii="Arial" w:hAnsi="Arial" w:cs="Arial"/>
                <w:sz w:val="20"/>
                <w:szCs w:val="20"/>
              </w:rPr>
              <w:t xml:space="preserve"> major.</w:t>
            </w:r>
          </w:p>
          <w:p w14:paraId="4A693D58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2632ED6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31AE0">
              <w:rPr>
                <w:rFonts w:ascii="Arial" w:hAnsi="Arial" w:cs="Arial"/>
                <w:sz w:val="20"/>
                <w:szCs w:val="20"/>
              </w:rPr>
              <w:t>Blända ut på längden.</w:t>
            </w:r>
          </w:p>
          <w:p w14:paraId="7208A7B9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1175832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31AE0">
              <w:rPr>
                <w:rFonts w:ascii="Arial" w:hAnsi="Arial" w:cs="Arial"/>
                <w:sz w:val="20"/>
                <w:szCs w:val="20"/>
              </w:rPr>
              <w:t xml:space="preserve">Hela </w:t>
            </w:r>
            <w:proofErr w:type="spellStart"/>
            <w:r w:rsidRPr="00F31AE0">
              <w:rPr>
                <w:rFonts w:ascii="Arial" w:hAnsi="Arial" w:cs="Arial"/>
                <w:sz w:val="20"/>
                <w:szCs w:val="20"/>
              </w:rPr>
              <w:t>caput</w:t>
            </w:r>
            <w:proofErr w:type="spellEnd"/>
            <w:r w:rsidRPr="00F31AE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31AE0">
              <w:rPr>
                <w:rFonts w:ascii="Arial" w:hAnsi="Arial" w:cs="Arial"/>
                <w:sz w:val="20"/>
                <w:szCs w:val="20"/>
              </w:rPr>
              <w:t>femoris</w:t>
            </w:r>
            <w:proofErr w:type="spellEnd"/>
            <w:r w:rsidRPr="00F31AE0">
              <w:rPr>
                <w:rFonts w:ascii="Arial" w:hAnsi="Arial" w:cs="Arial"/>
                <w:sz w:val="20"/>
                <w:szCs w:val="20"/>
              </w:rPr>
              <w:t xml:space="preserve"> samt cirka </w:t>
            </w:r>
            <w:r w:rsidRPr="00F31AE0">
              <w:rPr>
                <w:rFonts w:ascii="Arial" w:hAnsi="Arial" w:cs="Arial"/>
                <w:sz w:val="20"/>
                <w:szCs w:val="20"/>
              </w:rPr>
              <w:br/>
              <w:t xml:space="preserve">10 cm av </w:t>
            </w:r>
            <w:proofErr w:type="spellStart"/>
            <w:r w:rsidRPr="00F31AE0">
              <w:rPr>
                <w:rFonts w:ascii="Arial" w:hAnsi="Arial" w:cs="Arial"/>
                <w:sz w:val="20"/>
                <w:szCs w:val="20"/>
              </w:rPr>
              <w:t>femur</w:t>
            </w:r>
            <w:proofErr w:type="spellEnd"/>
            <w:r w:rsidRPr="00F31AE0">
              <w:rPr>
                <w:rFonts w:ascii="Arial" w:hAnsi="Arial" w:cs="Arial"/>
                <w:sz w:val="20"/>
                <w:szCs w:val="20"/>
              </w:rPr>
              <w:t xml:space="preserve"> ska vara med.</w:t>
            </w:r>
          </w:p>
        </w:tc>
        <w:tc>
          <w:tcPr>
            <w:tcW w:w="4253" w:type="dxa"/>
            <w:shd w:val="clear" w:color="auto" w:fill="auto"/>
          </w:tcPr>
          <w:p w14:paraId="079F56E6" w14:textId="2B8CA802" w:rsidR="00F31AE0" w:rsidRPr="00F31AE0" w:rsidRDefault="00F31AE0" w:rsidP="00F31AE0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 w:rsidRPr="00F31AE0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>Frontal höger</w:t>
            </w:r>
            <w:r w:rsidRPr="00F31AE0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ab/>
              <w:t>Frontal vänster</w:t>
            </w:r>
          </w:p>
          <w:p w14:paraId="06D57C24" w14:textId="16A2DE58" w:rsidR="00F31AE0" w:rsidRPr="00F31AE0" w:rsidRDefault="00175416" w:rsidP="00F31AE0">
            <w:pPr>
              <w:tabs>
                <w:tab w:val="left" w:pos="2018"/>
              </w:tabs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1388B06" wp14:editId="713A095E">
                  <wp:extent cx="2563495" cy="1802130"/>
                  <wp:effectExtent l="0" t="0" r="8255" b="7620"/>
                  <wp:docPr id="1271287936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1287936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180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31AE0" w:rsidRPr="00F31AE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ab/>
            </w:r>
          </w:p>
        </w:tc>
      </w:tr>
      <w:tr w:rsidR="00F31AE0" w:rsidRPr="00F31AE0" w14:paraId="735CB6B3" w14:textId="77777777" w:rsidTr="007F4C3A">
        <w:trPr>
          <w:trHeight w:val="263"/>
        </w:trPr>
        <w:tc>
          <w:tcPr>
            <w:tcW w:w="1951" w:type="dxa"/>
            <w:shd w:val="clear" w:color="auto" w:fill="auto"/>
          </w:tcPr>
          <w:p w14:paraId="1F0A6647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6D026C76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1107CD53" w14:textId="77777777" w:rsidR="00F31AE0" w:rsidRPr="00F31AE0" w:rsidRDefault="00F31AE0" w:rsidP="00F31AE0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1AE0" w:rsidRPr="00F31AE0" w14:paraId="6DAB53BE" w14:textId="77777777" w:rsidTr="007F4C3A">
        <w:trPr>
          <w:trHeight w:val="263"/>
        </w:trPr>
        <w:tc>
          <w:tcPr>
            <w:tcW w:w="1951" w:type="dxa"/>
            <w:shd w:val="clear" w:color="auto" w:fill="auto"/>
          </w:tcPr>
          <w:p w14:paraId="46D9F128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31AE0">
              <w:rPr>
                <w:rFonts w:ascii="Arial" w:hAnsi="Arial" w:cs="Arial"/>
                <w:b/>
                <w:sz w:val="20"/>
                <w:szCs w:val="20"/>
              </w:rPr>
              <w:t>Axial</w:t>
            </w:r>
          </w:p>
          <w:p w14:paraId="32055663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CFD90D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C68D54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28C5E6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83D0875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7A4CBE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DEDF81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312078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B775CF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2F5459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31AE0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</w:tc>
        <w:tc>
          <w:tcPr>
            <w:tcW w:w="3402" w:type="dxa"/>
            <w:shd w:val="clear" w:color="auto" w:fill="auto"/>
          </w:tcPr>
          <w:p w14:paraId="41C3C57B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31AE0">
              <w:rPr>
                <w:rFonts w:ascii="Arial" w:hAnsi="Arial" w:cs="Arial"/>
                <w:sz w:val="20"/>
                <w:szCs w:val="20"/>
              </w:rPr>
              <w:t>Använd raster.</w:t>
            </w:r>
          </w:p>
          <w:p w14:paraId="0E7BCFC9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EDF0C2A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31AE0">
              <w:rPr>
                <w:rFonts w:ascii="Arial" w:hAnsi="Arial" w:cs="Arial"/>
                <w:sz w:val="20"/>
                <w:szCs w:val="20"/>
              </w:rPr>
              <w:t>Horisontell strålriktning.</w:t>
            </w:r>
          </w:p>
          <w:p w14:paraId="0DE27F4D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53A70DC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31AE0">
              <w:rPr>
                <w:rFonts w:ascii="Arial" w:hAnsi="Arial" w:cs="Arial"/>
                <w:sz w:val="20"/>
                <w:szCs w:val="20"/>
              </w:rPr>
              <w:t>Placera det ”icke aktuella” benet i höftställning.</w:t>
            </w:r>
          </w:p>
          <w:p w14:paraId="6E087120" w14:textId="36EDEF3D" w:rsidR="00F31AE0" w:rsidRPr="00F31AE0" w:rsidRDefault="00B84B59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Rakt knä.</w:t>
            </w:r>
          </w:p>
          <w:p w14:paraId="54E8C439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31AE0">
              <w:rPr>
                <w:rFonts w:ascii="Arial" w:hAnsi="Arial" w:cs="Arial"/>
                <w:sz w:val="20"/>
                <w:szCs w:val="20"/>
              </w:rPr>
              <w:t xml:space="preserve">Centrera i höjd med </w:t>
            </w:r>
            <w:proofErr w:type="spellStart"/>
            <w:r w:rsidRPr="00F31AE0">
              <w:rPr>
                <w:rFonts w:ascii="Arial" w:hAnsi="Arial" w:cs="Arial"/>
                <w:sz w:val="20"/>
                <w:szCs w:val="20"/>
              </w:rPr>
              <w:t>trochanter</w:t>
            </w:r>
            <w:proofErr w:type="spellEnd"/>
            <w:r w:rsidRPr="00F31AE0">
              <w:rPr>
                <w:rFonts w:ascii="Arial" w:hAnsi="Arial" w:cs="Arial"/>
                <w:sz w:val="20"/>
                <w:szCs w:val="20"/>
              </w:rPr>
              <w:t xml:space="preserve"> major samt mitt i </w:t>
            </w:r>
            <w:proofErr w:type="spellStart"/>
            <w:r w:rsidRPr="00F31AE0">
              <w:rPr>
                <w:rFonts w:ascii="Arial" w:hAnsi="Arial" w:cs="Arial"/>
                <w:sz w:val="20"/>
                <w:szCs w:val="20"/>
              </w:rPr>
              <w:t>femur</w:t>
            </w:r>
            <w:proofErr w:type="spellEnd"/>
            <w:r w:rsidRPr="00F31AE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0BC9242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D438F65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31AE0">
              <w:rPr>
                <w:rFonts w:ascii="Arial" w:hAnsi="Arial" w:cs="Arial"/>
                <w:sz w:val="20"/>
                <w:szCs w:val="20"/>
              </w:rPr>
              <w:t xml:space="preserve">Hela </w:t>
            </w:r>
            <w:proofErr w:type="spellStart"/>
            <w:r w:rsidRPr="00F31AE0">
              <w:rPr>
                <w:rFonts w:ascii="Arial" w:hAnsi="Arial" w:cs="Arial"/>
                <w:sz w:val="20"/>
                <w:szCs w:val="20"/>
              </w:rPr>
              <w:t>caput</w:t>
            </w:r>
            <w:proofErr w:type="spellEnd"/>
            <w:r w:rsidRPr="00F31AE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31AE0">
              <w:rPr>
                <w:rFonts w:ascii="Arial" w:hAnsi="Arial" w:cs="Arial"/>
                <w:sz w:val="20"/>
                <w:szCs w:val="20"/>
              </w:rPr>
              <w:t>femoris</w:t>
            </w:r>
            <w:proofErr w:type="spellEnd"/>
            <w:r w:rsidRPr="00F31AE0">
              <w:rPr>
                <w:rFonts w:ascii="Arial" w:hAnsi="Arial" w:cs="Arial"/>
                <w:sz w:val="20"/>
                <w:szCs w:val="20"/>
              </w:rPr>
              <w:t xml:space="preserve"> samt cirka </w:t>
            </w:r>
            <w:r w:rsidRPr="00F31AE0">
              <w:rPr>
                <w:rFonts w:ascii="Arial" w:hAnsi="Arial" w:cs="Arial"/>
                <w:sz w:val="20"/>
                <w:szCs w:val="20"/>
              </w:rPr>
              <w:br/>
              <w:t xml:space="preserve">10 cm av </w:t>
            </w:r>
            <w:proofErr w:type="spellStart"/>
            <w:r w:rsidRPr="00F31AE0">
              <w:rPr>
                <w:rFonts w:ascii="Arial" w:hAnsi="Arial" w:cs="Arial"/>
                <w:sz w:val="20"/>
                <w:szCs w:val="20"/>
              </w:rPr>
              <w:t>femur</w:t>
            </w:r>
            <w:proofErr w:type="spellEnd"/>
            <w:r w:rsidRPr="00F31AE0">
              <w:rPr>
                <w:rFonts w:ascii="Arial" w:hAnsi="Arial" w:cs="Arial"/>
                <w:sz w:val="20"/>
                <w:szCs w:val="20"/>
              </w:rPr>
              <w:t xml:space="preserve"> ska vara med.</w:t>
            </w:r>
          </w:p>
          <w:p w14:paraId="03E0EFFC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676350C4" w14:textId="2B09F2AA" w:rsidR="00F31AE0" w:rsidRPr="00F31AE0" w:rsidRDefault="00F31AE0" w:rsidP="00F31AE0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 w:rsidRPr="00F31AE0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>Axial höger</w:t>
            </w:r>
            <w:r w:rsidRPr="00F31AE0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ab/>
            </w:r>
            <w:r w:rsidR="00E14F3E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 xml:space="preserve">        </w:t>
            </w:r>
            <w:r w:rsidRPr="00F31AE0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>Axial vänster</w:t>
            </w:r>
          </w:p>
          <w:p w14:paraId="681E4E36" w14:textId="6B703F0F" w:rsidR="00F31AE0" w:rsidRPr="00F31AE0" w:rsidRDefault="00907290" w:rsidP="00F31AE0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D8ED7CF" wp14:editId="463331CD">
                  <wp:extent cx="1419225" cy="2705100"/>
                  <wp:effectExtent l="0" t="0" r="9525" b="0"/>
                  <wp:docPr id="915563523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563523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368" cy="2709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31AE0" w:rsidRPr="00F31AE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ab/>
            </w:r>
          </w:p>
        </w:tc>
      </w:tr>
      <w:tr w:rsidR="00F31AE0" w:rsidRPr="00F31AE0" w14:paraId="4FA08483" w14:textId="77777777" w:rsidTr="007F4C3A">
        <w:trPr>
          <w:trHeight w:val="263"/>
        </w:trPr>
        <w:tc>
          <w:tcPr>
            <w:tcW w:w="1951" w:type="dxa"/>
            <w:shd w:val="clear" w:color="auto" w:fill="auto"/>
          </w:tcPr>
          <w:p w14:paraId="60B88FF7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2377DEF5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48B129E1" w14:textId="5FFACD95" w:rsidR="00F31AE0" w:rsidRPr="00F31AE0" w:rsidRDefault="00F31AE0" w:rsidP="00F31AE0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</w:p>
        </w:tc>
      </w:tr>
      <w:tr w:rsidR="00F31AE0" w:rsidRPr="00F31AE0" w14:paraId="419737BD" w14:textId="77777777" w:rsidTr="007F4C3A">
        <w:trPr>
          <w:trHeight w:val="263"/>
        </w:trPr>
        <w:tc>
          <w:tcPr>
            <w:tcW w:w="1951" w:type="dxa"/>
            <w:shd w:val="clear" w:color="auto" w:fill="auto"/>
          </w:tcPr>
          <w:p w14:paraId="5C088562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31AE0">
              <w:rPr>
                <w:rFonts w:ascii="Arial" w:hAnsi="Arial" w:cs="Arial"/>
                <w:b/>
                <w:sz w:val="20"/>
                <w:szCs w:val="20"/>
              </w:rPr>
              <w:t>Protesbäcken med kula</w:t>
            </w:r>
          </w:p>
          <w:p w14:paraId="4DF1DABD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617234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672428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2E3089F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CE796D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15373E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F52DE6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EEAB71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33F48E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39B1A5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60DA6A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A7D551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AF8932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2F49D0" w14:textId="77777777" w:rsidR="00F31AE0" w:rsidRPr="00F31AE0" w:rsidRDefault="00F31AE0" w:rsidP="00F31AE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31AE0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</w:tc>
        <w:tc>
          <w:tcPr>
            <w:tcW w:w="3402" w:type="dxa"/>
            <w:shd w:val="clear" w:color="auto" w:fill="auto"/>
          </w:tcPr>
          <w:p w14:paraId="462F73C6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31AE0">
              <w:rPr>
                <w:rFonts w:ascii="Arial" w:hAnsi="Arial" w:cs="Arial"/>
                <w:sz w:val="20"/>
                <w:szCs w:val="20"/>
              </w:rPr>
              <w:t xml:space="preserve">Placera kulan/plexiglasskivan mellan patientens ben. </w:t>
            </w:r>
          </w:p>
          <w:p w14:paraId="25794A26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91E57C4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31AE0">
              <w:rPr>
                <w:rFonts w:ascii="Arial" w:hAnsi="Arial" w:cs="Arial"/>
                <w:sz w:val="20"/>
                <w:szCs w:val="20"/>
              </w:rPr>
              <w:t xml:space="preserve">Kulan placeras i medellinjen så nära/högt upp som möjligt. </w:t>
            </w:r>
          </w:p>
          <w:p w14:paraId="5C19CA60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475AC59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31AE0">
              <w:rPr>
                <w:rFonts w:ascii="Arial" w:hAnsi="Arial" w:cs="Arial"/>
                <w:sz w:val="20"/>
                <w:szCs w:val="20"/>
              </w:rPr>
              <w:t xml:space="preserve">Sträva efter att få kulan i höjd med </w:t>
            </w:r>
            <w:proofErr w:type="spellStart"/>
            <w:r w:rsidRPr="00F31AE0">
              <w:rPr>
                <w:rFonts w:ascii="Arial" w:hAnsi="Arial" w:cs="Arial"/>
                <w:sz w:val="20"/>
                <w:szCs w:val="20"/>
              </w:rPr>
              <w:t>trochantern</w:t>
            </w:r>
            <w:proofErr w:type="spellEnd"/>
            <w:r w:rsidRPr="00F31AE0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1161CC9E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FF38DA8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31AE0">
              <w:rPr>
                <w:rFonts w:ascii="Arial" w:hAnsi="Arial" w:cs="Arial"/>
                <w:sz w:val="20"/>
                <w:szCs w:val="20"/>
              </w:rPr>
              <w:t xml:space="preserve">Fötterna rakt fram, patella rakt </w:t>
            </w:r>
            <w:proofErr w:type="spellStart"/>
            <w:r w:rsidRPr="00F31AE0">
              <w:rPr>
                <w:rFonts w:ascii="Arial" w:hAnsi="Arial" w:cs="Arial"/>
                <w:sz w:val="20"/>
                <w:szCs w:val="20"/>
              </w:rPr>
              <w:t>ventralt</w:t>
            </w:r>
            <w:proofErr w:type="spellEnd"/>
            <w:r w:rsidRPr="00F31AE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D8E5213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7EFA069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31AE0">
              <w:rPr>
                <w:rFonts w:ascii="Arial" w:hAnsi="Arial" w:cs="Arial"/>
                <w:sz w:val="20"/>
                <w:szCs w:val="20"/>
              </w:rPr>
              <w:t xml:space="preserve">Centrera cirka </w:t>
            </w:r>
            <w:proofErr w:type="gramStart"/>
            <w:r w:rsidRPr="00F31AE0">
              <w:rPr>
                <w:rFonts w:ascii="Arial" w:hAnsi="Arial" w:cs="Arial"/>
                <w:sz w:val="20"/>
                <w:szCs w:val="20"/>
              </w:rPr>
              <w:t>4-5</w:t>
            </w:r>
            <w:proofErr w:type="gramEnd"/>
            <w:r w:rsidRPr="00F31AE0">
              <w:rPr>
                <w:rFonts w:ascii="Arial" w:hAnsi="Arial" w:cs="Arial"/>
                <w:sz w:val="20"/>
                <w:szCs w:val="20"/>
              </w:rPr>
              <w:t xml:space="preserve"> tvärfingrar nedom </w:t>
            </w:r>
            <w:proofErr w:type="spellStart"/>
            <w:r w:rsidRPr="00F31AE0">
              <w:rPr>
                <w:rFonts w:ascii="Arial" w:hAnsi="Arial" w:cs="Arial"/>
                <w:sz w:val="20"/>
                <w:szCs w:val="20"/>
              </w:rPr>
              <w:t>symfysens</w:t>
            </w:r>
            <w:proofErr w:type="spellEnd"/>
            <w:r w:rsidRPr="00F31AE0">
              <w:rPr>
                <w:rFonts w:ascii="Arial" w:hAnsi="Arial" w:cs="Arial"/>
                <w:sz w:val="20"/>
                <w:szCs w:val="20"/>
              </w:rPr>
              <w:t xml:space="preserve"> övre kant.</w:t>
            </w:r>
          </w:p>
          <w:p w14:paraId="0EE99937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2A787E2" w14:textId="77777777" w:rsidR="00F31AE0" w:rsidRPr="00F31AE0" w:rsidRDefault="00F31AE0" w:rsidP="00F31AE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31AE0">
              <w:rPr>
                <w:rFonts w:ascii="Arial" w:hAnsi="Arial" w:cs="Arial"/>
                <w:sz w:val="20"/>
                <w:szCs w:val="20"/>
              </w:rPr>
              <w:t>Hela kalibreringskulan ska vara med på bild.</w:t>
            </w:r>
          </w:p>
        </w:tc>
        <w:tc>
          <w:tcPr>
            <w:tcW w:w="4253" w:type="dxa"/>
            <w:shd w:val="clear" w:color="auto" w:fill="auto"/>
          </w:tcPr>
          <w:p w14:paraId="6014A5B8" w14:textId="06D6563E" w:rsidR="00F31AE0" w:rsidRPr="00F31AE0" w:rsidRDefault="00F31AE0" w:rsidP="00F31AE0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31AE0">
              <w:rPr>
                <w:rFonts w:ascii="Arial" w:hAnsi="Arial" w:cs="Arial"/>
                <w:b/>
                <w:noProof/>
                <w:sz w:val="18"/>
                <w:szCs w:val="18"/>
              </w:rPr>
              <w:t>Protesbäcken med kula</w:t>
            </w:r>
          </w:p>
          <w:p w14:paraId="13265BAA" w14:textId="55CE2C50" w:rsidR="00F31AE0" w:rsidRPr="00F31AE0" w:rsidRDefault="00F31AE0" w:rsidP="00F31AE0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 w:rsidRPr="00F31AE0"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inline distT="0" distB="0" distL="0" distR="0" wp14:anchorId="316DDF7E" wp14:editId="7C6F52F3">
                  <wp:extent cx="2533650" cy="2057400"/>
                  <wp:effectExtent l="0" t="0" r="0" b="0"/>
                  <wp:docPr id="1" name="Picture 1" descr="Protesbäcken med kula pre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8" descr="Protesbäcken med kula preo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42233A" w14:textId="4C3000EF" w:rsidR="00F31AE0" w:rsidRPr="00F31AE0" w:rsidRDefault="00E14F3E" w:rsidP="00F31AE0">
      <w:pPr>
        <w:spacing w:after="0" w:line="240" w:lineRule="auto"/>
        <w:ind w:left="0" w:right="0"/>
        <w:rPr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E923E84" wp14:editId="0395CF33">
            <wp:simplePos x="0" y="0"/>
            <wp:positionH relativeFrom="column">
              <wp:posOffset>4962710</wp:posOffset>
            </wp:positionH>
            <wp:positionV relativeFrom="paragraph">
              <wp:posOffset>-5315006</wp:posOffset>
            </wp:positionV>
            <wp:extent cx="1544687" cy="2665343"/>
            <wp:effectExtent l="0" t="0" r="0" b="1905"/>
            <wp:wrapNone/>
            <wp:docPr id="136873495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734958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47977" cy="26710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F31AE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62E9C" w14:textId="77777777" w:rsidR="005E1AE1" w:rsidRDefault="005E1AE1">
      <w:r>
        <w:separator/>
      </w:r>
    </w:p>
  </w:endnote>
  <w:endnote w:type="continuationSeparator" w:id="0">
    <w:p w14:paraId="671FF412" w14:textId="77777777" w:rsidR="005E1AE1" w:rsidRDefault="005E1AE1">
      <w:r>
        <w:continuationSeparator/>
      </w:r>
    </w:p>
  </w:endnote>
  <w:endnote w:type="continuationNotice" w:id="1">
    <w:p w14:paraId="5F3E8BCC" w14:textId="77777777" w:rsidR="005E1AE1" w:rsidRDefault="005E1A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1EABE" w14:textId="77777777" w:rsidR="005E1AE1" w:rsidRDefault="005E1AE1"/>
  </w:footnote>
  <w:footnote w:type="continuationSeparator" w:id="0">
    <w:p w14:paraId="261B6FD2" w14:textId="77777777" w:rsidR="005E1AE1" w:rsidRDefault="005E1AE1">
      <w:r>
        <w:continuationSeparator/>
      </w:r>
    </w:p>
  </w:footnote>
  <w:footnote w:type="continuationNotice" w:id="1">
    <w:p w14:paraId="093F9269" w14:textId="77777777" w:rsidR="005E1AE1" w:rsidRDefault="005E1A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2084C5A"/>
    <w:multiLevelType w:val="hybridMultilevel"/>
    <w:tmpl w:val="D02267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72463704">
    <w:abstractNumId w:val="18"/>
  </w:num>
  <w:num w:numId="2" w16cid:durableId="1073698619">
    <w:abstractNumId w:val="15"/>
  </w:num>
  <w:num w:numId="3" w16cid:durableId="69084206">
    <w:abstractNumId w:val="0"/>
  </w:num>
  <w:num w:numId="4" w16cid:durableId="744107951">
    <w:abstractNumId w:val="6"/>
  </w:num>
  <w:num w:numId="5" w16cid:durableId="560138809">
    <w:abstractNumId w:val="16"/>
  </w:num>
  <w:num w:numId="6" w16cid:durableId="1516841958">
    <w:abstractNumId w:val="2"/>
  </w:num>
  <w:num w:numId="7" w16cid:durableId="1713266411">
    <w:abstractNumId w:val="12"/>
  </w:num>
  <w:num w:numId="8" w16cid:durableId="1074356278">
    <w:abstractNumId w:val="9"/>
  </w:num>
  <w:num w:numId="9" w16cid:durableId="1686974856">
    <w:abstractNumId w:val="1"/>
  </w:num>
  <w:num w:numId="10" w16cid:durableId="197201601">
    <w:abstractNumId w:val="1"/>
  </w:num>
  <w:num w:numId="11" w16cid:durableId="464389607">
    <w:abstractNumId w:val="3"/>
  </w:num>
  <w:num w:numId="12" w16cid:durableId="1582444947">
    <w:abstractNumId w:val="4"/>
  </w:num>
  <w:num w:numId="13" w16cid:durableId="17050277">
    <w:abstractNumId w:val="14"/>
  </w:num>
  <w:num w:numId="14" w16cid:durableId="489059919">
    <w:abstractNumId w:val="10"/>
  </w:num>
  <w:num w:numId="15" w16cid:durableId="75981490">
    <w:abstractNumId w:val="7"/>
  </w:num>
  <w:num w:numId="16" w16cid:durableId="1546209899">
    <w:abstractNumId w:val="13"/>
  </w:num>
  <w:num w:numId="17" w16cid:durableId="317660315">
    <w:abstractNumId w:val="5"/>
  </w:num>
  <w:num w:numId="18" w16cid:durableId="36589955">
    <w:abstractNumId w:val="11"/>
  </w:num>
  <w:num w:numId="19" w16cid:durableId="1363021385">
    <w:abstractNumId w:val="17"/>
  </w:num>
  <w:num w:numId="20" w16cid:durableId="9278893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5312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5416"/>
    <w:rsid w:val="0017716A"/>
    <w:rsid w:val="00181FDC"/>
    <w:rsid w:val="001860B9"/>
    <w:rsid w:val="00186F2B"/>
    <w:rsid w:val="001874D6"/>
    <w:rsid w:val="0019632A"/>
    <w:rsid w:val="001A4E7C"/>
    <w:rsid w:val="001B762C"/>
    <w:rsid w:val="001C1C5B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C65D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3A9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6286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6994"/>
    <w:rsid w:val="00597E28"/>
    <w:rsid w:val="005A2E3B"/>
    <w:rsid w:val="005A54ED"/>
    <w:rsid w:val="005A5D5B"/>
    <w:rsid w:val="005A6081"/>
    <w:rsid w:val="005A627D"/>
    <w:rsid w:val="005C0045"/>
    <w:rsid w:val="005C084E"/>
    <w:rsid w:val="005C29B2"/>
    <w:rsid w:val="005C4606"/>
    <w:rsid w:val="005D0B0C"/>
    <w:rsid w:val="005E02B3"/>
    <w:rsid w:val="005E1AE1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41CD"/>
    <w:rsid w:val="00635DEA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290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440B"/>
    <w:rsid w:val="00971D93"/>
    <w:rsid w:val="00980922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25180"/>
    <w:rsid w:val="00B30667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4B59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156C4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14F3E"/>
    <w:rsid w:val="00E22600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4B67"/>
    <w:rsid w:val="00E96648"/>
    <w:rsid w:val="00EA00CB"/>
    <w:rsid w:val="00EA1BAA"/>
    <w:rsid w:val="00EA3FCD"/>
    <w:rsid w:val="00EA42A0"/>
    <w:rsid w:val="00EB05ED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1AE0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4.png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alfresco.vgregion.se/alfresco/service/vgr/storage/node/content/workspace/SpacesStore/8b6337fb-d426-4aa9-b97f-00ac035d113c/GRAVIDA%20PATIENTER.pdf?a=false&amp;guest=true" TargetMode="External" Id="rId17" /><Relationship Type="http://schemas.openxmlformats.org/officeDocument/2006/relationships/theme" Target="theme/theme1.xml" Id="rId25" /><Relationship Type="http://schemas.openxmlformats.org/officeDocument/2006/relationships/footer" Target="footer3.xml" Id="rId16" /><Relationship Type="http://schemas.openxmlformats.org/officeDocument/2006/relationships/image" Target="media/image3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eader" Target="header2.xml" Id="rId15" /><Relationship Type="http://schemas.openxmlformats.org/officeDocument/2006/relationships/image" Target="media/image6.png" Id="rId23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NU8444-2101229903-650/SURROGATE/H%c3%b6ft%20-%20Radiologisk%20unders%c3%b6kning%20vid%20proteskirurgi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5.jpeg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17</TotalTime>
  <Pages>2</Pages>
  <Words>385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2424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Höft – Proteshöft preoperativt</dc:title>
  <dc:subject/>
  <dc:creator>patrik.jens.johansson@vgregion.se</dc:creator>
  <keywords/>
  <lastModifiedBy>Ulrica Sehlberg</lastModifiedBy>
  <revision>22</revision>
  <lastPrinted>2016-03-31T10:56:00.0000000Z</lastPrinted>
  <dcterms:created xsi:type="dcterms:W3CDTF">2022-05-18T04:32:00.0000000Z</dcterms:created>
  <dcterms:modified xsi:type="dcterms:W3CDTF">2024-10-31T13:01:00.0000000Z</dcterms:modified>
</coreProperties>
</file>