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2D55C" w14:textId="77777777" w:rsidR="002020E8" w:rsidRDefault="002020E8" w:rsidP="00F35B05">
      <w:pPr>
        <w:pStyle w:val="Rubrik2"/>
        <w:sectPr w:rsidR="002020E8" w:rsidSect="002020E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9E2902" w14:textId="77777777" w:rsidR="002020E8" w:rsidRPr="002020E8" w:rsidRDefault="002020E8" w:rsidP="002020E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13EBCE9" w14:textId="13D2A1B7" w:rsidR="002020E8" w:rsidRPr="001B0A73" w:rsidRDefault="001B0A73" w:rsidP="001B0A73">
      <w:pPr>
        <w:pStyle w:val="Rubrik1"/>
        <w:ind w:left="0"/>
        <w:rPr>
          <w:szCs w:val="20"/>
        </w:rPr>
      </w:pPr>
      <w:r w:rsidRPr="002020E8">
        <w:t>Höft – Proteshöft kontroll</w:t>
      </w:r>
      <w:r w:rsidRPr="002020E8">
        <w:rPr>
          <w:noProof/>
          <w:szCs w:val="20"/>
        </w:rPr>
        <w:t xml:space="preserve"> </w:t>
      </w:r>
      <w:r w:rsidR="002020E8" w:rsidRPr="002020E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69CAF" wp14:editId="353B96E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5D331" w14:textId="77777777" w:rsidR="002020E8" w:rsidRPr="003D37FD" w:rsidRDefault="002020E8" w:rsidP="002020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41589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069C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7B5D331" w14:textId="77777777" w:rsidR="002020E8" w:rsidRPr="003D37FD" w:rsidRDefault="002020E8" w:rsidP="002020E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41589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6EE21C9F" w14:textId="77777777" w:rsidR="002020E8" w:rsidRPr="002020E8" w:rsidRDefault="002020E8" w:rsidP="001B0A73">
      <w:pPr>
        <w:pStyle w:val="Rubrik2"/>
        <w:ind w:left="0"/>
      </w:pPr>
      <w:r w:rsidRPr="002020E8">
        <w:t>Metodbok Konventionell röntgen</w:t>
      </w:r>
    </w:p>
    <w:p w14:paraId="7370E1C4" w14:textId="77777777" w:rsidR="002020E8" w:rsidRDefault="002020E8" w:rsidP="002020E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2020E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E73CAFB" w14:textId="77777777" w:rsidR="001B0A73" w:rsidRDefault="001B0A73" w:rsidP="002020E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BC03A4B" w14:textId="7332205E" w:rsidR="001B0A73" w:rsidRPr="001B0A73" w:rsidRDefault="001B0A73" w:rsidP="002020E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1B0A73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sedan föregående version</w:t>
      </w:r>
    </w:p>
    <w:p w14:paraId="4AD4C79A" w14:textId="096FE07F" w:rsidR="001B0A73" w:rsidRPr="002020E8" w:rsidRDefault="005D59F1" w:rsidP="002020E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Reviderad, smärre förändringar.</w:t>
      </w:r>
    </w:p>
    <w:p w14:paraId="4C920C85" w14:textId="77777777" w:rsidR="002020E8" w:rsidRPr="002020E8" w:rsidRDefault="002020E8" w:rsidP="002020E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2020E8" w:rsidRPr="002020E8" w14:paraId="3AD0D195" w14:textId="77777777" w:rsidTr="00255595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9F72EF3" w14:textId="77777777" w:rsidR="002020E8" w:rsidRPr="002020E8" w:rsidRDefault="002020E8" w:rsidP="002020E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1B0A73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="002020E8" w:rsidRPr="002020E8" w14:paraId="561E107D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78050888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4254D94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Kontroll höftprotes</w:t>
            </w:r>
          </w:p>
        </w:tc>
      </w:tr>
      <w:tr w:rsidR="002020E8" w:rsidRPr="002020E8" w14:paraId="6A6FD4AB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5A6B70A3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6CD0643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2762B81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0E8" w:rsidRPr="002020E8" w14:paraId="5B3776F3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5F3E9809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F5B6B08" w14:textId="0EF43399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 xml:space="preserve">Kvinnor </w:t>
            </w:r>
            <w:r w:rsidR="001B0A73" w:rsidRPr="002020E8">
              <w:rPr>
                <w:rFonts w:ascii="Arial" w:hAnsi="Arial" w:cs="Arial"/>
                <w:sz w:val="20"/>
                <w:szCs w:val="20"/>
              </w:rPr>
              <w:t>15–50</w:t>
            </w:r>
            <w:r w:rsidRPr="002020E8">
              <w:rPr>
                <w:rFonts w:ascii="Arial" w:hAnsi="Arial" w:cs="Arial"/>
                <w:sz w:val="20"/>
                <w:szCs w:val="20"/>
              </w:rPr>
              <w:t xml:space="preserve"> år skall tillfrågas om </w:t>
            </w:r>
            <w:hyperlink r:id="rId17" w:history="1">
              <w:r w:rsidRPr="002020E8">
                <w:rPr>
                  <w:rFonts w:ascii="Arial" w:hAnsi="Arial" w:cs="Arial"/>
                  <w:sz w:val="20"/>
                  <w:szCs w:val="20"/>
                </w:rPr>
                <w:t>graviditet</w:t>
              </w:r>
            </w:hyperlink>
            <w:r w:rsidRPr="002020E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12602F8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A4CE80B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20E8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536EC2E4" w14:textId="26697A41" w:rsidR="002020E8" w:rsidRPr="002020E8" w:rsidRDefault="00E862B3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8" w:history="1">
              <w:r w:rsidR="002020E8" w:rsidRPr="002020E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020E8" w:rsidRPr="002020E8" w14:paraId="74C89E09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79DB251C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72BA565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0750835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0E8" w:rsidRPr="002020E8" w14:paraId="0EF7307F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4F63B5BB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F3FA784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20E8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080A51F7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2020E8" w:rsidRPr="002020E8" w14:paraId="25DCB9E4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3C0C41B8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D41F18E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0E8" w:rsidRPr="002020E8" w14:paraId="5434BAC0" w14:textId="77777777" w:rsidTr="00255595">
        <w:trPr>
          <w:trHeight w:val="233"/>
        </w:trPr>
        <w:tc>
          <w:tcPr>
            <w:tcW w:w="2259" w:type="dxa"/>
            <w:shd w:val="clear" w:color="auto" w:fill="auto"/>
          </w:tcPr>
          <w:p w14:paraId="1FD4297C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94842BB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Stor i potter, axialbild med liten lös detektor, använd raster.</w:t>
            </w:r>
          </w:p>
        </w:tc>
      </w:tr>
      <w:tr w:rsidR="002020E8" w:rsidRPr="002020E8" w14:paraId="16BC78BC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05ED4825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AF57899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6207886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0E8" w:rsidRPr="002020E8" w14:paraId="4DB91EE3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577085C8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Mer information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2C9406C" w14:textId="41EC64FE" w:rsidR="002020E8" w:rsidRPr="002020E8" w:rsidRDefault="00E862B3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2020E8" w:rsidRPr="002020E8">
                <w:rPr>
                  <w:rFonts w:ascii="Arial" w:hAnsi="Arial" w:cs="Arial"/>
                  <w:color w:val="0000FF"/>
                  <w:sz w:val="20"/>
                  <w:szCs w:val="18"/>
                  <w:u w:val="single"/>
                </w:rPr>
                <w:t>HÖFT - Radiologisk undersökning vid proteskirurgi</w:t>
              </w:r>
            </w:hyperlink>
          </w:p>
        </w:tc>
      </w:tr>
      <w:tr w:rsidR="002020E8" w:rsidRPr="002020E8" w14:paraId="0125F778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51E2D862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694135A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9B71ECF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0E8" w:rsidRPr="002020E8" w14:paraId="14E28974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28936B45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A870425" w14:textId="77777777" w:rsidR="002020E8" w:rsidRPr="002020E8" w:rsidRDefault="002020E8" w:rsidP="002020E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68B6C8C2" w14:textId="77777777" w:rsidR="002020E8" w:rsidRPr="002020E8" w:rsidRDefault="002020E8" w:rsidP="002020E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47409D62" w14:textId="35039310" w:rsidR="002020E8" w:rsidRPr="002020E8" w:rsidRDefault="002020E8" w:rsidP="002020E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Protesbäcken</w:t>
            </w:r>
            <w:r w:rsidR="005D59F1">
              <w:rPr>
                <w:rFonts w:ascii="Arial" w:hAnsi="Arial" w:cs="Arial"/>
                <w:sz w:val="20"/>
                <w:szCs w:val="20"/>
              </w:rPr>
              <w:t xml:space="preserve"> (separat undersökningskort)</w:t>
            </w:r>
          </w:p>
        </w:tc>
      </w:tr>
      <w:tr w:rsidR="002020E8" w:rsidRPr="002020E8" w14:paraId="345FC77A" w14:textId="77777777" w:rsidTr="00255595">
        <w:trPr>
          <w:trHeight w:val="263"/>
        </w:trPr>
        <w:tc>
          <w:tcPr>
            <w:tcW w:w="2259" w:type="dxa"/>
            <w:shd w:val="clear" w:color="auto" w:fill="auto"/>
          </w:tcPr>
          <w:p w14:paraId="51BFDA3E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82451B7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45FAC" w14:textId="77777777" w:rsidR="002020E8" w:rsidRPr="002020E8" w:rsidRDefault="002020E8" w:rsidP="002020E8">
      <w:pPr>
        <w:spacing w:after="0" w:line="240" w:lineRule="auto"/>
        <w:ind w:left="0" w:right="0"/>
        <w:rPr>
          <w:szCs w:val="20"/>
        </w:rPr>
      </w:pPr>
    </w:p>
    <w:p w14:paraId="608726D8" w14:textId="77777777" w:rsidR="002020E8" w:rsidRPr="002020E8" w:rsidRDefault="002020E8" w:rsidP="002020E8">
      <w:pPr>
        <w:spacing w:after="0" w:line="240" w:lineRule="auto"/>
        <w:ind w:left="0" w:right="0"/>
        <w:rPr>
          <w:sz w:val="10"/>
          <w:szCs w:val="20"/>
        </w:rPr>
      </w:pPr>
      <w:r w:rsidRPr="002020E8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2020E8" w:rsidRPr="002020E8" w14:paraId="614614CD" w14:textId="77777777" w:rsidTr="001B0A73">
        <w:trPr>
          <w:trHeight w:val="263"/>
        </w:trPr>
        <w:tc>
          <w:tcPr>
            <w:tcW w:w="2127" w:type="dxa"/>
            <w:shd w:val="clear" w:color="auto" w:fill="auto"/>
          </w:tcPr>
          <w:p w14:paraId="3BEA12BF" w14:textId="77777777" w:rsidR="002020E8" w:rsidRPr="002020E8" w:rsidRDefault="002020E8" w:rsidP="001B0A73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1B0A73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1DDE00E8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8D57DC0" w14:textId="77777777" w:rsidR="002020E8" w:rsidRPr="002020E8" w:rsidRDefault="002020E8" w:rsidP="002020E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0E8" w:rsidRPr="002020E8" w14:paraId="7D1F6A7C" w14:textId="77777777" w:rsidTr="001B0A73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5898E572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3A22A534" w14:textId="3BC180B2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E288F96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 xml:space="preserve">Benet rakt, patella rakt </w:t>
            </w:r>
            <w:proofErr w:type="spellStart"/>
            <w:r w:rsidRPr="002020E8">
              <w:rPr>
                <w:rFonts w:ascii="Arial" w:hAnsi="Arial" w:cs="Arial"/>
                <w:sz w:val="20"/>
                <w:szCs w:val="20"/>
              </w:rPr>
              <w:t>ventralt</w:t>
            </w:r>
            <w:proofErr w:type="spellEnd"/>
            <w:r w:rsidRPr="002020E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5194336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Har patienten svårt att hålla benet rakt använd snedkudde/sandsäck.</w:t>
            </w:r>
          </w:p>
          <w:p w14:paraId="453440AA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A18FA1" w14:textId="77777777" w:rsid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Centrera nedom höftleden.</w:t>
            </w:r>
          </w:p>
          <w:p w14:paraId="4BFEA7A1" w14:textId="77777777" w:rsidR="00B4127A" w:rsidRPr="002020E8" w:rsidRDefault="00B4127A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0FCD1C" w14:textId="16E2500B" w:rsidR="002020E8" w:rsidRPr="00B4127A" w:rsidRDefault="00B4127A" w:rsidP="002020E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127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663C78CC" w14:textId="77777777" w:rsid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Hela protesen, inklusive ev. cement ska vara med på bilden.</w:t>
            </w:r>
          </w:p>
          <w:p w14:paraId="38F3164E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0AB9343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13D64E1" w14:textId="77777777" w:rsidR="002020E8" w:rsidRPr="002020E8" w:rsidRDefault="002020E8" w:rsidP="002020E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2020E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 höger</w:t>
            </w:r>
            <w:r w:rsidRPr="002020E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Frontal vänster</w:t>
            </w:r>
          </w:p>
          <w:p w14:paraId="1B53E907" w14:textId="77777777" w:rsidR="002020E8" w:rsidRPr="002020E8" w:rsidRDefault="00E862B3" w:rsidP="002020E8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"http://intranu.vgregion.se/ImageVault/Images/height_408/width_168/storage_Edited/filename_GNxO5PziV-U3h3bQs5x0.jpg/id_28294/scope_0/ImageVaultHandler.aspx"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"http://intranu.vgregion.se/ImageVault/Images/height_408/width_168/storage_Edited/filename_GNxO5PziV-U3h3bQs5x0.jpg/id_28294/scope_0/ImageVaultHandler.aspx"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DBF00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roteshöft höger frontal" style="width:87.95pt;height:214.8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020E8" w:rsidRPr="002020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"http://intranu.vgregion.se/ImageVault/Images/height_408/width_169/storage_Edited/filename_W6QLLW-aUJScLsu9bvFH.jpg/id_28295/scope_0/ImageVaultHandler.aspx"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"http://intranu.vgregion.se/ImageVault/Images/height_408/width_169/storage_Edited/filename_W6QLLW-aUJScLsu9bvFH.jpg/id_28295/scope_0/ImageVaultHandler.aspx"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3700FF0">
                <v:shape id="_x0000_i1026" type="#_x0000_t75" alt="Proteshöft vänster frontal" style="width:88.85pt;height:214.2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2020E8" w:rsidRPr="002020E8" w14:paraId="55DE9E9B" w14:textId="77777777" w:rsidTr="001B0A73">
        <w:trPr>
          <w:trHeight w:val="181"/>
        </w:trPr>
        <w:tc>
          <w:tcPr>
            <w:tcW w:w="2127" w:type="dxa"/>
            <w:shd w:val="clear" w:color="auto" w:fill="auto"/>
          </w:tcPr>
          <w:p w14:paraId="3945190C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ADEC0E5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E9ADB5F" w14:textId="77777777" w:rsidR="002020E8" w:rsidRPr="002020E8" w:rsidRDefault="002020E8" w:rsidP="002020E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2020E8" w:rsidRPr="002020E8" w14:paraId="517A7C04" w14:textId="77777777" w:rsidTr="001B0A73">
        <w:trPr>
          <w:trHeight w:val="2431"/>
        </w:trPr>
        <w:tc>
          <w:tcPr>
            <w:tcW w:w="2127" w:type="dxa"/>
            <w:shd w:val="clear" w:color="auto" w:fill="auto"/>
          </w:tcPr>
          <w:p w14:paraId="58778B01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14:paraId="297796F6" w14:textId="63C3A401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D392B2F" w14:textId="77777777" w:rsidR="00E862B3" w:rsidRPr="002020E8" w:rsidRDefault="00E862B3" w:rsidP="00E862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 xml:space="preserve">Benet rakt, patella rakt </w:t>
            </w:r>
            <w:proofErr w:type="spellStart"/>
            <w:r w:rsidRPr="002020E8">
              <w:rPr>
                <w:rFonts w:ascii="Arial" w:hAnsi="Arial" w:cs="Arial"/>
                <w:sz w:val="20"/>
                <w:szCs w:val="20"/>
              </w:rPr>
              <w:t>ventralt</w:t>
            </w:r>
            <w:proofErr w:type="spellEnd"/>
            <w:r w:rsidRPr="002020E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53AA08A" w14:textId="77777777" w:rsidR="00E862B3" w:rsidRPr="002020E8" w:rsidRDefault="00E862B3" w:rsidP="00E862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Har patienten svårt att hålla benet rakt använd snedkudde/sandsäck.</w:t>
            </w:r>
          </w:p>
          <w:p w14:paraId="06051FF1" w14:textId="77777777" w:rsidR="00E862B3" w:rsidRDefault="00E862B3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BE724A5" w14:textId="5BB9E7F9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Använd raster.</w:t>
            </w:r>
          </w:p>
          <w:p w14:paraId="1D75C082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670ABA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111350B3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D0B8F50" w14:textId="77777777" w:rsid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Placera det ”icke aktuella” benet i höftställning.</w:t>
            </w:r>
          </w:p>
          <w:p w14:paraId="49407AAA" w14:textId="77777777" w:rsidR="00B4127A" w:rsidRPr="002020E8" w:rsidRDefault="00B4127A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F85B0F4" w14:textId="7411A4C5" w:rsidR="002020E8" w:rsidRPr="00B4127A" w:rsidRDefault="00B4127A" w:rsidP="002020E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127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6E23FA8" w14:textId="77777777" w:rsid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>Hela protesen, inklusive ev. cement ska vara med på bilden.</w:t>
            </w:r>
          </w:p>
          <w:p w14:paraId="55090A22" w14:textId="77777777" w:rsidR="00B4127A" w:rsidRPr="002020E8" w:rsidRDefault="00B4127A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0B0E0A8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CA75197" w14:textId="77777777" w:rsidR="002020E8" w:rsidRPr="002020E8" w:rsidRDefault="002020E8" w:rsidP="002020E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2020E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Axial höger</w:t>
            </w:r>
            <w:r w:rsidRPr="002020E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Axial vänster</w:t>
            </w:r>
          </w:p>
          <w:p w14:paraId="79F1EF69" w14:textId="77777777" w:rsidR="002020E8" w:rsidRPr="002020E8" w:rsidRDefault="00E862B3" w:rsidP="002020E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"http://intranu.vgregion.se/ImageVault/Images/storage_Edited/filename_XzjZQ_pwb9dElFUypCUP.jpg/id_28296/scope_0/ImageVaultHandler.aspx"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"http://intranu.vgregion.se/ImageVault/Images/storage_Edited/filename_XzjZQ_pwb9dElFUypCUP.jpg/id_28296/scope_0/ImageVaultHandler.aspx"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D204168">
                <v:shape id="_x0000_i1027" type="#_x0000_t75" alt="Proteshöft axial höger" style="width:91.6pt;height:223.45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020E8" w:rsidRPr="002020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"http://intranu.vgregion.se/ImageVault/Images/storage_Edited/filename_XkJw6m4sfeTsC6MEeHUE.jpg/id_28297/scope_0/ImageVaultHandler.aspx"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"http://intranu.vgregion.se/ImageVault/Images/storage_Edited/filename_XkJw6m4sfeTsC6MEeHUE.jpg/id_28297/scope_0/ImageVaultHandler.aspx"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979F6BE">
                <v:shape id="_x0000_i1028" type="#_x0000_t75" alt="Proteshöft axial vänster" style="width:90.55pt;height:222.9pt">
                  <v:imagedata r:id="rId26" r:href="rId27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2020E8" w:rsidRPr="002020E8" w14:paraId="39E3685C" w14:textId="77777777" w:rsidTr="001B0A73">
        <w:trPr>
          <w:trHeight w:val="105"/>
        </w:trPr>
        <w:tc>
          <w:tcPr>
            <w:tcW w:w="2127" w:type="dxa"/>
            <w:shd w:val="clear" w:color="auto" w:fill="auto"/>
          </w:tcPr>
          <w:p w14:paraId="62F47C71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856F6D5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B4825EB" w14:textId="77777777" w:rsidR="002020E8" w:rsidRPr="002020E8" w:rsidRDefault="002020E8" w:rsidP="002020E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4"/>
                <w:szCs w:val="18"/>
              </w:rPr>
            </w:pPr>
          </w:p>
        </w:tc>
      </w:tr>
      <w:tr w:rsidR="002020E8" w:rsidRPr="002020E8" w14:paraId="67AB5B3C" w14:textId="77777777" w:rsidTr="001B0A73">
        <w:trPr>
          <w:trHeight w:val="2520"/>
        </w:trPr>
        <w:tc>
          <w:tcPr>
            <w:tcW w:w="2127" w:type="dxa"/>
            <w:shd w:val="clear" w:color="auto" w:fill="auto"/>
          </w:tcPr>
          <w:p w14:paraId="64276FE8" w14:textId="77777777" w:rsidR="002020E8" w:rsidRPr="002020E8" w:rsidRDefault="002020E8" w:rsidP="002020E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020E8">
              <w:rPr>
                <w:rFonts w:ascii="Arial" w:hAnsi="Arial" w:cs="Arial"/>
                <w:b/>
                <w:sz w:val="20"/>
                <w:szCs w:val="20"/>
              </w:rPr>
              <w:t xml:space="preserve">Protesbäcken </w:t>
            </w:r>
          </w:p>
        </w:tc>
        <w:tc>
          <w:tcPr>
            <w:tcW w:w="3402" w:type="dxa"/>
            <w:shd w:val="clear" w:color="auto" w:fill="auto"/>
          </w:tcPr>
          <w:p w14:paraId="57FCF2FE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 xml:space="preserve">Raka ben, patella rakt </w:t>
            </w:r>
            <w:proofErr w:type="spellStart"/>
            <w:r w:rsidRPr="002020E8">
              <w:rPr>
                <w:rFonts w:ascii="Arial" w:hAnsi="Arial" w:cs="Arial"/>
                <w:sz w:val="20"/>
                <w:szCs w:val="20"/>
              </w:rPr>
              <w:t>ventralt</w:t>
            </w:r>
            <w:proofErr w:type="spellEnd"/>
            <w:r w:rsidRPr="002020E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02E0B4" w14:textId="77777777" w:rsidR="002020E8" w:rsidRP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9B1F93" w14:textId="64982250" w:rsidR="002020E8" w:rsidRDefault="002020E8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020E8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r w:rsidR="00B4127A" w:rsidRPr="002020E8">
              <w:rPr>
                <w:rFonts w:ascii="Arial" w:hAnsi="Arial" w:cs="Arial"/>
                <w:sz w:val="20"/>
                <w:szCs w:val="20"/>
              </w:rPr>
              <w:t>4–5</w:t>
            </w:r>
            <w:r w:rsidRPr="002020E8">
              <w:rPr>
                <w:rFonts w:ascii="Arial" w:hAnsi="Arial" w:cs="Arial"/>
                <w:sz w:val="20"/>
                <w:szCs w:val="20"/>
              </w:rPr>
              <w:t xml:space="preserve"> tvärfingrar nedom </w:t>
            </w:r>
            <w:proofErr w:type="spellStart"/>
            <w:r w:rsidRPr="002020E8">
              <w:rPr>
                <w:rFonts w:ascii="Arial" w:hAnsi="Arial" w:cs="Arial"/>
                <w:sz w:val="20"/>
                <w:szCs w:val="20"/>
              </w:rPr>
              <w:t>symfysens</w:t>
            </w:r>
            <w:proofErr w:type="spellEnd"/>
            <w:r w:rsidRPr="002020E8">
              <w:rPr>
                <w:rFonts w:ascii="Arial" w:hAnsi="Arial" w:cs="Arial"/>
                <w:sz w:val="20"/>
                <w:szCs w:val="20"/>
              </w:rPr>
              <w:t xml:space="preserve"> övre kant (cirka 10 cm av bäckenet ska synas ovan </w:t>
            </w:r>
            <w:proofErr w:type="spellStart"/>
            <w:r w:rsidRPr="002020E8">
              <w:rPr>
                <w:rFonts w:ascii="Arial" w:hAnsi="Arial" w:cs="Arial"/>
                <w:sz w:val="20"/>
                <w:szCs w:val="20"/>
              </w:rPr>
              <w:t>acetabulum</w:t>
            </w:r>
            <w:proofErr w:type="spellEnd"/>
            <w:r w:rsidRPr="002020E8">
              <w:rPr>
                <w:rFonts w:ascii="Arial" w:hAnsi="Arial" w:cs="Arial"/>
                <w:sz w:val="20"/>
                <w:szCs w:val="20"/>
              </w:rPr>
              <w:t>). Försök få med hela protesen och cementet.</w:t>
            </w:r>
          </w:p>
          <w:p w14:paraId="52F728C2" w14:textId="77777777" w:rsidR="00B4127A" w:rsidRDefault="00B4127A" w:rsidP="002020E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110D6B" w14:textId="77777777" w:rsidR="00B4127A" w:rsidRDefault="00B4127A" w:rsidP="002020E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127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C0A39B3" w14:textId="77777777" w:rsidR="00B4127A" w:rsidRPr="002020E8" w:rsidRDefault="00B4127A" w:rsidP="00B4127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Patienten ligger rakt och höftkulorna ligger parallellt med varandra.</w:t>
            </w:r>
          </w:p>
          <w:p w14:paraId="6F73187A" w14:textId="613C8275" w:rsidR="00B4127A" w:rsidRPr="00B4127A" w:rsidRDefault="00B4127A" w:rsidP="002020E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D7EFE47" w14:textId="77777777" w:rsidR="002020E8" w:rsidRPr="002020E8" w:rsidRDefault="002020E8" w:rsidP="002020E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020E8">
              <w:rPr>
                <w:rFonts w:ascii="Arial" w:hAnsi="Arial" w:cs="Arial"/>
                <w:b/>
                <w:noProof/>
                <w:sz w:val="18"/>
                <w:szCs w:val="18"/>
              </w:rPr>
              <w:t>Protesbäcken frontal</w:t>
            </w:r>
          </w:p>
          <w:p w14:paraId="7BEDAA4E" w14:textId="77777777" w:rsidR="002020E8" w:rsidRPr="002020E8" w:rsidRDefault="00E862B3" w:rsidP="002020E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"http://intranu.vgregion.se/ImageVault/Images/storage_Edited/filename_9MD2iG7m8RC-bj61kaif.jpg/id_30643/scope_0/ImageVaultHandler.aspx"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"http://intranu.vgregion.se/ImageVault/Images/storage_Edited/filename_9MD2iG7m8RC-bj61kaif.jpg/id_30643/scope_0/ImageVaultHandler.aspx"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6FBA732">
                <v:shape id="_x0000_i1029" type="#_x0000_t75" alt="Protesbäcken" style="width:188.9pt;height:161.1pt">
                  <v:imagedata r:id="rId28" r:href="rId2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020E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3153B" w14:textId="77777777" w:rsidR="00854E7E" w:rsidRDefault="00854E7E">
      <w:r>
        <w:separator/>
      </w:r>
    </w:p>
  </w:endnote>
  <w:endnote w:type="continuationSeparator" w:id="0">
    <w:p w14:paraId="59C4F1C9" w14:textId="77777777" w:rsidR="00854E7E" w:rsidRDefault="00854E7E">
      <w:r>
        <w:continuationSeparator/>
      </w:r>
    </w:p>
  </w:endnote>
  <w:endnote w:type="continuationNotice" w:id="1">
    <w:p w14:paraId="0D10C49D" w14:textId="77777777" w:rsidR="00854E7E" w:rsidRDefault="00854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9B26C" w14:textId="77777777" w:rsidR="00854E7E" w:rsidRDefault="00854E7E"/>
  </w:footnote>
  <w:footnote w:type="continuationSeparator" w:id="0">
    <w:p w14:paraId="431E5843" w14:textId="77777777" w:rsidR="00854E7E" w:rsidRDefault="00854E7E">
      <w:r>
        <w:continuationSeparator/>
      </w:r>
    </w:p>
  </w:footnote>
  <w:footnote w:type="continuationNotice" w:id="1">
    <w:p w14:paraId="179EFA02" w14:textId="77777777" w:rsidR="00854E7E" w:rsidRDefault="00854E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22271126">
    <w:abstractNumId w:val="18"/>
  </w:num>
  <w:num w:numId="2" w16cid:durableId="1937902094">
    <w:abstractNumId w:val="15"/>
  </w:num>
  <w:num w:numId="3" w16cid:durableId="1574197908">
    <w:abstractNumId w:val="0"/>
  </w:num>
  <w:num w:numId="4" w16cid:durableId="1600483301">
    <w:abstractNumId w:val="6"/>
  </w:num>
  <w:num w:numId="5" w16cid:durableId="1628900316">
    <w:abstractNumId w:val="16"/>
  </w:num>
  <w:num w:numId="6" w16cid:durableId="1780642656">
    <w:abstractNumId w:val="2"/>
  </w:num>
  <w:num w:numId="7" w16cid:durableId="1423186080">
    <w:abstractNumId w:val="12"/>
  </w:num>
  <w:num w:numId="8" w16cid:durableId="202718789">
    <w:abstractNumId w:val="9"/>
  </w:num>
  <w:num w:numId="9" w16cid:durableId="2136024104">
    <w:abstractNumId w:val="1"/>
  </w:num>
  <w:num w:numId="10" w16cid:durableId="1935357763">
    <w:abstractNumId w:val="1"/>
  </w:num>
  <w:num w:numId="11" w16cid:durableId="545334556">
    <w:abstractNumId w:val="3"/>
  </w:num>
  <w:num w:numId="12" w16cid:durableId="1907452376">
    <w:abstractNumId w:val="4"/>
  </w:num>
  <w:num w:numId="13" w16cid:durableId="1950356714">
    <w:abstractNumId w:val="14"/>
  </w:num>
  <w:num w:numId="14" w16cid:durableId="1975406261">
    <w:abstractNumId w:val="10"/>
  </w:num>
  <w:num w:numId="15" w16cid:durableId="1340238451">
    <w:abstractNumId w:val="7"/>
  </w:num>
  <w:num w:numId="16" w16cid:durableId="603414861">
    <w:abstractNumId w:val="13"/>
  </w:num>
  <w:num w:numId="17" w16cid:durableId="500779304">
    <w:abstractNumId w:val="5"/>
  </w:num>
  <w:num w:numId="18" w16cid:durableId="1892111835">
    <w:abstractNumId w:val="11"/>
  </w:num>
  <w:num w:numId="19" w16cid:durableId="1195269329">
    <w:abstractNumId w:val="17"/>
  </w:num>
  <w:num w:numId="20" w16cid:durableId="562134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0A73"/>
    <w:rsid w:val="001B762C"/>
    <w:rsid w:val="001C4D0A"/>
    <w:rsid w:val="001C5FEF"/>
    <w:rsid w:val="002020E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804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9F1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A3A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4E7E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27A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68ED"/>
    <w:rsid w:val="00DA7A1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2B3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6.jpeg" Id="rId26" /><Relationship Type="http://schemas.openxmlformats.org/officeDocument/2006/relationships/image" Target="http://intranu.vgregion.se/ImageVault/Images/height_408/width_168/storage_Edited/filename_GNxO5PziV-U3h3bQs5x0.jpg/id_28294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8b6337fb-d426-4aa9-b97f-00ac035d113c/GRAVIDA%20PATIENTER.pdf?a=false&amp;guest=true" TargetMode="External" Id="rId17" /><Relationship Type="http://schemas.openxmlformats.org/officeDocument/2006/relationships/image" Target="http://intranu.vgregion.se/ImageVault/Images/storage_Edited/filename_XzjZQ_pwb9dElFUypCUP.jpg/id_28296/scope_0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3.jpeg" Id="rId20" /><Relationship Type="http://schemas.openxmlformats.org/officeDocument/2006/relationships/image" Target="http://intranu.vgregion.se/ImageVault/Images/storage_Edited/filename_9MD2iG7m8RC-bj61kaif.jpg/id_30643/scope_0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5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height_408/width_169/storage_Edited/filename_W6QLLW-aUJScLsu9bvFH.jpg/id_28295/scope_0/ImageVaultHandler.aspx" TargetMode="External" Id="rId23" /><Relationship Type="http://schemas.openxmlformats.org/officeDocument/2006/relationships/image" Target="media/image7.jpeg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444-2101229903-650/SURROGATE/H%c3%b6ft%20-%20Radiologisk%20unders%c3%b6kning%20vid%20proteskirurgi.pdf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4.jpeg" Id="rId22" /><Relationship Type="http://schemas.openxmlformats.org/officeDocument/2006/relationships/image" Target="http://intranu.vgregion.se/ImageVault/Images/storage_Edited/filename_XkJw6m4sfeTsC6MEeHUE.jpg/id_28297/scope_0/ImageVaultHandler.aspx" TargetMode="Externa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204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– Proteshöft kontroll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2022-05-18T04:32:00.0000000Z</dcterms:created>
  <dcterms:modified xsi:type="dcterms:W3CDTF">2025-03-13T14:46:00.0000000Z</dcterms:modified>
</coreProperties>
</file>