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DFF54" w14:textId="7409C856" w:rsidR="009031F8" w:rsidRDefault="009031F8" w:rsidP="00F35B05">
      <w:pPr>
        <w:pStyle w:val="Rubrik2"/>
        <w:sectPr w:rsidR="009031F8" w:rsidSect="009031F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061B4C2" w14:textId="77777777" w:rsidR="009031F8" w:rsidRPr="009031F8" w:rsidRDefault="009031F8" w:rsidP="009031F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F60345E" w14:textId="77777777" w:rsidR="009031F8" w:rsidRPr="009031F8" w:rsidRDefault="009031F8" w:rsidP="009031F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8C5D556" w14:textId="77777777" w:rsidR="009031F8" w:rsidRPr="009031F8" w:rsidRDefault="009031F8" w:rsidP="009031F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8962EA5" w14:textId="77777777" w:rsidR="009031F8" w:rsidRPr="009031F8" w:rsidRDefault="009031F8" w:rsidP="009031F8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048820B9" w14:textId="486BAFE0" w:rsidR="009031F8" w:rsidRPr="009031F8" w:rsidRDefault="00883FCA" w:rsidP="00883FCA">
      <w:pPr>
        <w:pStyle w:val="Rubrik1"/>
        <w:ind w:left="0"/>
        <w:rPr>
          <w:szCs w:val="20"/>
        </w:rPr>
      </w:pPr>
      <w:r w:rsidRPr="009031F8">
        <w:t>Höft – Fraktur</w:t>
      </w:r>
      <w:r w:rsidRPr="009031F8">
        <w:rPr>
          <w:noProof/>
          <w:szCs w:val="20"/>
        </w:rPr>
        <w:t xml:space="preserve"> </w:t>
      </w:r>
      <w:r w:rsidR="009031F8" w:rsidRPr="009031F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D9E16C" wp14:editId="0B16F8A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9BB23" w14:textId="77777777" w:rsidR="009031F8" w:rsidRPr="003D37FD" w:rsidRDefault="009031F8" w:rsidP="009031F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41610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D9E16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3A9BB23" w14:textId="77777777" w:rsidR="009031F8" w:rsidRPr="003D37FD" w:rsidRDefault="009031F8" w:rsidP="009031F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41610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7065453" w14:textId="77777777" w:rsidR="009031F8" w:rsidRPr="009031F8" w:rsidRDefault="009031F8" w:rsidP="009031F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bookmarkStart w:id="1" w:name="_1314629194"/>
      <w:bookmarkStart w:id="2" w:name="Rubrik"/>
      <w:bookmarkEnd w:id="1"/>
      <w:bookmarkEnd w:id="2"/>
    </w:p>
    <w:p w14:paraId="18DDB857" w14:textId="77777777" w:rsidR="009031F8" w:rsidRPr="009031F8" w:rsidRDefault="009031F8" w:rsidP="00883FCA">
      <w:pPr>
        <w:pStyle w:val="Rubrik2"/>
        <w:ind w:left="0"/>
      </w:pPr>
      <w:r w:rsidRPr="009031F8">
        <w:t>Metodbok Konventionell röntgen</w:t>
      </w:r>
    </w:p>
    <w:p w14:paraId="0CF5A053" w14:textId="77777777" w:rsidR="009031F8" w:rsidRDefault="009031F8" w:rsidP="009031F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9031F8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9C3836B" w14:textId="68A4A3E7" w:rsidR="00883FCA" w:rsidRDefault="00883FCA" w:rsidP="00883FCA">
      <w:pPr>
        <w:pStyle w:val="Rubrik2"/>
        <w:ind w:left="0"/>
      </w:pPr>
      <w:r>
        <w:t>Förändringar sedan föregående version</w:t>
      </w:r>
    </w:p>
    <w:p w14:paraId="5B4267EA" w14:textId="7CB4EA64" w:rsidR="00883FCA" w:rsidRPr="009031F8" w:rsidRDefault="00A25C4A" w:rsidP="009031F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Reviderad, smärre förändringar.</w:t>
      </w:r>
    </w:p>
    <w:p w14:paraId="461444E7" w14:textId="77777777" w:rsidR="009031F8" w:rsidRPr="009031F8" w:rsidRDefault="009031F8" w:rsidP="009031F8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9031F8" w:rsidRPr="009031F8" w14:paraId="3E778B6D" w14:textId="77777777" w:rsidTr="009B5C46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2A426F7" w14:textId="77777777" w:rsidR="009031F8" w:rsidRPr="009031F8" w:rsidRDefault="009031F8" w:rsidP="00883FCA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9031F8">
              <w:t>Inför undersökningen</w:t>
            </w:r>
          </w:p>
        </w:tc>
      </w:tr>
      <w:tr w:rsidR="009031F8" w:rsidRPr="009031F8" w14:paraId="47013E77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0B2CA932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B639969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Fraktur</w:t>
            </w:r>
          </w:p>
        </w:tc>
      </w:tr>
      <w:tr w:rsidR="009031F8" w:rsidRPr="009031F8" w14:paraId="496E865F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15C63599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002E44E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9FD673E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F8" w:rsidRPr="009031F8" w14:paraId="11B185CC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3025C3FA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3DC2304" w14:textId="4D1F5813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 xml:space="preserve">Kvinnor </w:t>
            </w:r>
            <w:r w:rsidR="00736EB3" w:rsidRPr="009031F8">
              <w:rPr>
                <w:rFonts w:ascii="Arial" w:hAnsi="Arial" w:cs="Arial"/>
                <w:sz w:val="20"/>
                <w:szCs w:val="20"/>
              </w:rPr>
              <w:t>15–50</w:t>
            </w:r>
            <w:r w:rsidRPr="009031F8">
              <w:rPr>
                <w:rFonts w:ascii="Arial" w:hAnsi="Arial" w:cs="Arial"/>
                <w:sz w:val="20"/>
                <w:szCs w:val="20"/>
              </w:rPr>
              <w:t xml:space="preserve"> år skall tillfrågas om </w:t>
            </w:r>
            <w:hyperlink r:id="rId17" w:history="1">
              <w:r w:rsidRPr="009031F8">
                <w:rPr>
                  <w:rFonts w:ascii="Arial" w:hAnsi="Arial" w:cs="Arial"/>
                  <w:sz w:val="20"/>
                  <w:szCs w:val="20"/>
                </w:rPr>
                <w:t>graviditet</w:t>
              </w:r>
            </w:hyperlink>
            <w:r w:rsidRPr="009031F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F381816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600D058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031F8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28459D55" w14:textId="6122157F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8" w:history="1">
              <w:r w:rsidRPr="009031F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031F8" w:rsidRPr="009031F8" w14:paraId="2737A63F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62669443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452AE2D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2F0B409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F8" w:rsidRPr="009031F8" w14:paraId="4EECE13E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1CF184B9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87D6BC5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7E9C581A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9031F8" w:rsidRPr="009031F8" w14:paraId="725EB39D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7089F4D7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782DCD4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F8" w:rsidRPr="009031F8" w14:paraId="1575C1F2" w14:textId="77777777" w:rsidTr="009B5C46">
        <w:trPr>
          <w:trHeight w:val="233"/>
        </w:trPr>
        <w:tc>
          <w:tcPr>
            <w:tcW w:w="2259" w:type="dxa"/>
            <w:shd w:val="clear" w:color="auto" w:fill="auto"/>
          </w:tcPr>
          <w:p w14:paraId="361D7EF4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49C264B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Stor i potter, axialbild med liten lös detektor, använd raster.</w:t>
            </w:r>
          </w:p>
        </w:tc>
      </w:tr>
      <w:tr w:rsidR="009031F8" w:rsidRPr="009031F8" w14:paraId="2DD59F9A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619E2B51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BF0AA6E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AC6F5EF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F8" w:rsidRPr="009031F8" w14:paraId="7BF0A4E3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77589F40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DE23EF5" w14:textId="77777777" w:rsidR="009031F8" w:rsidRPr="009031F8" w:rsidRDefault="009031F8" w:rsidP="009031F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0B95F547" w14:textId="77777777" w:rsidR="009031F8" w:rsidRPr="009031F8" w:rsidRDefault="009031F8" w:rsidP="009031F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Axial</w:t>
            </w:r>
          </w:p>
          <w:p w14:paraId="007012FC" w14:textId="1C6791A2" w:rsidR="009031F8" w:rsidRPr="00A25C4A" w:rsidRDefault="009031F8" w:rsidP="00A25C4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Bäckenfrontal</w:t>
            </w:r>
            <w:r w:rsidR="00B812CF">
              <w:rPr>
                <w:rFonts w:ascii="Arial" w:hAnsi="Arial" w:cs="Arial"/>
                <w:sz w:val="20"/>
                <w:szCs w:val="20"/>
              </w:rPr>
              <w:t xml:space="preserve"> (på separat undersökningskort)</w:t>
            </w:r>
          </w:p>
          <w:p w14:paraId="6694F7BB" w14:textId="47C101AF" w:rsidR="009031F8" w:rsidRPr="009031F8" w:rsidRDefault="00A25C4A" w:rsidP="009031F8">
            <w:pPr>
              <w:tabs>
                <w:tab w:val="left" w:pos="414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1F8" w:rsidRPr="009031F8">
              <w:rPr>
                <w:rFonts w:ascii="Arial" w:hAnsi="Arial" w:cs="Arial"/>
                <w:sz w:val="20"/>
                <w:szCs w:val="20"/>
              </w:rPr>
              <w:t>4-5.</w:t>
            </w:r>
            <w:r w:rsidR="009031F8" w:rsidRPr="009031F8">
              <w:rPr>
                <w:rFonts w:ascii="Arial" w:hAnsi="Arial" w:cs="Arial"/>
                <w:sz w:val="20"/>
                <w:szCs w:val="20"/>
              </w:rPr>
              <w:tab/>
            </w:r>
            <w:r w:rsidR="009031F8" w:rsidRPr="00B812CF">
              <w:rPr>
                <w:rFonts w:ascii="Arial" w:hAnsi="Arial" w:cs="Arial"/>
                <w:i/>
                <w:iCs/>
                <w:sz w:val="20"/>
                <w:szCs w:val="20"/>
              </w:rPr>
              <w:t>Vridning ramus</w:t>
            </w:r>
            <w:r w:rsidRPr="00B812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höger/vänster</w:t>
            </w:r>
            <w:r w:rsidR="00B812CF" w:rsidRPr="00B812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– på begäran</w:t>
            </w:r>
          </w:p>
        </w:tc>
      </w:tr>
      <w:tr w:rsidR="009031F8" w:rsidRPr="009031F8" w14:paraId="395645DB" w14:textId="77777777" w:rsidTr="009B5C46">
        <w:trPr>
          <w:trHeight w:val="263"/>
        </w:trPr>
        <w:tc>
          <w:tcPr>
            <w:tcW w:w="2259" w:type="dxa"/>
            <w:shd w:val="clear" w:color="auto" w:fill="auto"/>
          </w:tcPr>
          <w:p w14:paraId="59F2899B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895E3F0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2A9F7" w14:textId="77777777" w:rsidR="009031F8" w:rsidRPr="009031F8" w:rsidRDefault="009031F8" w:rsidP="009031F8">
      <w:pPr>
        <w:spacing w:after="0" w:line="240" w:lineRule="auto"/>
        <w:ind w:left="0" w:right="0"/>
        <w:rPr>
          <w:szCs w:val="20"/>
        </w:rPr>
      </w:pPr>
    </w:p>
    <w:p w14:paraId="6FFF468A" w14:textId="77777777" w:rsidR="009031F8" w:rsidRPr="009031F8" w:rsidRDefault="009031F8" w:rsidP="009031F8">
      <w:pPr>
        <w:spacing w:after="0" w:line="240" w:lineRule="auto"/>
        <w:ind w:left="0" w:right="0"/>
        <w:rPr>
          <w:szCs w:val="20"/>
        </w:rPr>
      </w:pPr>
      <w:r w:rsidRPr="009031F8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9031F8" w:rsidRPr="009031F8" w14:paraId="5C556657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2F4205DC" w14:textId="77777777" w:rsidR="009031F8" w:rsidRPr="009031F8" w:rsidRDefault="009031F8" w:rsidP="009031F8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9031F8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12E787CA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7511311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F8" w:rsidRPr="009031F8" w14:paraId="79038CF3" w14:textId="77777777" w:rsidTr="009B5C46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343F869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06FEAB3A" w14:textId="64BCE742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2FB8A36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Fötterna rakt fram, patella rakt ventralt, alternativt använd snedkudde.</w:t>
            </w:r>
          </w:p>
          <w:p w14:paraId="36F23806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55C0225" w14:textId="77777777" w:rsid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Centrera på höftleden.</w:t>
            </w:r>
          </w:p>
          <w:p w14:paraId="063E9002" w14:textId="77777777" w:rsidR="00736EB3" w:rsidRPr="009031F8" w:rsidRDefault="00736EB3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5CAEF41" w14:textId="175726FD" w:rsidR="009031F8" w:rsidRPr="00736EB3" w:rsidRDefault="00736EB3" w:rsidP="009031F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6EB3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454951BA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 xml:space="preserve">Hela caput samt cirka 10 cm av </w:t>
            </w:r>
            <w:r w:rsidRPr="009031F8">
              <w:rPr>
                <w:rFonts w:ascii="Arial" w:hAnsi="Arial" w:cs="Arial"/>
                <w:sz w:val="20"/>
                <w:szCs w:val="20"/>
              </w:rPr>
              <w:br/>
              <w:t>femur ska vara med.</w:t>
            </w:r>
          </w:p>
        </w:tc>
        <w:tc>
          <w:tcPr>
            <w:tcW w:w="4253" w:type="dxa"/>
            <w:shd w:val="clear" w:color="auto" w:fill="auto"/>
          </w:tcPr>
          <w:p w14:paraId="28D1207E" w14:textId="77777777" w:rsidR="009031F8" w:rsidRPr="009031F8" w:rsidRDefault="009031F8" w:rsidP="009031F8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9031F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Frontal höger</w:t>
            </w:r>
            <w:r w:rsidRPr="009031F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Frontal vänster</w:t>
            </w:r>
          </w:p>
          <w:p w14:paraId="79D84608" w14:textId="77777777" w:rsidR="009031F8" w:rsidRPr="009031F8" w:rsidRDefault="009B5C46" w:rsidP="009031F8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"http://intranu.vgregion.se/ImageVault/Images/id_29156/width_197/height_304/preserveAspectRatio_0/scope_0/filename_jiNW9RGlXtxaLOT89OCC.jpg/storage_Edited/ImageVaultHandler.aspx"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"http://intranu.vgregion.se/ImageVault/Images/id_29156/width_197/height_304/preserveAspectRatio_0/scope_0/filename_jiNW9RGlXtxaLOT89OCC.jpg/storage_Edited/ImageVaultHandler.aspx"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D5302B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alt="HÖ HÖFT 2" style="width:91.3pt;height:140.9pt">
                  <v:imagedata r:id="rId19" r:href="rId2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9031F8" w:rsidRPr="009031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"http://intranu.vgregion.se/ImageVault/Images/id_29157/width_216/height_301/preserveAspectRatio_0/scope_0/filename_82ssGenF-yEkgSIrHBwA.jpg/storage_Edited/ImageVaultHandler.aspx"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"http://intranu.vgregion.se/ImageVault/Images/id_29157/width_216/height_301/preserveAspectRatio_0/scope_0/filename_82ssGenF-yEkgSIrHBwA.jpg/storage_Edited/ImageVaultHandler.aspx"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49AEC83">
                <v:shape id="_x0000_i1033" type="#_x0000_t75" alt="VÄ HÖFT 2" style="width:100.95pt;height:140.65pt">
                  <v:imagedata r:id="rId21" r:href="rId22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9031F8" w:rsidRPr="009031F8" w14:paraId="3179D698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184343C9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78C3316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890AE42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1F8" w:rsidRPr="009031F8" w14:paraId="5B18D0DE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2A2A5D09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>Axial</w:t>
            </w:r>
          </w:p>
          <w:p w14:paraId="5CF6162A" w14:textId="660168D2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7BD21E5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Använd raster.</w:t>
            </w:r>
          </w:p>
          <w:p w14:paraId="5DCA49D2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47EF241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Horisontell strålriktning.</w:t>
            </w:r>
          </w:p>
          <w:p w14:paraId="05206FD9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86F8F34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Placera det ”icke aktuella” benet i höftställning.</w:t>
            </w:r>
          </w:p>
          <w:p w14:paraId="7AD5A0A5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080C337" w14:textId="77777777" w:rsid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Centrera i leden.</w:t>
            </w:r>
          </w:p>
          <w:p w14:paraId="4C27ABCE" w14:textId="77777777" w:rsidR="00736EB3" w:rsidRPr="009031F8" w:rsidRDefault="00736EB3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CDF6C4" w14:textId="367816FA" w:rsidR="009031F8" w:rsidRPr="00736EB3" w:rsidRDefault="00736EB3" w:rsidP="009031F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6EB3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76807253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Hela caput samt cirka 10 cm av</w:t>
            </w:r>
            <w:r w:rsidRPr="009031F8">
              <w:rPr>
                <w:rFonts w:ascii="Arial" w:hAnsi="Arial" w:cs="Arial"/>
                <w:sz w:val="20"/>
                <w:szCs w:val="20"/>
              </w:rPr>
              <w:br/>
              <w:t>femur ska vara med.</w:t>
            </w:r>
          </w:p>
          <w:p w14:paraId="38AED20A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5BC9516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9031F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Axial höger</w:t>
            </w:r>
            <w:r w:rsidRPr="009031F8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ab/>
              <w:t>Axial vänster</w:t>
            </w:r>
          </w:p>
          <w:p w14:paraId="4EB04375" w14:textId="77777777" w:rsidR="009031F8" w:rsidRPr="009031F8" w:rsidRDefault="009B5C46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"http://intranu.vgregion.se/ImageVault/Images/id_28245/width_188/height_309/preserveAspectRatio_0/scope_0/filename_KSvLG1kGFKGrqwRH220D.gif/storage_Edited/ImageVaultHandler.aspx"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"http://intranu.vgregion.se/ImageVault/Images/id_28245/width_188/height_309/preserveAspectRatio_0/scope_0/filename_KSvLG1kGFKGrqwRH220D.gif/storage_Edited/ImageVaultHandler.aspx"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6701782">
                <v:shape id="_x0000_i1034" type="#_x0000_t75" alt="Höft axial höger" style="width:95.3pt;height:155.95pt">
                  <v:imagedata r:id="rId23" r:href="rId24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9031F8" w:rsidRPr="009031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"http://intranu.vgregion.se/ImageVault/Images/id_28246/width_198/height_310/preserveAspectRatio_0/scope_0/filename_JYL9t-v-Ss-u9Vn2mI8-.gif/storage_Edited/ImageVaultHandler.aspx"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"http://intranu.vgregion.se/ImageVault/Images/id_28246/width_198/height_310/preserveAspectRatio_0/scope_0/filename_JYL9t-v-Ss-u9Vn2mI8-.gif/storage_Edited/ImageVaultHandler.aspx"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542BFBA">
                <v:shape id="_x0000_i1035" type="#_x0000_t75" alt="Höft axial vänster" style="width:99.65pt;height:155.55pt">
                  <v:imagedata r:id="rId25" r:href="rId26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9031F8" w:rsidRPr="009031F8" w14:paraId="2A5E3168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6211CE08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019ECA2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D97F9FC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9031F8" w:rsidRPr="009031F8" w14:paraId="58A7189C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7A9A3C18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>Bäcken</w:t>
            </w:r>
          </w:p>
          <w:p w14:paraId="51CEBA0F" w14:textId="5B2284B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2C4BFE6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Fötterna rakt fram, patella rakt ventralt.</w:t>
            </w:r>
          </w:p>
          <w:p w14:paraId="510283FD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8E6BE8" w14:textId="77777777" w:rsid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Centrera cirka 3 cm ovanför symfysen.</w:t>
            </w:r>
          </w:p>
          <w:p w14:paraId="65F7288F" w14:textId="77777777" w:rsidR="00736EB3" w:rsidRPr="009031F8" w:rsidRDefault="00736EB3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ACEA2CF" w14:textId="0042EEC4" w:rsidR="009031F8" w:rsidRPr="00736EB3" w:rsidRDefault="00736EB3" w:rsidP="009031F8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6EB3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448BEE2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Hela bäckenet med på bilden.</w:t>
            </w:r>
          </w:p>
        </w:tc>
        <w:tc>
          <w:tcPr>
            <w:tcW w:w="4253" w:type="dxa"/>
            <w:shd w:val="clear" w:color="auto" w:fill="auto"/>
          </w:tcPr>
          <w:p w14:paraId="15CFBC38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031F8">
              <w:rPr>
                <w:rFonts w:ascii="Arial" w:hAnsi="Arial" w:cs="Arial"/>
                <w:b/>
                <w:noProof/>
                <w:sz w:val="18"/>
                <w:szCs w:val="18"/>
              </w:rPr>
              <w:t>Bäcken</w:t>
            </w:r>
          </w:p>
          <w:p w14:paraId="5D747B32" w14:textId="77777777" w:rsidR="009031F8" w:rsidRPr="009031F8" w:rsidRDefault="009B5C46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"http://intranu.vgregion.se/ImageVault/Images/id_28096/width_358/height_250/preserveAspectRatio_0/scope_0/filename_CxWm_FxromXhXDn794MT.gif/storage_Edited/ImageVaultHandler.aspx"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"http://intranu.vgregion.se/ImageVault/Images/id_28096/width_358/height_250/preserveAspectRatio_0/scope_0/filename_CxWm_FxromXhXDn794MT.gif/storage_Edited/ImageVaultHandler.aspx"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7CC212D1">
                <v:shape id="_x0000_i1036" type="#_x0000_t75" alt="Bäcken" style="width:203.5pt;height:142.3pt">
                  <v:imagedata r:id="rId27" r:href="rId28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031F8" w:rsidRPr="009031F8" w14:paraId="42C8213A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1D6804A5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A86FDF7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7C9C645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14:paraId="12AF97F2" w14:textId="77777777" w:rsidR="009031F8" w:rsidRPr="009031F8" w:rsidRDefault="009031F8" w:rsidP="009031F8">
      <w:pPr>
        <w:spacing w:after="0" w:line="240" w:lineRule="auto"/>
        <w:ind w:left="0" w:right="0"/>
        <w:rPr>
          <w:szCs w:val="20"/>
        </w:rPr>
      </w:pPr>
      <w:r w:rsidRPr="009031F8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9031F8" w:rsidRPr="009031F8" w14:paraId="5567EBC1" w14:textId="77777777" w:rsidTr="009B5C46">
        <w:trPr>
          <w:trHeight w:val="263"/>
        </w:trPr>
        <w:tc>
          <w:tcPr>
            <w:tcW w:w="1951" w:type="dxa"/>
            <w:shd w:val="clear" w:color="auto" w:fill="E7E6E6"/>
          </w:tcPr>
          <w:p w14:paraId="7564EBA3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lastRenderedPageBreak/>
              <w:t>På begäran</w:t>
            </w:r>
          </w:p>
        </w:tc>
        <w:tc>
          <w:tcPr>
            <w:tcW w:w="3402" w:type="dxa"/>
            <w:shd w:val="clear" w:color="auto" w:fill="E7E6E6"/>
          </w:tcPr>
          <w:p w14:paraId="3BB0CC6B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E7E6E6"/>
          </w:tcPr>
          <w:p w14:paraId="089EF69F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9031F8" w:rsidRPr="009031F8" w14:paraId="2A948046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0ECC3B95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 xml:space="preserve">Vridning </w:t>
            </w:r>
          </w:p>
          <w:p w14:paraId="4C168F41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 xml:space="preserve">höger ramus – </w:t>
            </w:r>
            <w:r w:rsidRPr="009031F8">
              <w:rPr>
                <w:rFonts w:ascii="Arial" w:hAnsi="Arial" w:cs="Arial"/>
                <w:i/>
                <w:sz w:val="20"/>
                <w:szCs w:val="20"/>
              </w:rPr>
              <w:t>på begäran</w:t>
            </w:r>
          </w:p>
        </w:tc>
        <w:tc>
          <w:tcPr>
            <w:tcW w:w="3402" w:type="dxa"/>
            <w:shd w:val="clear" w:color="auto" w:fill="auto"/>
          </w:tcPr>
          <w:p w14:paraId="18829F6F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Vrid upp patientens högra sida cirka 45°.</w:t>
            </w:r>
          </w:p>
          <w:p w14:paraId="662B3199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21AB757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Centrera över symfysen (samt några cm lateralt om medellinjen/</w:t>
            </w:r>
            <w:r w:rsidRPr="009031F8">
              <w:rPr>
                <w:rFonts w:ascii="Arial" w:hAnsi="Arial" w:cs="Arial"/>
                <w:sz w:val="20"/>
                <w:szCs w:val="20"/>
              </w:rPr>
              <w:br/>
              <w:t>uppvridna sidan).</w:t>
            </w:r>
          </w:p>
        </w:tc>
        <w:tc>
          <w:tcPr>
            <w:tcW w:w="4253" w:type="dxa"/>
            <w:shd w:val="clear" w:color="auto" w:fill="auto"/>
          </w:tcPr>
          <w:p w14:paraId="75F848A3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031F8">
              <w:rPr>
                <w:rFonts w:ascii="Arial" w:hAnsi="Arial" w:cs="Arial"/>
                <w:b/>
                <w:noProof/>
                <w:sz w:val="18"/>
                <w:szCs w:val="18"/>
              </w:rPr>
              <w:t>Vridning höger</w:t>
            </w:r>
          </w:p>
          <w:p w14:paraId="510792B8" w14:textId="77777777" w:rsidR="009031F8" w:rsidRPr="009031F8" w:rsidRDefault="009B5C46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"http://intranu.vgregion.se/ImageVault/Images/id_35006/width_315/height_205/preserveAspectRatio_0/scope_0/filename_0eVk8g6c2MGIg3JkNl2S.jpg/storage_Edited/ImageVaultHandler.aspx"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"http://intranu.vgregion.se/ImageVault/Images/id_35006/width_315/height_205/preserveAspectRatio_0/scope_0/filename_0eVk8g6c2MGIg3JkNl2S.jpg/storage_Edited/ImageVaultHandler.aspx"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C58CA5F">
                <v:shape id="_x0000_i1037" type="#_x0000_t75" alt="Höger ramus" style="width:195.95pt;height:127.7pt">
                  <v:imagedata r:id="rId29" r:href="rId3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9031F8" w:rsidRPr="009031F8" w14:paraId="05154BCE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1E09D8B2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ACAE147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4315EF9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tr w:rsidR="009031F8" w:rsidRPr="009031F8" w14:paraId="04D8885B" w14:textId="77777777" w:rsidTr="009B5C46">
        <w:trPr>
          <w:trHeight w:val="263"/>
        </w:trPr>
        <w:tc>
          <w:tcPr>
            <w:tcW w:w="1951" w:type="dxa"/>
            <w:shd w:val="clear" w:color="auto" w:fill="auto"/>
          </w:tcPr>
          <w:p w14:paraId="1D09CD0B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 xml:space="preserve">Vridning </w:t>
            </w:r>
          </w:p>
          <w:p w14:paraId="1C0BE31C" w14:textId="77777777" w:rsidR="009031F8" w:rsidRPr="009031F8" w:rsidRDefault="009031F8" w:rsidP="009031F8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9031F8">
              <w:rPr>
                <w:rFonts w:ascii="Arial" w:hAnsi="Arial" w:cs="Arial"/>
                <w:b/>
                <w:sz w:val="20"/>
                <w:szCs w:val="20"/>
              </w:rPr>
              <w:t xml:space="preserve">vänster ramus – </w:t>
            </w:r>
            <w:r w:rsidRPr="009031F8">
              <w:rPr>
                <w:rFonts w:ascii="Arial" w:hAnsi="Arial" w:cs="Arial"/>
                <w:i/>
                <w:sz w:val="20"/>
                <w:szCs w:val="20"/>
              </w:rPr>
              <w:t>på begäran</w:t>
            </w:r>
          </w:p>
        </w:tc>
        <w:tc>
          <w:tcPr>
            <w:tcW w:w="3402" w:type="dxa"/>
            <w:shd w:val="clear" w:color="auto" w:fill="auto"/>
          </w:tcPr>
          <w:p w14:paraId="0F1460EC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Vrid upp patientens vänstra sida cirka 45°.</w:t>
            </w:r>
          </w:p>
          <w:p w14:paraId="1BD6F69C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0BF6CFB" w14:textId="77777777" w:rsidR="009031F8" w:rsidRPr="009031F8" w:rsidRDefault="009031F8" w:rsidP="009031F8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9031F8">
              <w:rPr>
                <w:rFonts w:ascii="Arial" w:hAnsi="Arial" w:cs="Arial"/>
                <w:sz w:val="20"/>
                <w:szCs w:val="20"/>
              </w:rPr>
              <w:t>Centrera över symfysen (samt några cm lateralt om medellinjen/</w:t>
            </w:r>
            <w:r w:rsidRPr="009031F8">
              <w:rPr>
                <w:rFonts w:ascii="Arial" w:hAnsi="Arial" w:cs="Arial"/>
                <w:sz w:val="20"/>
                <w:szCs w:val="20"/>
              </w:rPr>
              <w:br/>
              <w:t>uppvridna sidan).</w:t>
            </w:r>
          </w:p>
        </w:tc>
        <w:tc>
          <w:tcPr>
            <w:tcW w:w="4253" w:type="dxa"/>
            <w:shd w:val="clear" w:color="auto" w:fill="auto"/>
          </w:tcPr>
          <w:p w14:paraId="6AC49666" w14:textId="77777777" w:rsidR="009031F8" w:rsidRPr="009031F8" w:rsidRDefault="009031F8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031F8">
              <w:rPr>
                <w:rFonts w:ascii="Arial" w:hAnsi="Arial" w:cs="Arial"/>
                <w:b/>
                <w:noProof/>
                <w:sz w:val="18"/>
                <w:szCs w:val="18"/>
              </w:rPr>
              <w:t>Vridning vänster</w:t>
            </w:r>
          </w:p>
          <w:p w14:paraId="12CAB042" w14:textId="77777777" w:rsidR="009031F8" w:rsidRPr="009031F8" w:rsidRDefault="009B5C46" w:rsidP="009031F8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"http://intranu.vgregion.se/ImageVault/Images/id_35007/width_321/height_206/preserveAspectRatio_0/scope_0/filename_WANAdAaSFRqJEZ8QTvIy.jpg/storage_Edited/ImageVaultHandler.aspx"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"http://intranu.vgregion.se/ImageVault/Images/id_35007/width_321/height_206/preserveAspectRatio_0/scope_0/filename_WANAdAaSFRqJEZ8QTvIy.jpg/storage_Edited/ImageVaultHandler.aspx"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5586E76">
                <v:shape id="_x0000_i1038" type="#_x0000_t75" alt="Vänster ramus" style="width:198.4pt;height:127.1pt">
                  <v:imagedata r:id="rId31" r:href="rId32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01F3BD44" w14:textId="77777777" w:rsidR="009031F8" w:rsidRPr="009031F8" w:rsidRDefault="009031F8" w:rsidP="009031F8">
      <w:pPr>
        <w:spacing w:after="0" w:line="240" w:lineRule="auto"/>
        <w:ind w:left="0" w:right="0"/>
        <w:rPr>
          <w:szCs w:val="20"/>
        </w:rPr>
      </w:pPr>
    </w:p>
    <w:p w14:paraId="7EB081A3" w14:textId="77777777" w:rsidR="009031F8" w:rsidRPr="009031F8" w:rsidRDefault="009031F8" w:rsidP="009031F8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031F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DFFAD" w14:textId="77777777" w:rsidR="00C81CBA" w:rsidRDefault="00C81CBA">
      <w:r>
        <w:separator/>
      </w:r>
    </w:p>
  </w:endnote>
  <w:endnote w:type="continuationSeparator" w:id="0">
    <w:p w14:paraId="2124D3F8" w14:textId="77777777" w:rsidR="00C81CBA" w:rsidRDefault="00C81CBA">
      <w:r>
        <w:continuationSeparator/>
      </w:r>
    </w:p>
  </w:endnote>
  <w:endnote w:type="continuationNotice" w:id="1">
    <w:p w14:paraId="07E68DE2" w14:textId="77777777" w:rsidR="00C81CBA" w:rsidRDefault="00C81C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925E9" w14:textId="77777777" w:rsidR="00C81CBA" w:rsidRDefault="00C81CBA"/>
  </w:footnote>
  <w:footnote w:type="continuationSeparator" w:id="0">
    <w:p w14:paraId="3CB2B431" w14:textId="77777777" w:rsidR="00C81CBA" w:rsidRDefault="00C81CBA">
      <w:r>
        <w:continuationSeparator/>
      </w:r>
    </w:p>
  </w:footnote>
  <w:footnote w:type="continuationNotice" w:id="1">
    <w:p w14:paraId="529E75A4" w14:textId="77777777" w:rsidR="00C81CBA" w:rsidRDefault="00C81C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47F37CE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591A08F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084C5A"/>
    <w:multiLevelType w:val="hybridMultilevel"/>
    <w:tmpl w:val="D0226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91481872">
    <w:abstractNumId w:val="18"/>
  </w:num>
  <w:num w:numId="2" w16cid:durableId="477651308">
    <w:abstractNumId w:val="15"/>
  </w:num>
  <w:num w:numId="3" w16cid:durableId="988171919">
    <w:abstractNumId w:val="0"/>
  </w:num>
  <w:num w:numId="4" w16cid:durableId="983311815">
    <w:abstractNumId w:val="6"/>
  </w:num>
  <w:num w:numId="5" w16cid:durableId="380860196">
    <w:abstractNumId w:val="16"/>
  </w:num>
  <w:num w:numId="6" w16cid:durableId="1057121010">
    <w:abstractNumId w:val="2"/>
  </w:num>
  <w:num w:numId="7" w16cid:durableId="1575552361">
    <w:abstractNumId w:val="12"/>
  </w:num>
  <w:num w:numId="8" w16cid:durableId="1354957833">
    <w:abstractNumId w:val="9"/>
  </w:num>
  <w:num w:numId="9" w16cid:durableId="929853887">
    <w:abstractNumId w:val="1"/>
  </w:num>
  <w:num w:numId="10" w16cid:durableId="3364240">
    <w:abstractNumId w:val="1"/>
  </w:num>
  <w:num w:numId="11" w16cid:durableId="1407605245">
    <w:abstractNumId w:val="3"/>
  </w:num>
  <w:num w:numId="12" w16cid:durableId="1116215593">
    <w:abstractNumId w:val="4"/>
  </w:num>
  <w:num w:numId="13" w16cid:durableId="1362626857">
    <w:abstractNumId w:val="14"/>
  </w:num>
  <w:num w:numId="14" w16cid:durableId="1363364159">
    <w:abstractNumId w:val="10"/>
  </w:num>
  <w:num w:numId="15" w16cid:durableId="1036810452">
    <w:abstractNumId w:val="7"/>
  </w:num>
  <w:num w:numId="16" w16cid:durableId="1992321973">
    <w:abstractNumId w:val="13"/>
  </w:num>
  <w:num w:numId="17" w16cid:durableId="1553541167">
    <w:abstractNumId w:val="5"/>
  </w:num>
  <w:num w:numId="18" w16cid:durableId="291325045">
    <w:abstractNumId w:val="11"/>
  </w:num>
  <w:num w:numId="19" w16cid:durableId="1418211231">
    <w:abstractNumId w:val="17"/>
  </w:num>
  <w:num w:numId="20" w16cid:durableId="2077312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61D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6EB3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3FCA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31F8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0DC4"/>
    <w:rsid w:val="00971D93"/>
    <w:rsid w:val="009B1F6B"/>
    <w:rsid w:val="009B5C46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C4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0A3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2C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CB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A10"/>
    <w:rsid w:val="00DB395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4D5"/>
    <w:rsid w:val="00ED49C3"/>
    <w:rsid w:val="00ED6CE8"/>
    <w:rsid w:val="00ED7AA6"/>
    <w:rsid w:val="00EE2A56"/>
    <w:rsid w:val="00EE3818"/>
    <w:rsid w:val="00EF28BA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36DC6B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0E67140-DBF7-4677-94E7-F72E42A2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http://intranu.vgregion.se/ImageVault/Images/id_28246/width_198/height_310/preserveAspectRatio_0/scope_0/filename_JYL9t-v-Ss-u9Vn2mI8-.gif/storage_Edited/ImageVaultHandler.aspx" TargetMode="External" Id="rId26" /><Relationship Type="http://schemas.openxmlformats.org/officeDocument/2006/relationships/image" Target="media/image4.jpeg" Id="rId21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8b6337fb-d426-4aa9-b97f-00ac035d113c/GRAVIDA%20PATIENTER.pdf?a=false&amp;guest=true" TargetMode="External" Id="rId17" /><Relationship Type="http://schemas.openxmlformats.org/officeDocument/2006/relationships/image" Target="media/image6.png" Id="rId25" /><Relationship Type="http://schemas.openxmlformats.org/officeDocument/2006/relationships/fontTable" Target="fontTable.xml" Id="rId33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29156/width_197/height_304/preserveAspectRatio_0/scope_0/filename_jiNW9RGlXtxaLOT89OCC.jpg/storage_Edited/ImageVaultHandler.aspx" TargetMode="External" Id="rId20" /><Relationship Type="http://schemas.openxmlformats.org/officeDocument/2006/relationships/image" Target="media/image8.jpe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id_28245/width_188/height_309/preserveAspectRatio_0/scope_0/filename_KSvLG1kGFKGrqwRH220D.gif/storage_Edited/ImageVaultHandler.aspx" TargetMode="External" Id="rId24" /><Relationship Type="http://schemas.openxmlformats.org/officeDocument/2006/relationships/image" Target="http://intranu.vgregion.se/ImageVault/Images/id_35007/width_321/height_206/preserveAspectRatio_0/scope_0/filename_WANAdAaSFRqJEZ8QTvIy.jpg/storage_Edited/ImageVaultHandler.aspx" TargetMode="External" Id="rId32" /><Relationship Type="http://schemas.openxmlformats.org/officeDocument/2006/relationships/header" Target="header2.xml" Id="rId15" /><Relationship Type="http://schemas.openxmlformats.org/officeDocument/2006/relationships/image" Target="media/image5.png" Id="rId23" /><Relationship Type="http://schemas.openxmlformats.org/officeDocument/2006/relationships/image" Target="http://intranu.vgregion.se/ImageVault/Images/id_28096/width_358/height_250/preserveAspectRatio_0/scope_0/filename_CxWm_FxromXhXDn794MT.gif/storage_Edited/ImageVaultHandler.aspx" TargetMode="External" Id="rId28" /><Relationship Type="http://schemas.openxmlformats.org/officeDocument/2006/relationships/footnotes" Target="footnotes.xml" Id="rId10" /><Relationship Type="http://schemas.openxmlformats.org/officeDocument/2006/relationships/image" Target="media/image3.jpeg" Id="rId19" /><Relationship Type="http://schemas.openxmlformats.org/officeDocument/2006/relationships/image" Target="media/image9.jpe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29157/width_216/height_301/preserveAspectRatio_0/scope_0/filename_82ssGenF-yEkgSIrHBwA.jpg/storage_Edited/ImageVaultHandler.aspx" TargetMode="External" Id="rId22" /><Relationship Type="http://schemas.openxmlformats.org/officeDocument/2006/relationships/image" Target="media/image7.png" Id="rId27" /><Relationship Type="http://schemas.openxmlformats.org/officeDocument/2006/relationships/image" Target="http://intranu.vgregion.se/ImageVault/Images/id_35006/width_315/height_205/preserveAspectRatio_0/scope_0/filename_0eVk8g6c2MGIg3JkNl2S.jpg/storage_Edited/ImageVaultHandler.aspx" TargetMode="Externa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3</Pages>
  <Words>814</Words>
  <Characters>4317</Characters>
  <Application>Microsoft Office Word</Application>
  <DocSecurity>0</DocSecurity>
  <Lines>35</Lines>
  <Paragraphs>10</Paragraphs>
  <ScaleCrop>false</ScaleCrop>
  <Manager/>
  <Company/>
  <LinksUpToDate>false</LinksUpToDate>
  <CharactersWithSpaces>5121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– Fraktur</dc:title>
  <dc:subject/>
  <dc:creator>patrik.jens.johansson@vgregion.se</dc:creator>
  <keywords/>
  <lastModifiedBy>Ulrica Sehlberg</lastModifiedBy>
  <revision>8</revision>
  <lastPrinted>2016-03-31T01:56:00.0000000Z</lastPrinted>
  <dcterms:created xsi:type="dcterms:W3CDTF">2022-05-17T19:32:00.0000000Z</dcterms:created>
  <dcterms:modified xsi:type="dcterms:W3CDTF">2025-03-13T14:43:00.0000000Z</dcterms:modified>
</coreProperties>
</file>