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0376" w14:textId="77777777" w:rsidR="00594D00" w:rsidRDefault="00594D00" w:rsidP="00F35B05">
      <w:pPr>
        <w:pStyle w:val="Rubrik2"/>
        <w:sectPr w:rsidR="00594D00" w:rsidSect="00594D0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28CE8E" w14:textId="77777777" w:rsidR="00594D00" w:rsidRPr="00594D00" w:rsidRDefault="00594D00" w:rsidP="00594D0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266256E8" w14:textId="268CA9FC" w:rsidR="00594D00" w:rsidRPr="00594D00" w:rsidRDefault="00903193" w:rsidP="00903193">
      <w:pPr>
        <w:pStyle w:val="Rubrik1"/>
        <w:ind w:left="0"/>
        <w:rPr>
          <w:rFonts w:ascii="Arial" w:hAnsi="Arial"/>
          <w:sz w:val="20"/>
          <w:szCs w:val="20"/>
        </w:rPr>
      </w:pPr>
      <w:r w:rsidRPr="00594D00">
        <w:t>Höft – Artros</w:t>
      </w:r>
    </w:p>
    <w:p w14:paraId="25ACB802" w14:textId="77777777" w:rsidR="00594D00" w:rsidRPr="00594D00" w:rsidRDefault="00594D00" w:rsidP="00903193">
      <w:pPr>
        <w:pStyle w:val="Rubrik2"/>
        <w:ind w:left="0"/>
      </w:pPr>
      <w:r w:rsidRPr="00594D00">
        <w:t>Metodbok Konventionell röntgen</w:t>
      </w:r>
    </w:p>
    <w:p w14:paraId="6E1BE144" w14:textId="77777777" w:rsidR="00594D00" w:rsidRDefault="00594D00" w:rsidP="00594D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94D0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5164134" w14:textId="36E43A99" w:rsidR="00903193" w:rsidRDefault="00903193" w:rsidP="00903193">
      <w:pPr>
        <w:pStyle w:val="Rubrik2"/>
        <w:ind w:left="0"/>
      </w:pPr>
      <w:r>
        <w:t>Förändringar sedan föregående version</w:t>
      </w:r>
    </w:p>
    <w:p w14:paraId="2AD398B2" w14:textId="59B844A8" w:rsidR="00903193" w:rsidRPr="00903193" w:rsidRDefault="00D9414E" w:rsidP="00903193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Detektor – Potter med raster och FFA – 110 cm, under rubrik, Inför undersökning.</w:t>
      </w:r>
    </w:p>
    <w:p w14:paraId="3E9DE4EA" w14:textId="77777777" w:rsidR="00594D00" w:rsidRPr="00594D00" w:rsidRDefault="00594D00" w:rsidP="00594D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594D00" w:rsidRPr="00594D00" w14:paraId="6F91DD05" w14:textId="77777777" w:rsidTr="00690A8E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4A63BE8C" w14:textId="77777777" w:rsidR="00594D00" w:rsidRPr="00594D00" w:rsidRDefault="00594D00" w:rsidP="00903193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594D00">
              <w:t>Inför undersökningen</w:t>
            </w:r>
          </w:p>
        </w:tc>
      </w:tr>
      <w:tr w:rsidR="00594D00" w:rsidRPr="00594D00" w14:paraId="02ABEF42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49D8F2B1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2E33D1B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Artros</w:t>
            </w:r>
          </w:p>
        </w:tc>
      </w:tr>
      <w:tr w:rsidR="00594D00" w:rsidRPr="00594D00" w14:paraId="6AA306E8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19065E2B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4574B07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3E606E3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D00" w:rsidRPr="00594D00" w14:paraId="7E6E90E3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0B4CE753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05303FE" w14:textId="3813A280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 xml:space="preserve">Kvinnor </w:t>
            </w:r>
            <w:r w:rsidR="00680A1A" w:rsidRPr="00594D00">
              <w:rPr>
                <w:rFonts w:ascii="Arial" w:hAnsi="Arial" w:cs="Arial"/>
                <w:sz w:val="20"/>
                <w:szCs w:val="20"/>
              </w:rPr>
              <w:t>15–50</w:t>
            </w:r>
            <w:r w:rsidRPr="00594D00">
              <w:rPr>
                <w:rFonts w:ascii="Arial" w:hAnsi="Arial" w:cs="Arial"/>
                <w:sz w:val="20"/>
                <w:szCs w:val="20"/>
              </w:rPr>
              <w:t xml:space="preserve"> år skall tillfrågas om </w:t>
            </w:r>
            <w:hyperlink r:id="rId17" w:history="1">
              <w:r w:rsidRPr="00594D00">
                <w:rPr>
                  <w:rFonts w:ascii="Arial" w:hAnsi="Arial" w:cs="Arial"/>
                  <w:sz w:val="20"/>
                  <w:szCs w:val="20"/>
                </w:rPr>
                <w:t>graviditet</w:t>
              </w:r>
            </w:hyperlink>
            <w:r w:rsidRPr="00594D0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BCCDA87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E829CF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4D00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2198CFF4" w14:textId="34C85C6A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8" w:history="1">
              <w:r w:rsidRPr="00594D0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94D00" w:rsidRPr="00594D00" w14:paraId="51E1BAC7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72B95F14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C8183F7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FB084C2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D00" w:rsidRPr="00594D00" w14:paraId="2CD78BF6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58FC9E0E" w14:textId="22885426" w:rsid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  <w:r w:rsidR="0045168B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2048F23C" w14:textId="77777777" w:rsidR="00D9414E" w:rsidRDefault="00D9414E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D7F5B" w14:textId="7ABE2DF2" w:rsidR="00D9414E" w:rsidRDefault="00D9414E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Detektor</w:t>
            </w:r>
            <w:r w:rsidR="0045168B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5BC735E3" w14:textId="5ED05E4A" w:rsidR="0045168B" w:rsidRPr="00594D00" w:rsidRDefault="0045168B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46B3E41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4D00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6D5F5064" w14:textId="2626333C" w:rsid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T3</w:t>
            </w:r>
            <w:r w:rsidR="0045168B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6F301F" w14:textId="6CF5A0C9" w:rsidR="00D9414E" w:rsidRDefault="0045168B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Potter med raster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213FEF99" w14:textId="2AF30AAE" w:rsidR="0045168B" w:rsidRPr="00594D00" w:rsidRDefault="0045168B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594D00" w:rsidRPr="00594D00" w14:paraId="01832894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64212BDD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79CB2C5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D00" w:rsidRPr="00594D00" w14:paraId="10A9588D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1FB876A8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2ACCA0D" w14:textId="77777777" w:rsidR="00594D00" w:rsidRPr="00594D00" w:rsidRDefault="00594D00" w:rsidP="00594D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39D00A7C" w14:textId="77777777" w:rsidR="00594D00" w:rsidRPr="00594D00" w:rsidRDefault="00594D00" w:rsidP="00594D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7D2F0A41" w14:textId="77777777" w:rsidR="00594D00" w:rsidRPr="00594D00" w:rsidRDefault="00594D00" w:rsidP="00594D00">
            <w:pPr>
              <w:tabs>
                <w:tab w:val="left" w:pos="414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D00" w:rsidRPr="00594D00" w14:paraId="5E3CD2CB" w14:textId="77777777" w:rsidTr="00690A8E">
        <w:trPr>
          <w:trHeight w:val="263"/>
        </w:trPr>
        <w:tc>
          <w:tcPr>
            <w:tcW w:w="2259" w:type="dxa"/>
            <w:shd w:val="clear" w:color="auto" w:fill="auto"/>
          </w:tcPr>
          <w:p w14:paraId="4BB6D34B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FD4B552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FA4F0" w14:textId="77777777" w:rsidR="00594D00" w:rsidRPr="00594D00" w:rsidRDefault="00594D00" w:rsidP="00594D00">
      <w:pPr>
        <w:spacing w:after="0" w:line="240" w:lineRule="auto"/>
        <w:ind w:left="0" w:right="0"/>
        <w:rPr>
          <w:szCs w:val="20"/>
        </w:rPr>
      </w:pPr>
    </w:p>
    <w:p w14:paraId="7C177A4E" w14:textId="77777777" w:rsidR="00594D00" w:rsidRPr="00594D00" w:rsidRDefault="00594D00" w:rsidP="00594D00">
      <w:pPr>
        <w:spacing w:after="0" w:line="240" w:lineRule="auto"/>
        <w:ind w:left="0" w:right="0"/>
        <w:rPr>
          <w:szCs w:val="20"/>
        </w:rPr>
      </w:pPr>
      <w:r w:rsidRPr="00594D00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94D00" w:rsidRPr="00594D00" w14:paraId="5C6F5AFD" w14:textId="77777777" w:rsidTr="00690A8E">
        <w:trPr>
          <w:trHeight w:val="263"/>
        </w:trPr>
        <w:tc>
          <w:tcPr>
            <w:tcW w:w="1951" w:type="dxa"/>
            <w:shd w:val="clear" w:color="auto" w:fill="auto"/>
          </w:tcPr>
          <w:p w14:paraId="2BBBEA7D" w14:textId="77777777" w:rsidR="00594D00" w:rsidRPr="00680A1A" w:rsidRDefault="00594D00" w:rsidP="00594D00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680A1A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31F8377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B036610" w14:textId="77777777" w:rsidR="00594D00" w:rsidRPr="00594D00" w:rsidRDefault="00594D00" w:rsidP="00594D0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D00" w:rsidRPr="00594D00" w14:paraId="3C2CD838" w14:textId="77777777" w:rsidTr="00690A8E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37027A52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751B7088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8FBF4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6A4DF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0FC1B3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86BCD3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1206F1D3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 xml:space="preserve">Benet </w:t>
            </w:r>
            <w:proofErr w:type="spellStart"/>
            <w:r w:rsidRPr="00594D00">
              <w:rPr>
                <w:rFonts w:ascii="Arial" w:hAnsi="Arial" w:cs="Arial"/>
                <w:sz w:val="20"/>
                <w:szCs w:val="20"/>
              </w:rPr>
              <w:t>inåtroterat</w:t>
            </w:r>
            <w:proofErr w:type="spellEnd"/>
            <w:r w:rsidRPr="00594D00">
              <w:rPr>
                <w:rFonts w:ascii="Arial" w:hAnsi="Arial" w:cs="Arial"/>
                <w:sz w:val="20"/>
                <w:szCs w:val="20"/>
              </w:rPr>
              <w:t>, alternativt snedkudde.</w:t>
            </w:r>
          </w:p>
          <w:p w14:paraId="2F77F934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A019A8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Centrera på höftleden.</w:t>
            </w:r>
          </w:p>
          <w:p w14:paraId="21050CBD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C665CE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594D00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594D00">
              <w:rPr>
                <w:rFonts w:ascii="Arial" w:hAnsi="Arial" w:cs="Arial"/>
                <w:sz w:val="20"/>
                <w:szCs w:val="20"/>
              </w:rPr>
              <w:t xml:space="preserve"> samt cirka 10 cm</w:t>
            </w:r>
            <w:r w:rsidRPr="00594D00">
              <w:rPr>
                <w:rFonts w:ascii="Arial" w:hAnsi="Arial" w:cs="Arial"/>
                <w:sz w:val="20"/>
                <w:szCs w:val="20"/>
              </w:rPr>
              <w:br/>
              <w:t xml:space="preserve">av </w:t>
            </w:r>
            <w:proofErr w:type="spellStart"/>
            <w:r w:rsidRPr="00594D00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594D00">
              <w:rPr>
                <w:rFonts w:ascii="Arial" w:hAnsi="Arial" w:cs="Arial"/>
                <w:sz w:val="20"/>
                <w:szCs w:val="20"/>
              </w:rPr>
              <w:t xml:space="preserve"> ska vara med.</w:t>
            </w:r>
          </w:p>
        </w:tc>
        <w:tc>
          <w:tcPr>
            <w:tcW w:w="4253" w:type="dxa"/>
            <w:shd w:val="clear" w:color="auto" w:fill="auto"/>
          </w:tcPr>
          <w:p w14:paraId="2B3C840D" w14:textId="77777777" w:rsidR="00594D00" w:rsidRPr="00594D00" w:rsidRDefault="00594D00" w:rsidP="00594D00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594D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  <w:r w:rsidRPr="00594D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Frontal vänster</w:t>
            </w:r>
          </w:p>
          <w:p w14:paraId="4BA2B5FF" w14:textId="77777777" w:rsidR="00594D00" w:rsidRPr="00594D00" w:rsidRDefault="00000000" w:rsidP="00594D00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"http://intranu.vgregion.se/ImageVault/Images/id_29156/width_197/height_304/preserveAspectRatio_0/scope_0/filename_jiNW9RGlXtxaLOT89OCC.jpg/storage_Edited/ImageVaultHandler.aspx"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"http://intranu.vgregion.se/ImageVault/Images/id_29156/width_197/height_304/preserveAspectRatio_0/scope_0/filename_jiNW9RGlXtxaLOT89OCC.jpg/storage_Edited/ImageVaultHandler.aspx"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492B4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Ö HÖFT 2" style="width:91.5pt;height:141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94D00" w:rsidRPr="00594D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"http://intranu.vgregion.se/ImageVault/Images/id_29157/width_216/height_301/preserveAspectRatio_0/scope_0/filename_82ssGenF-yEkgSIrHBwA.jpg/storage_Edited/ImageVaultHandler.aspx"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"http://intranu.vgregion.se/ImageVault/Images/id_29157/width_216/height_301/preserveAspectRatio_0/scope_0/filename_82ssGenF-yEkgSIrHBwA.jpg/storage_Edited/ImageVaultHandler.aspx"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B145629">
                <v:shape id="_x0000_i1026" type="#_x0000_t75" alt="VÄ HÖFT 2" style="width:100.5pt;height:141pt">
                  <v:imagedata r:id="rId21" r:href="rId2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594D00" w:rsidRPr="00594D00" w14:paraId="79FF2081" w14:textId="77777777" w:rsidTr="00690A8E">
        <w:trPr>
          <w:trHeight w:val="263"/>
        </w:trPr>
        <w:tc>
          <w:tcPr>
            <w:tcW w:w="1951" w:type="dxa"/>
            <w:shd w:val="clear" w:color="auto" w:fill="auto"/>
          </w:tcPr>
          <w:p w14:paraId="1F6FBB5B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C7351D3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F16D53C" w14:textId="77777777" w:rsidR="00594D00" w:rsidRPr="00594D00" w:rsidRDefault="00594D00" w:rsidP="00594D0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D00" w:rsidRPr="00594D00" w14:paraId="417038AB" w14:textId="77777777" w:rsidTr="00690A8E">
        <w:trPr>
          <w:trHeight w:val="263"/>
        </w:trPr>
        <w:tc>
          <w:tcPr>
            <w:tcW w:w="1951" w:type="dxa"/>
            <w:shd w:val="clear" w:color="auto" w:fill="auto"/>
          </w:tcPr>
          <w:p w14:paraId="4B8F0087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14:paraId="48142B10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C4CD7E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0C3BF5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64F009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594E6D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229E8A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28E02F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2D52EC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D31E7F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94D0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2A45C428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Använd raster.</w:t>
            </w:r>
          </w:p>
          <w:p w14:paraId="5182FA16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C109BE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109F7925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F73FFB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Placera det ”icke aktuella” benet i höftställning.</w:t>
            </w:r>
          </w:p>
          <w:p w14:paraId="385E5B39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DE67C9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>Centrera i leden.</w:t>
            </w:r>
          </w:p>
          <w:p w14:paraId="6D4047D5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10B0F6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94D00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594D00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594D00">
              <w:rPr>
                <w:rFonts w:ascii="Arial" w:hAnsi="Arial" w:cs="Arial"/>
                <w:sz w:val="20"/>
                <w:szCs w:val="20"/>
              </w:rPr>
              <w:t xml:space="preserve"> samt cirka 10 cm av </w:t>
            </w:r>
            <w:r w:rsidRPr="00594D0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94D00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594D00">
              <w:rPr>
                <w:rFonts w:ascii="Arial" w:hAnsi="Arial" w:cs="Arial"/>
                <w:sz w:val="20"/>
                <w:szCs w:val="20"/>
              </w:rPr>
              <w:t xml:space="preserve"> ska vara med.</w:t>
            </w:r>
          </w:p>
          <w:p w14:paraId="5961AD80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349E311" w14:textId="77777777" w:rsidR="00594D00" w:rsidRPr="00594D00" w:rsidRDefault="00594D00" w:rsidP="00594D0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594D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Axial höger</w:t>
            </w:r>
            <w:r w:rsidRPr="00594D0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Axial vänster</w:t>
            </w:r>
          </w:p>
          <w:p w14:paraId="1498B54E" w14:textId="77777777" w:rsidR="00594D00" w:rsidRPr="00594D00" w:rsidRDefault="00000000" w:rsidP="00594D0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"http://intranu.vgregion.se/ImageVault/Images/id_28245/width_188/height_309/preserveAspectRatio_0/scope_0/filename_KSvLG1kGFKGrqwRH220D.gif/storage_Edited/ImageVaultHandler.aspx"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"http://intranu.vgregion.se/ImageVault/Images/id_28245/width_188/height_309/preserveAspectRatio_0/scope_0/filename_KSvLG1kGFKGrqwRH220D.gif/storage_Edited/ImageVaultHandler.aspx"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63A4162">
                <v:shape id="_x0000_i1027" type="#_x0000_t75" alt="Höft axial höger" style="width:94.5pt;height:154.5pt">
                  <v:imagedata r:id="rId23" r:href="rId2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94D00" w:rsidRPr="00594D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"http://intranu.vgregion.se/ImageVault/Images/id_28246/width_198/height_310/preserveAspectRatio_0/scope_0/filename_JYL9t-v-Ss-u9Vn2mI8-.gif/storage_Edited/ImageVaultHandler.aspx"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"http://intranu.vgregion.se/ImageVault/Images/id_28246/width_198/height_310/preserveAspectRatio_0/scope_0/filename_JYL9t-v-Ss-u9Vn2mI8-.gif/storage_Edited/ImageVaultHandler.aspx"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3EB0208">
                <v:shape id="_x0000_i1028" type="#_x0000_t75" alt="Höft axial vänster" style="width:99pt;height:154.5pt">
                  <v:imagedata r:id="rId25" r:href="rId26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594D00" w:rsidRPr="00594D00" w14:paraId="0A30FD4C" w14:textId="77777777" w:rsidTr="00690A8E">
        <w:trPr>
          <w:trHeight w:val="263"/>
        </w:trPr>
        <w:tc>
          <w:tcPr>
            <w:tcW w:w="1951" w:type="dxa"/>
            <w:shd w:val="clear" w:color="auto" w:fill="auto"/>
          </w:tcPr>
          <w:p w14:paraId="093ACEF7" w14:textId="77777777" w:rsidR="00594D00" w:rsidRPr="00594D00" w:rsidRDefault="00594D00" w:rsidP="00594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022A137" w14:textId="77777777" w:rsidR="00594D00" w:rsidRPr="00594D00" w:rsidRDefault="00594D00" w:rsidP="00594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B8F7965" w14:textId="77777777" w:rsidR="00594D00" w:rsidRPr="00594D00" w:rsidRDefault="00594D00" w:rsidP="00594D0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14720BC7" w14:textId="77777777" w:rsidR="00594D00" w:rsidRPr="00594D00" w:rsidRDefault="00594D00" w:rsidP="00594D0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94D0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FEB5F" w14:textId="77777777" w:rsidR="00D700B4" w:rsidRDefault="00D700B4">
      <w:r>
        <w:separator/>
      </w:r>
    </w:p>
  </w:endnote>
  <w:endnote w:type="continuationSeparator" w:id="0">
    <w:p w14:paraId="2F788BF3" w14:textId="77777777" w:rsidR="00D700B4" w:rsidRDefault="00D700B4">
      <w:r>
        <w:continuationSeparator/>
      </w:r>
    </w:p>
  </w:endnote>
  <w:endnote w:type="continuationNotice" w:id="1">
    <w:p w14:paraId="43C3998C" w14:textId="77777777" w:rsidR="00D700B4" w:rsidRDefault="00D700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26C3C" w14:textId="77777777" w:rsidR="00D700B4" w:rsidRDefault="00D700B4"/>
  </w:footnote>
  <w:footnote w:type="continuationSeparator" w:id="0">
    <w:p w14:paraId="142D2D37" w14:textId="77777777" w:rsidR="00D700B4" w:rsidRDefault="00D700B4">
      <w:r>
        <w:continuationSeparator/>
      </w:r>
    </w:p>
  </w:footnote>
  <w:footnote w:type="continuationNotice" w:id="1">
    <w:p w14:paraId="5428458B" w14:textId="77777777" w:rsidR="00D700B4" w:rsidRDefault="00D700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90289997">
    <w:abstractNumId w:val="18"/>
  </w:num>
  <w:num w:numId="2" w16cid:durableId="987436007">
    <w:abstractNumId w:val="15"/>
  </w:num>
  <w:num w:numId="3" w16cid:durableId="1069617551">
    <w:abstractNumId w:val="0"/>
  </w:num>
  <w:num w:numId="4" w16cid:durableId="1261639536">
    <w:abstractNumId w:val="6"/>
  </w:num>
  <w:num w:numId="5" w16cid:durableId="1002591220">
    <w:abstractNumId w:val="16"/>
  </w:num>
  <w:num w:numId="6" w16cid:durableId="1483810828">
    <w:abstractNumId w:val="2"/>
  </w:num>
  <w:num w:numId="7" w16cid:durableId="14424922">
    <w:abstractNumId w:val="12"/>
  </w:num>
  <w:num w:numId="8" w16cid:durableId="464205058">
    <w:abstractNumId w:val="9"/>
  </w:num>
  <w:num w:numId="9" w16cid:durableId="1373532818">
    <w:abstractNumId w:val="1"/>
  </w:num>
  <w:num w:numId="10" w16cid:durableId="236793158">
    <w:abstractNumId w:val="1"/>
  </w:num>
  <w:num w:numId="11" w16cid:durableId="471361638">
    <w:abstractNumId w:val="3"/>
  </w:num>
  <w:num w:numId="12" w16cid:durableId="1601333866">
    <w:abstractNumId w:val="4"/>
  </w:num>
  <w:num w:numId="13" w16cid:durableId="1731463433">
    <w:abstractNumId w:val="14"/>
  </w:num>
  <w:num w:numId="14" w16cid:durableId="186455150">
    <w:abstractNumId w:val="10"/>
  </w:num>
  <w:num w:numId="15" w16cid:durableId="425149763">
    <w:abstractNumId w:val="7"/>
  </w:num>
  <w:num w:numId="16" w16cid:durableId="1230385720">
    <w:abstractNumId w:val="13"/>
  </w:num>
  <w:num w:numId="17" w16cid:durableId="966161016">
    <w:abstractNumId w:val="5"/>
  </w:num>
  <w:num w:numId="18" w16cid:durableId="903838306">
    <w:abstractNumId w:val="11"/>
  </w:num>
  <w:num w:numId="19" w16cid:durableId="1069158778">
    <w:abstractNumId w:val="17"/>
  </w:num>
  <w:num w:numId="20" w16cid:durableId="2139567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DED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68B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D0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A1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3193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B5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3B5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662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DC7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00B4"/>
    <w:rsid w:val="00D85218"/>
    <w:rsid w:val="00D915B1"/>
    <w:rsid w:val="00D9414E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3F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http://intranu.vgregion.se/ImageVault/Images/id_28246/width_198/height_310/preserveAspectRatio_0/scope_0/filename_JYL9t-v-Ss-u9Vn2mI8-.gif/storage_Edited/ImageVaultHandler.aspx" TargetMode="External" Id="rId26" /><Relationship Type="http://schemas.openxmlformats.org/officeDocument/2006/relationships/image" Target="media/image4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8b6337fb-d426-4aa9-b97f-00ac035d113c/GRAVIDA%20PATIENTER.pdf?a=false&amp;guest=true" TargetMode="External" Id="rId17" /><Relationship Type="http://schemas.openxmlformats.org/officeDocument/2006/relationships/image" Target="media/image6.png" Id="rId25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9156/width_197/height_304/preserveAspectRatio_0/scope_0/filename_jiNW9RGlXtxaLOT89OCC.jpg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28245/width_188/height_309/preserveAspectRatio_0/scope_0/filename_KSvLG1kGFKGrqwRH220D.gif/storage_Edited/ImageVaultHandler.aspx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5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29157/width_216/height_301/preserveAspectRatio_0/scope_0/filename_82ssGenF-yEkgSIrHBwA.jpg/storage_Edited/ImageVaultHandler.aspx" TargetMode="Externa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508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– Artros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2022-05-18T04:32:00.0000000Z</dcterms:created>
  <dcterms:modified xsi:type="dcterms:W3CDTF">2026-03-18T09:57:00.0000000Z</dcterms:modified>
</coreProperties>
</file>