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595A2" w14:textId="77777777" w:rsidR="00117E63" w:rsidRDefault="00117E63" w:rsidP="002D6626">
      <w:pPr>
        <w:pStyle w:val="Rubrik2"/>
        <w:ind w:left="0"/>
        <w:sectPr w:rsidR="00117E63" w:rsidSect="00117E6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830730F" w14:textId="0FB68220" w:rsidR="00117E63" w:rsidRPr="00417F84" w:rsidRDefault="00117E63" w:rsidP="00417F84">
      <w:pPr>
        <w:pStyle w:val="Rubrik1"/>
      </w:pPr>
      <w:r w:rsidRPr="00117E6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9DB3A0" wp14:editId="6CD3AD91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127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00C5D6" w14:textId="77777777" w:rsidR="00117E63" w:rsidRPr="003D37FD" w:rsidRDefault="00117E63" w:rsidP="00117E63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40556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9DB3A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B00C5D6" w14:textId="77777777" w:rsidR="00117E63" w:rsidRPr="003D37FD" w:rsidRDefault="00117E63" w:rsidP="00117E63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40556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652FFA3D" w14:textId="7C9FD6F7" w:rsidR="00417F84" w:rsidRPr="00417F84" w:rsidRDefault="00417F84" w:rsidP="00417F84">
      <w:pPr>
        <w:pStyle w:val="Rubrik1"/>
        <w:ind w:left="0"/>
      </w:pPr>
      <w:bookmarkStart w:id="1" w:name="_1314629194"/>
      <w:bookmarkStart w:id="2" w:name="Rubrik"/>
      <w:bookmarkEnd w:id="1"/>
      <w:bookmarkEnd w:id="2"/>
      <w:r w:rsidRPr="00417F84">
        <w:t>Hälben – Hälsporre</w:t>
      </w:r>
    </w:p>
    <w:p w14:paraId="70215D86" w14:textId="11542C30" w:rsidR="00117E63" w:rsidRPr="00117E63" w:rsidRDefault="00117E63" w:rsidP="00417F84">
      <w:pPr>
        <w:pStyle w:val="Rubrik2"/>
        <w:ind w:left="0"/>
      </w:pPr>
      <w:r w:rsidRPr="00117E63">
        <w:t>Metodbok Konventionell röntgen</w:t>
      </w:r>
    </w:p>
    <w:p w14:paraId="49C9D8F7" w14:textId="4CA5DF71" w:rsidR="00117E63" w:rsidRPr="00117E63" w:rsidRDefault="00117E63" w:rsidP="58471836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58471836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2F203906" w14:textId="0B08D1F2" w:rsidR="00117E63" w:rsidRPr="00117E63" w:rsidRDefault="265D4DB7" w:rsidP="00417F84">
      <w:pPr>
        <w:pStyle w:val="Rubrik2"/>
        <w:ind w:left="0"/>
      </w:pPr>
      <w:r w:rsidRPr="58471836">
        <w:t>Förändringar sedan föregående version</w:t>
      </w:r>
    </w:p>
    <w:p w14:paraId="03A6A32F" w14:textId="603CF550" w:rsidR="58471836" w:rsidRPr="0001755C" w:rsidRDefault="265D4DB7" w:rsidP="58471836">
      <w:pPr>
        <w:spacing w:after="0" w:line="240" w:lineRule="auto"/>
        <w:ind w:left="0" w:right="0"/>
      </w:pPr>
      <w:r w:rsidRPr="58471836">
        <w:rPr>
          <w:rFonts w:ascii="Arial-BoldMT" w:hAnsi="Arial-BoldMT" w:cs="Arial-BoldMT"/>
          <w:sz w:val="20"/>
          <w:szCs w:val="20"/>
        </w:rPr>
        <w:t>Inga förändringar.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117E63" w:rsidRPr="00117E63" w14:paraId="7F0247CC" w14:textId="77777777" w:rsidTr="00BC388C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25170407" w14:textId="77777777" w:rsidR="00117E63" w:rsidRPr="00117E63" w:rsidRDefault="00117E63" w:rsidP="00417F84">
            <w:pPr>
              <w:pStyle w:val="Rubrik2"/>
              <w:ind w:left="0"/>
            </w:pPr>
            <w:r w:rsidRPr="00117E63">
              <w:t>Inför undersökningen</w:t>
            </w:r>
          </w:p>
        </w:tc>
      </w:tr>
      <w:tr w:rsidR="00117E63" w:rsidRPr="00117E63" w14:paraId="0CB39CF9" w14:textId="77777777" w:rsidTr="00BC388C">
        <w:trPr>
          <w:trHeight w:val="263"/>
        </w:trPr>
        <w:tc>
          <w:tcPr>
            <w:tcW w:w="2259" w:type="dxa"/>
            <w:shd w:val="clear" w:color="auto" w:fill="auto"/>
          </w:tcPr>
          <w:p w14:paraId="15895359" w14:textId="77777777" w:rsidR="00117E63" w:rsidRPr="00117E63" w:rsidRDefault="00117E63" w:rsidP="00117E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17E63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504F4915" w14:textId="77777777" w:rsidR="00117E63" w:rsidRPr="00117E63" w:rsidRDefault="00117E63" w:rsidP="00117E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17E63">
              <w:rPr>
                <w:rFonts w:ascii="Arial" w:hAnsi="Arial" w:cs="Arial"/>
                <w:sz w:val="20"/>
                <w:szCs w:val="20"/>
              </w:rPr>
              <w:t>Hälsporre</w:t>
            </w:r>
          </w:p>
        </w:tc>
      </w:tr>
      <w:tr w:rsidR="00117E63" w:rsidRPr="00117E63" w14:paraId="3BA2D654" w14:textId="77777777" w:rsidTr="00BC388C">
        <w:trPr>
          <w:trHeight w:val="263"/>
        </w:trPr>
        <w:tc>
          <w:tcPr>
            <w:tcW w:w="2259" w:type="dxa"/>
            <w:shd w:val="clear" w:color="auto" w:fill="auto"/>
          </w:tcPr>
          <w:p w14:paraId="6199B6F9" w14:textId="77777777" w:rsidR="00117E63" w:rsidRPr="00117E63" w:rsidRDefault="00117E63" w:rsidP="00117E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610D6956" w14:textId="77777777" w:rsidR="00117E63" w:rsidRPr="00117E63" w:rsidRDefault="00117E63" w:rsidP="00117E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5A8F043F" w14:textId="77777777" w:rsidR="00117E63" w:rsidRPr="00117E63" w:rsidRDefault="00117E63" w:rsidP="00117E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E63" w:rsidRPr="00117E63" w14:paraId="1717DBDC" w14:textId="77777777" w:rsidTr="00BC388C">
        <w:trPr>
          <w:trHeight w:val="263"/>
        </w:trPr>
        <w:tc>
          <w:tcPr>
            <w:tcW w:w="2259" w:type="dxa"/>
            <w:shd w:val="clear" w:color="auto" w:fill="auto"/>
          </w:tcPr>
          <w:p w14:paraId="71052E80" w14:textId="77777777" w:rsidR="00117E63" w:rsidRPr="00117E63" w:rsidRDefault="00117E63" w:rsidP="00117E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17E63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ED5EA78" w14:textId="77777777" w:rsidR="00117E63" w:rsidRPr="00117E63" w:rsidRDefault="00117E63" w:rsidP="00117E6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7E63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1F90F51B" w14:textId="083C9813" w:rsidR="00117E63" w:rsidRPr="00117E63" w:rsidRDefault="00000000" w:rsidP="00117E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117E63" w:rsidRPr="00117E6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117E63" w:rsidRPr="00117E63" w14:paraId="15EB4117" w14:textId="77777777" w:rsidTr="00BC388C">
        <w:trPr>
          <w:trHeight w:val="263"/>
        </w:trPr>
        <w:tc>
          <w:tcPr>
            <w:tcW w:w="2259" w:type="dxa"/>
            <w:shd w:val="clear" w:color="auto" w:fill="auto"/>
          </w:tcPr>
          <w:p w14:paraId="095A529A" w14:textId="77777777" w:rsidR="00117E63" w:rsidRPr="00117E63" w:rsidRDefault="00117E63" w:rsidP="00117E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691FA2F4" w14:textId="77777777" w:rsidR="00117E63" w:rsidRPr="00117E63" w:rsidRDefault="00117E63" w:rsidP="00117E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7DBB4FA4" w14:textId="77777777" w:rsidR="00117E63" w:rsidRPr="00117E63" w:rsidRDefault="00117E63" w:rsidP="00117E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E63" w:rsidRPr="00117E63" w14:paraId="3775AFE1" w14:textId="77777777" w:rsidTr="00BC388C">
        <w:trPr>
          <w:trHeight w:val="263"/>
        </w:trPr>
        <w:tc>
          <w:tcPr>
            <w:tcW w:w="2259" w:type="dxa"/>
            <w:shd w:val="clear" w:color="auto" w:fill="auto"/>
          </w:tcPr>
          <w:p w14:paraId="7D2CC23A" w14:textId="77777777" w:rsidR="00117E63" w:rsidRPr="00117E63" w:rsidRDefault="00117E63" w:rsidP="00117E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17E63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39243816" w14:textId="77777777" w:rsidR="00117E63" w:rsidRPr="00117E63" w:rsidRDefault="00117E63" w:rsidP="00117E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17E63">
              <w:rPr>
                <w:rFonts w:ascii="Arial" w:hAnsi="Arial" w:cs="Arial"/>
                <w:sz w:val="20"/>
                <w:szCs w:val="20"/>
              </w:rPr>
              <w:t>Adora</w:t>
            </w:r>
          </w:p>
          <w:p w14:paraId="3D887823" w14:textId="77777777" w:rsidR="00117E63" w:rsidRPr="00117E63" w:rsidRDefault="00117E63" w:rsidP="00117E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17E63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117E63" w:rsidRPr="00117E63" w14:paraId="6CC3CC8C" w14:textId="77777777" w:rsidTr="00BC388C">
        <w:trPr>
          <w:trHeight w:val="263"/>
        </w:trPr>
        <w:tc>
          <w:tcPr>
            <w:tcW w:w="2259" w:type="dxa"/>
            <w:shd w:val="clear" w:color="auto" w:fill="auto"/>
          </w:tcPr>
          <w:p w14:paraId="38E92A6C" w14:textId="77777777" w:rsidR="00117E63" w:rsidRPr="00117E63" w:rsidRDefault="00117E63" w:rsidP="00117E6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640D4959" w14:textId="77777777" w:rsidR="00117E63" w:rsidRPr="00117E63" w:rsidRDefault="00117E63" w:rsidP="00117E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E63" w:rsidRPr="00117E63" w14:paraId="43D5A477" w14:textId="77777777" w:rsidTr="00BC388C">
        <w:trPr>
          <w:trHeight w:val="329"/>
        </w:trPr>
        <w:tc>
          <w:tcPr>
            <w:tcW w:w="2259" w:type="dxa"/>
            <w:shd w:val="clear" w:color="auto" w:fill="auto"/>
          </w:tcPr>
          <w:p w14:paraId="2E8B024F" w14:textId="77777777" w:rsidR="00117E63" w:rsidRPr="00117E63" w:rsidRDefault="00117E63" w:rsidP="00117E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17E63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5E45676" w14:textId="77777777" w:rsidR="00117E63" w:rsidRPr="00117E63" w:rsidRDefault="00117E63" w:rsidP="00117E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17E63">
              <w:rPr>
                <w:rFonts w:ascii="Arial" w:hAnsi="Arial" w:cs="Arial"/>
                <w:sz w:val="20"/>
                <w:szCs w:val="20"/>
              </w:rPr>
              <w:t>Liten</w:t>
            </w:r>
          </w:p>
        </w:tc>
      </w:tr>
      <w:tr w:rsidR="00117E63" w:rsidRPr="00117E63" w14:paraId="0C8B5879" w14:textId="77777777" w:rsidTr="00BC388C">
        <w:trPr>
          <w:trHeight w:val="329"/>
        </w:trPr>
        <w:tc>
          <w:tcPr>
            <w:tcW w:w="2259" w:type="dxa"/>
            <w:shd w:val="clear" w:color="auto" w:fill="auto"/>
          </w:tcPr>
          <w:p w14:paraId="76133A86" w14:textId="77777777" w:rsidR="00117E63" w:rsidRPr="00117E63" w:rsidRDefault="00117E63" w:rsidP="00117E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5AB929F4" w14:textId="77777777" w:rsidR="00117E63" w:rsidRPr="00117E63" w:rsidRDefault="00117E63" w:rsidP="00117E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E63" w:rsidRPr="00117E63" w14:paraId="3D247956" w14:textId="77777777" w:rsidTr="00BC388C">
        <w:trPr>
          <w:trHeight w:val="263"/>
        </w:trPr>
        <w:tc>
          <w:tcPr>
            <w:tcW w:w="2259" w:type="dxa"/>
            <w:shd w:val="clear" w:color="auto" w:fill="auto"/>
          </w:tcPr>
          <w:p w14:paraId="58CDE3D6" w14:textId="77777777" w:rsidR="00117E63" w:rsidRPr="00117E63" w:rsidRDefault="00117E63" w:rsidP="00117E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17E63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DAA6653" w14:textId="77777777" w:rsidR="00117E63" w:rsidRPr="00117E63" w:rsidRDefault="00117E63" w:rsidP="00117E63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17E63">
              <w:rPr>
                <w:rFonts w:ascii="Arial" w:hAnsi="Arial" w:cs="Arial"/>
                <w:sz w:val="20"/>
                <w:szCs w:val="20"/>
              </w:rPr>
              <w:t>Sida</w:t>
            </w:r>
          </w:p>
        </w:tc>
      </w:tr>
    </w:tbl>
    <w:p w14:paraId="793C3AA5" w14:textId="77777777" w:rsidR="00117E63" w:rsidRPr="00117E63" w:rsidRDefault="00117E63" w:rsidP="00117E63">
      <w:pPr>
        <w:spacing w:after="0" w:line="240" w:lineRule="auto"/>
        <w:ind w:left="0" w:right="0"/>
        <w:rPr>
          <w:szCs w:val="20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117E63" w:rsidRPr="00117E63" w14:paraId="2C2C6EAD" w14:textId="77777777" w:rsidTr="00BC388C">
        <w:trPr>
          <w:trHeight w:val="263"/>
        </w:trPr>
        <w:tc>
          <w:tcPr>
            <w:tcW w:w="1951" w:type="dxa"/>
            <w:shd w:val="clear" w:color="auto" w:fill="auto"/>
          </w:tcPr>
          <w:p w14:paraId="16A2CDCC" w14:textId="77777777" w:rsidR="00117E63" w:rsidRPr="00117E63" w:rsidRDefault="00117E63" w:rsidP="00117E63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32"/>
                <w:szCs w:val="32"/>
              </w:rPr>
            </w:pPr>
            <w:r w:rsidRPr="00117E63">
              <w:rPr>
                <w:rFonts w:ascii="Calibri" w:hAnsi="Calibri" w:cs="Arial"/>
                <w:b/>
                <w:bCs/>
                <w:iCs/>
                <w:sz w:val="32"/>
                <w:szCs w:val="32"/>
              </w:rPr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7EBDB657" w14:textId="77777777" w:rsidR="00117E63" w:rsidRPr="00117E63" w:rsidRDefault="00117E63" w:rsidP="00117E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4F092064" w14:textId="77777777" w:rsidR="00117E63" w:rsidRPr="00117E63" w:rsidRDefault="00117E63" w:rsidP="00117E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E63" w:rsidRPr="00117E63" w14:paraId="6037F3E7" w14:textId="77777777" w:rsidTr="00BC388C">
        <w:trPr>
          <w:trHeight w:val="263"/>
        </w:trPr>
        <w:tc>
          <w:tcPr>
            <w:tcW w:w="1951" w:type="dxa"/>
            <w:shd w:val="clear" w:color="auto" w:fill="auto"/>
          </w:tcPr>
          <w:p w14:paraId="3F9EAE3A" w14:textId="77777777" w:rsidR="00117E63" w:rsidRPr="00117E63" w:rsidRDefault="00117E63" w:rsidP="00117E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458EB692" w14:textId="77777777" w:rsidR="00117E63" w:rsidRPr="00117E63" w:rsidRDefault="00117E63" w:rsidP="00117E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0EFECE2B" w14:textId="77777777" w:rsidR="00117E63" w:rsidRPr="00117E63" w:rsidRDefault="00117E63" w:rsidP="00117E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E63" w:rsidRPr="00117E63" w14:paraId="22E97E1B" w14:textId="77777777" w:rsidTr="00BC388C">
        <w:trPr>
          <w:trHeight w:val="263"/>
        </w:trPr>
        <w:tc>
          <w:tcPr>
            <w:tcW w:w="1951" w:type="dxa"/>
            <w:shd w:val="clear" w:color="auto" w:fill="auto"/>
          </w:tcPr>
          <w:p w14:paraId="5D94CC2B" w14:textId="77777777" w:rsidR="00117E63" w:rsidRPr="00117E63" w:rsidRDefault="00117E63" w:rsidP="00117E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17E63">
              <w:rPr>
                <w:rFonts w:ascii="Arial" w:hAnsi="Arial" w:cs="Arial"/>
                <w:b/>
                <w:sz w:val="20"/>
                <w:szCs w:val="20"/>
              </w:rPr>
              <w:t>Sida</w:t>
            </w:r>
          </w:p>
          <w:p w14:paraId="30697300" w14:textId="77777777" w:rsidR="00117E63" w:rsidRPr="00117E63" w:rsidRDefault="00117E63" w:rsidP="00117E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6D979F" w14:textId="77777777" w:rsidR="00117E63" w:rsidRPr="00117E63" w:rsidRDefault="00117E63" w:rsidP="00117E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5E99AE" w14:textId="77777777" w:rsidR="00117E63" w:rsidRPr="00117E63" w:rsidRDefault="00117E63" w:rsidP="00117E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3AB021" w14:textId="77777777" w:rsidR="00117E63" w:rsidRPr="00117E63" w:rsidRDefault="00117E63" w:rsidP="00117E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83CF02" w14:textId="77777777" w:rsidR="00117E63" w:rsidRPr="00117E63" w:rsidRDefault="00117E63" w:rsidP="00117E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A964A7" w14:textId="77777777" w:rsidR="00117E63" w:rsidRPr="00117E63" w:rsidRDefault="00117E63" w:rsidP="00117E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874E35" w14:textId="77777777" w:rsidR="00117E63" w:rsidRPr="00117E63" w:rsidRDefault="00117E63" w:rsidP="00117E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17E63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  <w:shd w:val="clear" w:color="auto" w:fill="auto"/>
          </w:tcPr>
          <w:p w14:paraId="16D024B1" w14:textId="77777777" w:rsidR="00117E63" w:rsidRPr="00117E63" w:rsidRDefault="00117E63" w:rsidP="00117E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17E63">
              <w:rPr>
                <w:rFonts w:ascii="Arial" w:hAnsi="Arial" w:cs="Arial"/>
                <w:sz w:val="20"/>
                <w:szCs w:val="20"/>
              </w:rPr>
              <w:t xml:space="preserve">Patienten liggande med hälens lateralsida mot detektorn/bildplattan. </w:t>
            </w:r>
          </w:p>
          <w:p w14:paraId="4A1C612F" w14:textId="77777777" w:rsidR="00117E63" w:rsidRPr="00117E63" w:rsidRDefault="00117E63" w:rsidP="00117E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DC91B78" w14:textId="77777777" w:rsidR="00117E63" w:rsidRPr="00117E63" w:rsidRDefault="00117E63" w:rsidP="00117E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17E63">
              <w:rPr>
                <w:rFonts w:ascii="Arial" w:hAnsi="Arial" w:cs="Arial"/>
                <w:sz w:val="20"/>
                <w:szCs w:val="20"/>
              </w:rPr>
              <w:t>Centrera cirka 1 cm nedom malleolen.</w:t>
            </w:r>
          </w:p>
          <w:p w14:paraId="672FAACD" w14:textId="77777777" w:rsidR="00117E63" w:rsidRPr="00117E63" w:rsidRDefault="00117E63" w:rsidP="00117E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AB85D01" w14:textId="77777777" w:rsidR="00117E63" w:rsidRPr="00117E63" w:rsidRDefault="00117E63" w:rsidP="00117E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17E63">
              <w:rPr>
                <w:rFonts w:ascii="Arial" w:hAnsi="Arial" w:cs="Arial"/>
                <w:sz w:val="20"/>
                <w:szCs w:val="20"/>
              </w:rPr>
              <w:t>Fotleden och hela hälbenet ska avbildas.</w:t>
            </w:r>
          </w:p>
          <w:p w14:paraId="7DD4C3BB" w14:textId="77777777" w:rsidR="00117E63" w:rsidRPr="00117E63" w:rsidRDefault="00117E63" w:rsidP="00117E6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6665CB00" w14:textId="0FDFCDA8" w:rsidR="00117E63" w:rsidRPr="00117E63" w:rsidRDefault="00BD25EE" w:rsidP="00117E63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noProof/>
                <w:sz w:val="20"/>
                <w:szCs w:val="18"/>
              </w:rPr>
              <w:t xml:space="preserve">      </w:t>
            </w:r>
            <w:r w:rsidR="00117E63" w:rsidRPr="00117E63">
              <w:rPr>
                <w:rFonts w:ascii="Arial" w:hAnsi="Arial" w:cs="Arial"/>
                <w:b/>
                <w:noProof/>
                <w:sz w:val="20"/>
                <w:szCs w:val="18"/>
              </w:rPr>
              <w:t>Sida höger</w:t>
            </w:r>
            <w:r w:rsidR="00117E63" w:rsidRPr="00117E63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</w:r>
            <w:r>
              <w:rPr>
                <w:rFonts w:ascii="Arial" w:hAnsi="Arial" w:cs="Arial"/>
                <w:b/>
                <w:noProof/>
                <w:sz w:val="20"/>
                <w:szCs w:val="18"/>
              </w:rPr>
              <w:t xml:space="preserve">     </w:t>
            </w:r>
            <w:r w:rsidR="00117E63" w:rsidRPr="00117E63">
              <w:rPr>
                <w:rFonts w:ascii="Arial" w:hAnsi="Arial" w:cs="Arial"/>
                <w:b/>
                <w:noProof/>
                <w:sz w:val="20"/>
                <w:szCs w:val="18"/>
              </w:rPr>
              <w:t>Sida vänster</w:t>
            </w:r>
          </w:p>
          <w:p w14:paraId="6A29B8C2" w14:textId="4CD79C3D" w:rsidR="00117E63" w:rsidRPr="00117E63" w:rsidRDefault="00117E63" w:rsidP="00117E63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</w:p>
          <w:p w14:paraId="5DA1CAAF" w14:textId="25312D6A" w:rsidR="00117E63" w:rsidRPr="00117E63" w:rsidRDefault="0001755C" w:rsidP="00117E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"http://intranu.vgregion.se/ImageVault/Images/id_28099/width_195/height_157/preserveAspectRatio_0/scope_0/filename_ZZxqsQCF7t5BeiTxLS5-.gif/storage_Edited/ImageVaultHandler.aspx"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"http://intranu.vgregion.se/ImageVault/Images/id_28099/width_195/height_157/preserveAspectRatio_0/scope_0/filename_ZZxqsQCF7t5BeiTxLS5-.gif/storage_Edited/ImageVaultHandler.aspx"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"http://intranu.vgregion.se/ImageVault/Images/id_28099/width_195/height_157/preserveAspectRatio_0/scope_0/filename_ZZxqsQCF7t5BeiTxLS5-.gif/storage_Edited/ImageVaultHandler.aspx"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08613C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0" type="#_x0000_t75" alt="calcaneus sida hö" style="width:92.65pt;height:74.5pt">
                  <v:imagedata r:id="rId18" r:href="rId19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"http://intranu.vgregion.se/ImageVault/Images/id_28100/width_204/height_154/preserveAspectRatio_0/scope_0/filename_jyYkzY_n38VUtO2XczH-.gif/storage_Edited/ImageVaultHandler.aspx"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"http://intranu.vgregion.se/ImageVault/Images/id_28100/width_204/height_154/preserveAspectRatio_0/scope_0/filename_jyYkzY_n38VUtO2XczH-.gif/storage_Edited/ImageVaultHandler.aspx"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"http://intranu.vgregion.se/ImageVault/Images/id_28100/width_204/height_154/preserveAspectRatio_0/scope_0/filename_jyYkzY_n38VUtO2XczH-.gif/storage_Edited/ImageVaultHandler.aspx"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22F0FEFE">
                <v:shape id="_x0000_i1062" type="#_x0000_t75" alt="Calcaneus sida vä" style="width:97.65pt;height:73.25pt">
                  <v:imagedata r:id="rId20" r:href="rId21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117E63" w:rsidRPr="00117E63" w14:paraId="2569AE45" w14:textId="77777777" w:rsidTr="00BC388C">
        <w:trPr>
          <w:trHeight w:val="291"/>
        </w:trPr>
        <w:tc>
          <w:tcPr>
            <w:tcW w:w="1951" w:type="dxa"/>
            <w:shd w:val="clear" w:color="auto" w:fill="auto"/>
          </w:tcPr>
          <w:p w14:paraId="7297A62D" w14:textId="77777777" w:rsidR="00117E63" w:rsidRPr="00117E63" w:rsidRDefault="00117E63" w:rsidP="00117E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5" w:type="dxa"/>
            <w:gridSpan w:val="2"/>
            <w:shd w:val="clear" w:color="auto" w:fill="auto"/>
          </w:tcPr>
          <w:p w14:paraId="3ECEFA6B" w14:textId="77777777" w:rsidR="00117E63" w:rsidRPr="00117E63" w:rsidRDefault="00117E63" w:rsidP="00117E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</w:p>
        </w:tc>
      </w:tr>
      <w:bookmarkEnd w:id="0"/>
    </w:tbl>
    <w:p w14:paraId="1FD1558B" w14:textId="4D2546A7" w:rsidR="0001755C" w:rsidRPr="0001755C" w:rsidRDefault="0001755C" w:rsidP="0001755C">
      <w:pPr>
        <w:ind w:left="0"/>
      </w:pPr>
    </w:p>
    <w:sectPr w:rsidR="0001755C" w:rsidRPr="0001755C" w:rsidSect="00117E6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983C7" w14:textId="77777777" w:rsidR="00C73ACA" w:rsidRDefault="00C73ACA">
      <w:r>
        <w:separator/>
      </w:r>
    </w:p>
  </w:endnote>
  <w:endnote w:type="continuationSeparator" w:id="0">
    <w:p w14:paraId="75C2BC55" w14:textId="77777777" w:rsidR="00C73ACA" w:rsidRDefault="00C73ACA">
      <w:r>
        <w:continuationSeparator/>
      </w:r>
    </w:p>
  </w:endnote>
  <w:endnote w:type="continuationNotice" w:id="1">
    <w:p w14:paraId="4570EDA2" w14:textId="77777777" w:rsidR="00C73ACA" w:rsidRDefault="00C73A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E52CD" w14:textId="77777777" w:rsidR="00C73ACA" w:rsidRDefault="00C73ACA"/>
  </w:footnote>
  <w:footnote w:type="continuationSeparator" w:id="0">
    <w:p w14:paraId="34BB40D4" w14:textId="77777777" w:rsidR="00C73ACA" w:rsidRDefault="00C73ACA">
      <w:r>
        <w:continuationSeparator/>
      </w:r>
    </w:p>
  </w:footnote>
  <w:footnote w:type="continuationNotice" w:id="1">
    <w:p w14:paraId="0052BB44" w14:textId="77777777" w:rsidR="00C73ACA" w:rsidRDefault="00C73A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 w14:anchorId="708DA673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5C18D5F1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9E05E56"/>
    <w:multiLevelType w:val="hybridMultilevel"/>
    <w:tmpl w:val="A1466C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70524395">
    <w:abstractNumId w:val="18"/>
  </w:num>
  <w:num w:numId="2" w16cid:durableId="1428381949">
    <w:abstractNumId w:val="15"/>
  </w:num>
  <w:num w:numId="3" w16cid:durableId="424231649">
    <w:abstractNumId w:val="0"/>
  </w:num>
  <w:num w:numId="4" w16cid:durableId="97725556">
    <w:abstractNumId w:val="7"/>
  </w:num>
  <w:num w:numId="5" w16cid:durableId="343826159">
    <w:abstractNumId w:val="16"/>
  </w:num>
  <w:num w:numId="6" w16cid:durableId="880286375">
    <w:abstractNumId w:val="2"/>
  </w:num>
  <w:num w:numId="7" w16cid:durableId="1060060408">
    <w:abstractNumId w:val="12"/>
  </w:num>
  <w:num w:numId="8" w16cid:durableId="1095519490">
    <w:abstractNumId w:val="9"/>
  </w:num>
  <w:num w:numId="9" w16cid:durableId="70394158">
    <w:abstractNumId w:val="1"/>
  </w:num>
  <w:num w:numId="10" w16cid:durableId="421950960">
    <w:abstractNumId w:val="1"/>
  </w:num>
  <w:num w:numId="11" w16cid:durableId="1144152835">
    <w:abstractNumId w:val="3"/>
  </w:num>
  <w:num w:numId="12" w16cid:durableId="638656143">
    <w:abstractNumId w:val="4"/>
  </w:num>
  <w:num w:numId="13" w16cid:durableId="334965238">
    <w:abstractNumId w:val="14"/>
  </w:num>
  <w:num w:numId="14" w16cid:durableId="234750318">
    <w:abstractNumId w:val="10"/>
  </w:num>
  <w:num w:numId="15" w16cid:durableId="234316657">
    <w:abstractNumId w:val="8"/>
  </w:num>
  <w:num w:numId="16" w16cid:durableId="951787930">
    <w:abstractNumId w:val="13"/>
  </w:num>
  <w:num w:numId="17" w16cid:durableId="1268074440">
    <w:abstractNumId w:val="5"/>
  </w:num>
  <w:num w:numId="18" w16cid:durableId="1951086953">
    <w:abstractNumId w:val="11"/>
  </w:num>
  <w:num w:numId="19" w16cid:durableId="1017465758">
    <w:abstractNumId w:val="17"/>
  </w:num>
  <w:num w:numId="20" w16cid:durableId="8812133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1755C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7E63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D6626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17D50"/>
    <w:rsid w:val="00417F84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6D45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0630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388C"/>
    <w:rsid w:val="00BC44CD"/>
    <w:rsid w:val="00BC48A6"/>
    <w:rsid w:val="00BD25EE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ACA"/>
    <w:rsid w:val="00C7430C"/>
    <w:rsid w:val="00C85DA1"/>
    <w:rsid w:val="00C9071C"/>
    <w:rsid w:val="00C908FF"/>
    <w:rsid w:val="00C97BD3"/>
    <w:rsid w:val="00CA15C9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0B06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65D4DB7"/>
    <w:rsid w:val="58471836"/>
    <w:rsid w:val="61D4D21F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4552BBA9-289C-4521-BF02-CF122490A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image" Target="http://intranu.vgregion.se/ImageVault/Images/id_28100/width_204/height_154/preserveAspectRatio_0/scope_0/filename_jyYkzY_n38VUtO2XczH-.gif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image" Target="media/image4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28099/width_195/height_157/preserveAspectRatio_0/scope_0/filename_ZZxqsQCF7t5BeiTxLS5-.gif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1</Pages>
  <Words>350</Words>
  <Characters>1860</Characters>
  <Application>Microsoft Office Word</Application>
  <DocSecurity>0</DocSecurity>
  <Lines>15</Lines>
  <Paragraphs>4</Paragraphs>
  <ScaleCrop>false</ScaleCrop>
  <Manager/>
  <Company/>
  <LinksUpToDate>false</LinksUpToDate>
  <CharactersWithSpaces>2206</CharactersWithSpaces>
  <SharedDoc>false</SharedDoc>
  <HyperlinkBase/>
  <HLinks>
    <vt:vector size="6" baseType="variant">
      <vt:variant>
        <vt:i4>2228285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Hälben – Hälsporre</dc:title>
  <dc:subject/>
  <dc:creator>patrik.jens.johansson@vgregion.se</dc:creator>
  <keywords/>
  <lastModifiedBy>Ulrica Sehlberg</lastModifiedBy>
  <revision>10</revision>
  <lastPrinted>2016-03-31T19:56:00.0000000Z</lastPrinted>
  <dcterms:created xsi:type="dcterms:W3CDTF">2022-05-18T13:32:00.0000000Z</dcterms:created>
  <dcterms:modified xsi:type="dcterms:W3CDTF">2025-06-04T12:17:00.0000000Z</dcterms:modified>
</coreProperties>
</file>